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A809" w14:textId="77777777" w:rsidR="00A06E72" w:rsidRPr="00033D15" w:rsidRDefault="00A06E72" w:rsidP="0AAA3F35">
      <w:pPr>
        <w:pStyle w:val="Overskrift1"/>
        <w:jc w:val="right"/>
        <w:rPr>
          <w:rFonts w:asciiTheme="majorHAnsi" w:eastAsiaTheme="minorEastAsia" w:hAnsiTheme="majorHAnsi" w:cstheme="majorHAnsi"/>
          <w:sz w:val="23"/>
          <w:szCs w:val="23"/>
        </w:rPr>
      </w:pPr>
    </w:p>
    <w:p w14:paraId="45A9E3AF" w14:textId="77777777" w:rsidR="002221E4" w:rsidRPr="00033D15" w:rsidRDefault="002221E4" w:rsidP="002221E4">
      <w:pPr>
        <w:rPr>
          <w:rFonts w:asciiTheme="majorHAnsi" w:eastAsiaTheme="minorEastAsia" w:hAnsiTheme="majorHAnsi" w:cstheme="majorBidi"/>
          <w:b/>
          <w:bCs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b/>
          <w:bCs/>
          <w:sz w:val="23"/>
          <w:szCs w:val="23"/>
        </w:rPr>
        <w:t xml:space="preserve">Gadstrup Menighedsråd, 4621 Gadstrup </w:t>
      </w:r>
    </w:p>
    <w:p w14:paraId="21907942" w14:textId="77777777" w:rsidR="002221E4" w:rsidRPr="00033D15" w:rsidRDefault="002221E4" w:rsidP="002221E4">
      <w:pPr>
        <w:pStyle w:val="Overskrift1"/>
        <w:jc w:val="right"/>
        <w:rPr>
          <w:rFonts w:asciiTheme="majorHAnsi" w:eastAsiaTheme="minorEastAsia" w:hAnsiTheme="majorHAnsi" w:cstheme="majorBidi"/>
          <w:sz w:val="23"/>
          <w:szCs w:val="23"/>
        </w:rPr>
      </w:pPr>
    </w:p>
    <w:p w14:paraId="3AB13A4C" w14:textId="77777777" w:rsidR="00654F3C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b/>
          <w:bCs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b/>
          <w:bCs/>
          <w:sz w:val="23"/>
          <w:szCs w:val="23"/>
        </w:rPr>
        <w:t>Referat af menighedsråds</w:t>
      </w:r>
    </w:p>
    <w:p w14:paraId="3E8893CC" w14:textId="7A62C875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b/>
          <w:bCs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b/>
          <w:bCs/>
          <w:sz w:val="23"/>
          <w:szCs w:val="23"/>
        </w:rPr>
        <w:t xml:space="preserve">møde </w:t>
      </w:r>
      <w:r>
        <w:rPr>
          <w:rFonts w:asciiTheme="majorHAnsi" w:eastAsiaTheme="minorEastAsia" w:hAnsiTheme="majorHAnsi" w:cstheme="majorBidi"/>
          <w:b/>
          <w:bCs/>
          <w:sz w:val="23"/>
          <w:szCs w:val="23"/>
        </w:rPr>
        <w:t>26. august</w:t>
      </w:r>
      <w:r w:rsidRPr="7EE566A9">
        <w:rPr>
          <w:rFonts w:asciiTheme="majorHAnsi" w:eastAsiaTheme="minorEastAsia" w:hAnsiTheme="majorHAnsi" w:cstheme="majorBidi"/>
          <w:b/>
          <w:bCs/>
          <w:sz w:val="23"/>
          <w:szCs w:val="23"/>
        </w:rPr>
        <w:t xml:space="preserve"> kl. 18-21 i </w:t>
      </w:r>
      <w:r>
        <w:rPr>
          <w:rFonts w:asciiTheme="majorHAnsi" w:eastAsiaTheme="minorEastAsia" w:hAnsiTheme="majorHAnsi" w:cstheme="majorBidi"/>
          <w:b/>
          <w:bCs/>
          <w:sz w:val="23"/>
          <w:szCs w:val="23"/>
        </w:rPr>
        <w:t xml:space="preserve">Gadstrup </w:t>
      </w:r>
      <w:r w:rsidRPr="7EE566A9">
        <w:rPr>
          <w:rFonts w:asciiTheme="majorHAnsi" w:eastAsiaTheme="minorEastAsia" w:hAnsiTheme="majorHAnsi" w:cstheme="majorBidi"/>
          <w:b/>
          <w:bCs/>
          <w:sz w:val="23"/>
          <w:szCs w:val="23"/>
        </w:rPr>
        <w:t>Sognehus</w:t>
      </w:r>
    </w:p>
    <w:p w14:paraId="189AC324" w14:textId="77777777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b/>
          <w:bCs/>
          <w:sz w:val="23"/>
          <w:szCs w:val="23"/>
        </w:rPr>
      </w:pPr>
    </w:p>
    <w:p w14:paraId="043D013E" w14:textId="765F6ABB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sz w:val="23"/>
          <w:szCs w:val="23"/>
        </w:rPr>
        <w:t>Til stede:</w:t>
      </w:r>
      <w:r w:rsidR="00DF7BEC">
        <w:rPr>
          <w:rFonts w:asciiTheme="majorHAnsi" w:eastAsiaTheme="minorEastAsia" w:hAnsiTheme="majorHAnsi" w:cstheme="majorBidi"/>
          <w:sz w:val="23"/>
          <w:szCs w:val="23"/>
        </w:rPr>
        <w:t xml:space="preserve"> Lars, Elisa, Malene, Kamilla, Hanne Mie</w:t>
      </w:r>
    </w:p>
    <w:p w14:paraId="33654DBD" w14:textId="77777777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</w:p>
    <w:p w14:paraId="50641790" w14:textId="31932E2E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sz w:val="23"/>
          <w:szCs w:val="23"/>
        </w:rPr>
        <w:t>Afbud:</w:t>
      </w:r>
      <w:r w:rsidR="00DF7BEC">
        <w:rPr>
          <w:rFonts w:asciiTheme="majorHAnsi" w:eastAsiaTheme="minorEastAsia" w:hAnsiTheme="majorHAnsi" w:cstheme="majorBidi"/>
          <w:sz w:val="23"/>
          <w:szCs w:val="23"/>
        </w:rPr>
        <w:t xml:space="preserve"> Anders, Emil, Christina</w:t>
      </w:r>
    </w:p>
    <w:p w14:paraId="2AE8C93A" w14:textId="77777777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</w:p>
    <w:p w14:paraId="3F7C8EB6" w14:textId="31063266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  <w:r w:rsidRPr="7EE566A9">
        <w:rPr>
          <w:rFonts w:asciiTheme="majorHAnsi" w:eastAsiaTheme="minorEastAsia" w:hAnsiTheme="majorHAnsi" w:cstheme="majorBidi"/>
          <w:sz w:val="23"/>
          <w:szCs w:val="23"/>
        </w:rPr>
        <w:t>Referent:</w:t>
      </w:r>
      <w:r w:rsidR="00DF7BEC">
        <w:rPr>
          <w:rFonts w:asciiTheme="majorHAnsi" w:eastAsiaTheme="minorEastAsia" w:hAnsiTheme="majorHAnsi" w:cstheme="majorBidi"/>
          <w:sz w:val="23"/>
          <w:szCs w:val="23"/>
        </w:rPr>
        <w:t xml:space="preserve"> Hanne Mie</w:t>
      </w:r>
    </w:p>
    <w:p w14:paraId="287BB163" w14:textId="77777777" w:rsidR="002221E4" w:rsidRPr="00033D15" w:rsidRDefault="002221E4" w:rsidP="002221E4">
      <w:pPr>
        <w:tabs>
          <w:tab w:val="left" w:pos="7371"/>
        </w:tabs>
        <w:rPr>
          <w:rFonts w:asciiTheme="majorHAnsi" w:eastAsiaTheme="minorEastAsia" w:hAnsiTheme="majorHAnsi" w:cstheme="majorBidi"/>
          <w:sz w:val="23"/>
          <w:szCs w:val="23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39"/>
        <w:gridCol w:w="4439"/>
        <w:gridCol w:w="1038"/>
      </w:tblGrid>
      <w:tr w:rsidR="002221E4" w14:paraId="10561D36" w14:textId="77777777" w:rsidTr="0098119E">
        <w:trPr>
          <w:trHeight w:val="447"/>
        </w:trPr>
        <w:tc>
          <w:tcPr>
            <w:tcW w:w="3539" w:type="dxa"/>
          </w:tcPr>
          <w:p w14:paraId="2C50F191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DAGSORDEN</w:t>
            </w:r>
          </w:p>
        </w:tc>
        <w:tc>
          <w:tcPr>
            <w:tcW w:w="4439" w:type="dxa"/>
          </w:tcPr>
          <w:p w14:paraId="38500FE8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REFERAT</w:t>
            </w:r>
          </w:p>
        </w:tc>
        <w:tc>
          <w:tcPr>
            <w:tcW w:w="1038" w:type="dxa"/>
          </w:tcPr>
          <w:p w14:paraId="727F1504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HVEM?</w:t>
            </w:r>
          </w:p>
        </w:tc>
      </w:tr>
      <w:tr w:rsidR="002221E4" w14:paraId="6B01CA3E" w14:textId="77777777" w:rsidTr="0098119E">
        <w:trPr>
          <w:trHeight w:val="885"/>
        </w:trPr>
        <w:tc>
          <w:tcPr>
            <w:tcW w:w="3539" w:type="dxa"/>
          </w:tcPr>
          <w:p w14:paraId="52AB63AD" w14:textId="77777777" w:rsidR="002221E4" w:rsidRDefault="002221E4">
            <w:pPr>
              <w:pStyle w:val="Listeafsnit"/>
              <w:numPr>
                <w:ilvl w:val="0"/>
                <w:numId w:val="1"/>
              </w:num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  <w:t>Godkendelse af dagsorden</w:t>
            </w:r>
          </w:p>
        </w:tc>
        <w:tc>
          <w:tcPr>
            <w:tcW w:w="4439" w:type="dxa"/>
          </w:tcPr>
          <w:p w14:paraId="141BD37E" w14:textId="195497D9" w:rsidR="002221E4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Godkendt</w:t>
            </w:r>
          </w:p>
        </w:tc>
        <w:tc>
          <w:tcPr>
            <w:tcW w:w="1038" w:type="dxa"/>
          </w:tcPr>
          <w:p w14:paraId="0A8D54FB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</w:tr>
      <w:tr w:rsidR="002221E4" w14:paraId="4FF46545" w14:textId="77777777" w:rsidTr="0098119E">
        <w:trPr>
          <w:trHeight w:val="373"/>
        </w:trPr>
        <w:tc>
          <w:tcPr>
            <w:tcW w:w="3539" w:type="dxa"/>
          </w:tcPr>
          <w:p w14:paraId="3EB89B0B" w14:textId="77777777" w:rsidR="002221E4" w:rsidRDefault="002221E4" w:rsidP="003D1708">
            <w:pPr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ORIENTERINGSPUNKTER</w:t>
            </w:r>
          </w:p>
        </w:tc>
        <w:tc>
          <w:tcPr>
            <w:tcW w:w="4439" w:type="dxa"/>
          </w:tcPr>
          <w:p w14:paraId="4B20CBD6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4438BE96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</w:tr>
      <w:tr w:rsidR="002221E4" w14:paraId="084B73CD" w14:textId="77777777" w:rsidTr="0098119E">
        <w:trPr>
          <w:trHeight w:val="885"/>
        </w:trPr>
        <w:tc>
          <w:tcPr>
            <w:tcW w:w="3539" w:type="dxa"/>
          </w:tcPr>
          <w:p w14:paraId="48F13558" w14:textId="77777777" w:rsidR="002221E4" w:rsidRDefault="002221E4">
            <w:pPr>
              <w:pStyle w:val="Listeafsnit"/>
              <w:numPr>
                <w:ilvl w:val="0"/>
                <w:numId w:val="1"/>
              </w:numPr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  <w:t>Medarbejderne:</w:t>
            </w:r>
          </w:p>
          <w:p w14:paraId="36B9CA84" w14:textId="77777777" w:rsidR="00DF7BEC" w:rsidRDefault="00DF7BEC" w:rsidP="00DF7BEC">
            <w:pPr>
              <w:pStyle w:val="Listeafsnit"/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</w:p>
          <w:p w14:paraId="16CB1D1A" w14:textId="18128D20" w:rsidR="00DF7BEC" w:rsidRDefault="00DF7BEC" w:rsidP="00DF7BEC">
            <w:pPr>
              <w:pStyle w:val="Listeafsnit"/>
              <w:numPr>
                <w:ilvl w:val="0"/>
                <w:numId w:val="6"/>
              </w:numPr>
              <w:tabs>
                <w:tab w:val="left" w:pos="74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>Kirketjenerskur og kapel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</w:t>
            </w:r>
          </w:p>
          <w:p w14:paraId="48A90C47" w14:textId="77777777" w:rsidR="00DF7BEC" w:rsidRDefault="00DF7BEC" w:rsidP="00DF7BEC">
            <w:pPr>
              <w:pStyle w:val="Listeafsnit"/>
              <w:numPr>
                <w:ilvl w:val="0"/>
                <w:numId w:val="6"/>
              </w:numPr>
              <w:tabs>
                <w:tab w:val="left" w:pos="74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Klaveret i kapellet</w:t>
            </w:r>
          </w:p>
          <w:p w14:paraId="4C5B3B55" w14:textId="77777777" w:rsidR="00DF7BEC" w:rsidRDefault="00DF7BEC" w:rsidP="00DF7BEC">
            <w:pPr>
              <w:pStyle w:val="Listeafsnit"/>
              <w:numPr>
                <w:ilvl w:val="0"/>
                <w:numId w:val="6"/>
              </w:numPr>
              <w:tabs>
                <w:tab w:val="left" w:pos="74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Nyt præludium</w:t>
            </w:r>
          </w:p>
          <w:p w14:paraId="1F79D391" w14:textId="77777777" w:rsidR="00DF7BEC" w:rsidRDefault="00DF7BEC" w:rsidP="00DF7BEC">
            <w:pPr>
              <w:pStyle w:val="Listeafsnit"/>
              <w:numPr>
                <w:ilvl w:val="0"/>
                <w:numId w:val="6"/>
              </w:numPr>
              <w:tabs>
                <w:tab w:val="left" w:pos="74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Høstgudstjeneste planlægning</w:t>
            </w:r>
          </w:p>
          <w:p w14:paraId="6DDDEDAB" w14:textId="307930CC" w:rsidR="00DF7BEC" w:rsidRPr="00DF7BEC" w:rsidRDefault="00DF7BEC" w:rsidP="00DF7BEC">
            <w:pPr>
              <w:pStyle w:val="Listeafsnit"/>
              <w:numPr>
                <w:ilvl w:val="0"/>
                <w:numId w:val="6"/>
              </w:numPr>
              <w:tabs>
                <w:tab w:val="left" w:pos="74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EAN-numre</w:t>
            </w:r>
          </w:p>
        </w:tc>
        <w:tc>
          <w:tcPr>
            <w:tcW w:w="4439" w:type="dxa"/>
          </w:tcPr>
          <w:p w14:paraId="53ECDAC1" w14:textId="5F61B3BC" w:rsidR="006C1859" w:rsidRPr="006C1859" w:rsidRDefault="002221E4" w:rsidP="00DF7BEC">
            <w:pPr>
              <w:pStyle w:val="Listeafsnit"/>
              <w:numPr>
                <w:ilvl w:val="0"/>
                <w:numId w:val="7"/>
              </w:numPr>
              <w:tabs>
                <w:tab w:val="left" w:pos="7371"/>
              </w:tabs>
              <w:ind w:left="368" w:hanging="368"/>
            </w:pPr>
            <w:r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>Kirketjenerskur og kapel er opryddede og rengjorte. Den gamle katafalk har ikke længere nogen funktion,</w:t>
            </w:r>
            <w:r w:rsidR="00F313FC"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og</w:t>
            </w:r>
            <w:r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</w:t>
            </w:r>
            <w:r w:rsidR="00F313FC"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>bør</w:t>
            </w:r>
            <w:r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smides ud.</w:t>
            </w:r>
          </w:p>
          <w:p w14:paraId="1BB88289" w14:textId="77777777" w:rsidR="006C1859" w:rsidRDefault="002221E4" w:rsidP="006C1859">
            <w:pPr>
              <w:pStyle w:val="Listeafsnit"/>
              <w:numPr>
                <w:ilvl w:val="0"/>
                <w:numId w:val="7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 w:rsidRPr="00DF7BEC">
              <w:rPr>
                <w:rFonts w:asciiTheme="majorHAnsi" w:eastAsiaTheme="minorEastAsia" w:hAnsiTheme="majorHAnsi" w:cstheme="majorBidi"/>
                <w:sz w:val="23"/>
                <w:szCs w:val="23"/>
              </w:rPr>
              <w:t>Klaveret stemmer ikke, og det er usikkert, om det kan stemmes.</w:t>
            </w:r>
          </w:p>
          <w:p w14:paraId="5420AEE2" w14:textId="77777777" w:rsidR="006C1859" w:rsidRDefault="00F313FC" w:rsidP="006C1859">
            <w:pPr>
              <w:pStyle w:val="Listeafsnit"/>
              <w:numPr>
                <w:ilvl w:val="0"/>
                <w:numId w:val="7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P</w:t>
            </w:r>
            <w:r w:rsidR="002221E4"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ianisten har skrevet et helt </w:t>
            </w:r>
            <w:r w:rsidR="00460486">
              <w:rPr>
                <w:rFonts w:asciiTheme="majorHAnsi" w:eastAsiaTheme="minorEastAsia" w:hAnsiTheme="majorHAnsi" w:cstheme="majorBidi"/>
                <w:sz w:val="23"/>
                <w:szCs w:val="23"/>
              </w:rPr>
              <w:t>nyt</w:t>
            </w:r>
            <w:r w:rsidR="002221E4"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præludium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til høstgudstjenesten</w:t>
            </w:r>
            <w:r w:rsidR="002221E4"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</w:p>
          <w:p w14:paraId="2B5C0D34" w14:textId="73957538" w:rsidR="002221E4" w:rsidRDefault="00F313FC" w:rsidP="006C1859">
            <w:pPr>
              <w:pStyle w:val="Listeafsnit"/>
              <w:numPr>
                <w:ilvl w:val="0"/>
                <w:numId w:val="7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CFN</w:t>
            </w:r>
            <w:r w:rsidR="002221E4"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laver </w:t>
            </w:r>
            <w:r w:rsidR="002221E4"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>al planlægning af høstgudstjenesten op til - på selve dagen alene fokuseret på musik under gudstjenesten.</w:t>
            </w:r>
            <w:r w:rsid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  <w:t>Der laves en plan over hvad der ønskes hjælp til</w:t>
            </w:r>
          </w:p>
          <w:p w14:paraId="1E1A24F1" w14:textId="26E85693" w:rsidR="006C1859" w:rsidRDefault="006C1859" w:rsidP="006C1859">
            <w:pPr>
              <w:pStyle w:val="Listeafsnit"/>
              <w:numPr>
                <w:ilvl w:val="0"/>
                <w:numId w:val="7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er kommet EAN-numre for begge sogne. CFN kontakter virksomheder om dette i næste uge</w:t>
            </w:r>
            <w:r w:rsidR="00243E34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</w:p>
        </w:tc>
        <w:tc>
          <w:tcPr>
            <w:tcW w:w="1038" w:type="dxa"/>
          </w:tcPr>
          <w:p w14:paraId="59BE2BE2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F086331" w14:textId="77777777" w:rsidR="007F26DE" w:rsidRDefault="007F26D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CE0E814" w14:textId="77777777" w:rsidR="007F26DE" w:rsidRDefault="007F26D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81E3470" w14:textId="77777777" w:rsidR="007F26DE" w:rsidRDefault="007F26D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EBECC3E" w14:textId="77777777" w:rsidR="007F26DE" w:rsidRDefault="007F26D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01BB1AB6" w14:textId="77777777" w:rsidR="004130AE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4B091FC8" w14:textId="77777777" w:rsidR="004130AE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CB5437E" w14:textId="77777777" w:rsidR="004130AE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C07F4E9" w14:textId="38151AE3" w:rsidR="007F26DE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d) 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  <w:r w:rsidR="007F26DE">
              <w:rPr>
                <w:rFonts w:asciiTheme="majorHAnsi" w:eastAsiaTheme="minorEastAsia" w:hAnsiTheme="majorHAnsi" w:cstheme="majorBidi"/>
                <w:sz w:val="23"/>
                <w:szCs w:val="23"/>
              </w:rPr>
              <w:t>CFN, Malene og Birg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i</w:t>
            </w:r>
            <w:r w:rsidR="007F26D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tte </w:t>
            </w:r>
          </w:p>
        </w:tc>
      </w:tr>
      <w:tr w:rsidR="002221E4" w:rsidRPr="007F26DE" w14:paraId="19E62922" w14:textId="77777777" w:rsidTr="0098119E">
        <w:trPr>
          <w:trHeight w:val="932"/>
        </w:trPr>
        <w:tc>
          <w:tcPr>
            <w:tcW w:w="3539" w:type="dxa"/>
          </w:tcPr>
          <w:p w14:paraId="35A3139B" w14:textId="77777777" w:rsidR="002221E4" w:rsidRPr="007F26DE" w:rsidRDefault="002221E4">
            <w:pPr>
              <w:pStyle w:val="Listeafsnit"/>
              <w:numPr>
                <w:ilvl w:val="0"/>
                <w:numId w:val="1"/>
              </w:numPr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 w:rsidRPr="7EE566A9">
              <w:rPr>
                <w:rFonts w:asciiTheme="majorHAnsi" w:hAnsiTheme="majorHAnsi" w:cstheme="majorBidi"/>
                <w:sz w:val="23"/>
                <w:szCs w:val="23"/>
                <w:u w:val="single"/>
              </w:rPr>
              <w:t>Præsten</w:t>
            </w:r>
          </w:p>
          <w:p w14:paraId="74873343" w14:textId="0D288730" w:rsidR="007F26DE" w:rsidRDefault="007F26DE" w:rsidP="007F26DE">
            <w:pPr>
              <w:pStyle w:val="Listeafsnit"/>
              <w:ind w:left="502"/>
              <w:rPr>
                <w:rFonts w:asciiTheme="majorHAnsi" w:hAnsiTheme="majorHAnsi" w:cstheme="majorBidi"/>
                <w:sz w:val="23"/>
                <w:szCs w:val="23"/>
              </w:rPr>
            </w:pPr>
            <w:r w:rsidRPr="007F26DE">
              <w:rPr>
                <w:rFonts w:asciiTheme="majorHAnsi" w:hAnsiTheme="majorHAnsi" w:cstheme="majorBidi"/>
                <w:sz w:val="23"/>
                <w:szCs w:val="23"/>
              </w:rPr>
              <w:t xml:space="preserve">a) møde </w:t>
            </w:r>
            <w:r w:rsidR="00B80135">
              <w:rPr>
                <w:rFonts w:asciiTheme="majorHAnsi" w:hAnsiTheme="majorHAnsi" w:cstheme="majorBidi"/>
                <w:sz w:val="23"/>
                <w:szCs w:val="23"/>
              </w:rPr>
              <w:t xml:space="preserve">i </w:t>
            </w:r>
            <w:r w:rsidR="004130AE">
              <w:rPr>
                <w:rFonts w:asciiTheme="majorHAnsi" w:hAnsiTheme="majorHAnsi" w:cstheme="majorBidi"/>
                <w:sz w:val="23"/>
                <w:szCs w:val="23"/>
              </w:rPr>
              <w:t>H</w:t>
            </w:r>
            <w:r w:rsidRPr="007F26DE">
              <w:rPr>
                <w:rFonts w:asciiTheme="majorHAnsi" w:hAnsiTheme="majorHAnsi" w:cstheme="majorBidi"/>
                <w:sz w:val="23"/>
                <w:szCs w:val="23"/>
              </w:rPr>
              <w:t xml:space="preserve">immelev: </w:t>
            </w:r>
          </w:p>
          <w:p w14:paraId="0C1E6BA3" w14:textId="431C3FAF" w:rsidR="007F26DE" w:rsidRDefault="00B80135" w:rsidP="007F26DE">
            <w:pPr>
              <w:pStyle w:val="Listeafsnit"/>
              <w:ind w:left="502"/>
              <w:rPr>
                <w:rFonts w:asciiTheme="majorHAnsi" w:hAnsiTheme="majorHAnsi" w:cstheme="majorBidi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sz w:val="23"/>
                <w:szCs w:val="23"/>
              </w:rPr>
              <w:br/>
            </w:r>
            <w:r w:rsidR="007F26DE">
              <w:rPr>
                <w:rFonts w:asciiTheme="majorHAnsi" w:hAnsiTheme="majorHAnsi" w:cstheme="majorBidi"/>
                <w:sz w:val="23"/>
                <w:szCs w:val="23"/>
              </w:rPr>
              <w:t>b) gril</w:t>
            </w:r>
            <w:r w:rsidR="004130AE">
              <w:rPr>
                <w:rFonts w:asciiTheme="majorHAnsi" w:hAnsiTheme="majorHAnsi" w:cstheme="majorBidi"/>
                <w:sz w:val="23"/>
                <w:szCs w:val="23"/>
              </w:rPr>
              <w:t>l</w:t>
            </w:r>
            <w:r w:rsidR="007F26DE">
              <w:rPr>
                <w:rFonts w:asciiTheme="majorHAnsi" w:hAnsiTheme="majorHAnsi" w:cstheme="majorBidi"/>
                <w:sz w:val="23"/>
                <w:szCs w:val="23"/>
              </w:rPr>
              <w:t>mester til sommerfesten</w:t>
            </w:r>
          </w:p>
          <w:p w14:paraId="464B11BC" w14:textId="77777777" w:rsidR="00B80135" w:rsidRDefault="00B80135" w:rsidP="007F26DE">
            <w:pPr>
              <w:pStyle w:val="Listeafsnit"/>
              <w:ind w:left="502"/>
              <w:rPr>
                <w:rFonts w:asciiTheme="majorHAnsi" w:hAnsiTheme="majorHAnsi" w:cstheme="majorBidi"/>
                <w:sz w:val="23"/>
                <w:szCs w:val="23"/>
              </w:rPr>
            </w:pPr>
          </w:p>
          <w:p w14:paraId="5CCC1209" w14:textId="77777777" w:rsidR="00B80135" w:rsidRDefault="00B80135" w:rsidP="007F26DE">
            <w:pPr>
              <w:pStyle w:val="Listeafsnit"/>
              <w:ind w:left="502"/>
              <w:rPr>
                <w:rFonts w:asciiTheme="majorHAnsi" w:hAnsiTheme="majorHAnsi" w:cstheme="majorBidi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sz w:val="23"/>
                <w:szCs w:val="23"/>
              </w:rPr>
              <w:t>c) ansøgning til MR om støtte til gruppeforløb i bibelsk sjæleomsorg</w:t>
            </w:r>
          </w:p>
          <w:p w14:paraId="535EBB35" w14:textId="75B693C8" w:rsidR="009F268F" w:rsidRDefault="00B80135" w:rsidP="009F268F">
            <w:pPr>
              <w:pStyle w:val="Listeafsnit"/>
              <w:ind w:left="502"/>
              <w:rPr>
                <w:rFonts w:asciiTheme="majorHAnsi" w:hAnsiTheme="majorHAnsi" w:cstheme="majorBidi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sz w:val="23"/>
                <w:szCs w:val="23"/>
              </w:rPr>
              <w:lastRenderedPageBreak/>
              <w:t xml:space="preserve">d) Konfirmander er startet </w:t>
            </w:r>
            <w:r w:rsidR="009F268F">
              <w:rPr>
                <w:rFonts w:asciiTheme="majorHAnsi" w:hAnsiTheme="majorHAnsi" w:cstheme="majorBidi"/>
                <w:sz w:val="23"/>
                <w:szCs w:val="23"/>
              </w:rPr>
              <w:t>op</w:t>
            </w:r>
            <w:r w:rsidR="009F268F">
              <w:rPr>
                <w:rFonts w:asciiTheme="majorHAnsi" w:hAnsiTheme="majorHAnsi" w:cstheme="majorBidi"/>
                <w:sz w:val="23"/>
                <w:szCs w:val="23"/>
              </w:rPr>
              <w:br/>
            </w:r>
          </w:p>
          <w:p w14:paraId="51A63B57" w14:textId="3DD5EFD6" w:rsidR="00B80135" w:rsidRPr="007F26DE" w:rsidRDefault="00B80135" w:rsidP="009F268F">
            <w:pPr>
              <w:pStyle w:val="Listeafsnit"/>
              <w:ind w:left="502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sz w:val="23"/>
                <w:szCs w:val="23"/>
              </w:rPr>
              <w:t xml:space="preserve">e) </w:t>
            </w:r>
            <w:proofErr w:type="spellStart"/>
            <w:r>
              <w:rPr>
                <w:rFonts w:asciiTheme="majorHAnsi" w:hAnsiTheme="majorHAnsi" w:cstheme="majorBidi"/>
                <w:sz w:val="23"/>
                <w:szCs w:val="23"/>
              </w:rPr>
              <w:t>aktvitetsudvalg</w:t>
            </w:r>
            <w:proofErr w:type="spellEnd"/>
          </w:p>
        </w:tc>
        <w:tc>
          <w:tcPr>
            <w:tcW w:w="4439" w:type="dxa"/>
          </w:tcPr>
          <w:p w14:paraId="28E77AB0" w14:textId="77777777" w:rsidR="002221E4" w:rsidRDefault="002221E4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7AC4933" w14:textId="77777777" w:rsidR="0098119E" w:rsidRPr="004130AE" w:rsidRDefault="00B80135" w:rsidP="0098119E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a) </w:t>
            </w:r>
            <w:r w:rsid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Emne: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”</w:t>
            </w:r>
            <w:r w:rsidRPr="007F26DE">
              <w:rPr>
                <w:rFonts w:asciiTheme="majorHAnsi" w:hAnsiTheme="majorHAnsi" w:cstheme="majorBidi"/>
                <w:sz w:val="23"/>
                <w:szCs w:val="23"/>
              </w:rPr>
              <w:t>Begravelse under afv</w:t>
            </w:r>
            <w:r w:rsidR="004130AE">
              <w:rPr>
                <w:rFonts w:asciiTheme="majorHAnsi" w:hAnsiTheme="majorHAnsi" w:cstheme="majorBidi"/>
                <w:sz w:val="23"/>
                <w:szCs w:val="23"/>
              </w:rPr>
              <w:t>i</w:t>
            </w:r>
            <w:r w:rsidRPr="007F26DE">
              <w:rPr>
                <w:rFonts w:asciiTheme="majorHAnsi" w:hAnsiTheme="majorHAnsi" w:cstheme="majorBidi"/>
                <w:sz w:val="23"/>
                <w:szCs w:val="23"/>
              </w:rPr>
              <w:t>kling eller</w:t>
            </w:r>
            <w:r w:rsidR="004130AE">
              <w:rPr>
                <w:rFonts w:asciiTheme="majorHAnsi" w:hAnsiTheme="majorHAnsi" w:cstheme="majorBidi"/>
                <w:sz w:val="23"/>
                <w:szCs w:val="23"/>
              </w:rPr>
              <w:t xml:space="preserve"> u</w:t>
            </w:r>
            <w:r w:rsidR="004130AE" w:rsidRPr="007F26DE">
              <w:rPr>
                <w:rFonts w:asciiTheme="majorHAnsi" w:hAnsiTheme="majorHAnsi" w:cstheme="majorBidi"/>
                <w:sz w:val="23"/>
                <w:szCs w:val="23"/>
              </w:rPr>
              <w:t>dvikling</w:t>
            </w:r>
            <w:r w:rsidR="0098119E">
              <w:rPr>
                <w:rFonts w:asciiTheme="majorHAnsi" w:hAnsiTheme="majorHAnsi" w:cstheme="majorBidi"/>
                <w:sz w:val="23"/>
                <w:szCs w:val="23"/>
              </w:rPr>
              <w:t xml:space="preserve">” - </w:t>
            </w:r>
            <w:r w:rsidR="0098119E" w:rsidRP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Malene, </w:t>
            </w:r>
            <w:proofErr w:type="spellStart"/>
            <w:r w:rsidR="0098119E" w:rsidRP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>Christna</w:t>
            </w:r>
            <w:proofErr w:type="spellEnd"/>
            <w:r w:rsidR="0098119E" w:rsidRP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>, Trine, Gry og Niels deltager</w:t>
            </w:r>
          </w:p>
          <w:p w14:paraId="1D25F5B2" w14:textId="77777777" w:rsidR="007F26DE" w:rsidRDefault="007F26DE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43303093" w14:textId="4DEADB0F" w:rsidR="007F26DE" w:rsidRDefault="007F26DE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b) Emil og Marcus</w:t>
            </w:r>
            <w:r w:rsid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kontaktes</w:t>
            </w:r>
          </w:p>
          <w:p w14:paraId="463462CD" w14:textId="77777777" w:rsidR="00B80135" w:rsidRDefault="00B80135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0BA9C69E" w14:textId="77777777" w:rsidR="004130AE" w:rsidRDefault="00B80135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c) </w:t>
            </w:r>
            <w:r w:rsidR="004130AE">
              <w:rPr>
                <w:rFonts w:asciiTheme="majorHAnsi" w:eastAsiaTheme="minorEastAsia" w:hAnsiTheme="majorHAnsi" w:cstheme="majorBidi"/>
                <w:sz w:val="23"/>
                <w:szCs w:val="23"/>
              </w:rPr>
              <w:t>budgetønske 2027</w:t>
            </w:r>
          </w:p>
          <w:p w14:paraId="6B79E753" w14:textId="77777777" w:rsidR="0098119E" w:rsidRDefault="0098119E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49E4AC9" w14:textId="77777777" w:rsidR="0098119E" w:rsidRDefault="0098119E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2E7275E" w14:textId="3EAC574F" w:rsidR="00B80135" w:rsidRDefault="004130AE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lastRenderedPageBreak/>
              <w:t xml:space="preserve">d) </w:t>
            </w:r>
            <w:r w:rsidR="00B80135">
              <w:rPr>
                <w:rFonts w:asciiTheme="majorHAnsi" w:eastAsiaTheme="minorEastAsia" w:hAnsiTheme="majorHAnsi" w:cstheme="majorBidi"/>
                <w:sz w:val="23"/>
                <w:szCs w:val="23"/>
              </w:rPr>
              <w:t>33 konfirmander primært fra Gadstrup</w:t>
            </w:r>
          </w:p>
          <w:p w14:paraId="1948A9E8" w14:textId="77777777" w:rsidR="00B80135" w:rsidRDefault="00B80135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13F5776" w14:textId="17D098BA" w:rsidR="00B80135" w:rsidRDefault="00B80135" w:rsidP="00243E34">
            <w:pPr>
              <w:tabs>
                <w:tab w:val="left" w:pos="7371"/>
              </w:tabs>
              <w:ind w:left="408" w:hanging="40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e) næste møde er med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sognepræst Rasmus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Peytz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Stephansen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. Konfirmanderne er indbudt</w:t>
            </w:r>
          </w:p>
        </w:tc>
        <w:tc>
          <w:tcPr>
            <w:tcW w:w="1038" w:type="dxa"/>
          </w:tcPr>
          <w:p w14:paraId="40060C8C" w14:textId="77777777" w:rsidR="004130AE" w:rsidRDefault="004130A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60B486C" w14:textId="6EA4B6CF" w:rsidR="007F26DE" w:rsidRPr="007F26DE" w:rsidRDefault="007F26D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  <w:lang w:val="en-US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  <w:lang w:val="en-US"/>
              </w:rPr>
              <w:t>b) Malene</w:t>
            </w:r>
          </w:p>
        </w:tc>
      </w:tr>
      <w:tr w:rsidR="002221E4" w14:paraId="6FD11A49" w14:textId="77777777" w:rsidTr="0098119E">
        <w:trPr>
          <w:trHeight w:val="885"/>
        </w:trPr>
        <w:tc>
          <w:tcPr>
            <w:tcW w:w="3539" w:type="dxa"/>
          </w:tcPr>
          <w:p w14:paraId="2DC4C549" w14:textId="77777777" w:rsidR="002221E4" w:rsidRDefault="002221E4">
            <w:pPr>
              <w:pStyle w:val="Listeafsnit"/>
              <w:numPr>
                <w:ilvl w:val="0"/>
                <w:numId w:val="1"/>
              </w:num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  <w:t>Formanden</w:t>
            </w:r>
          </w:p>
          <w:p w14:paraId="70D14361" w14:textId="77777777" w:rsidR="002221E4" w:rsidRDefault="002221E4">
            <w:pPr>
              <w:pStyle w:val="Listeafsnit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Menighedsturen til Kalundborg</w:t>
            </w:r>
          </w:p>
          <w:p w14:paraId="42354C1A" w14:textId="71ABDD9A" w:rsidR="00460486" w:rsidRDefault="00460486">
            <w:pPr>
              <w:pStyle w:val="Listeafsnit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Status for høstgudstjenesten</w:t>
            </w:r>
          </w:p>
          <w:p w14:paraId="2712D37B" w14:textId="77777777" w:rsidR="002221E4" w:rsidRDefault="002221E4">
            <w:pPr>
              <w:pStyle w:val="Listeafsnit"/>
              <w:numPr>
                <w:ilvl w:val="0"/>
                <w:numId w:val="3"/>
              </w:numPr>
              <w:spacing w:line="276" w:lineRule="auto"/>
              <w:rPr>
                <w:rFonts w:asciiTheme="majorHAnsi" w:eastAsiaTheme="minorEastAsia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Nyt fra KKU, bl.a.</w:t>
            </w:r>
          </w:p>
          <w:p w14:paraId="1847D740" w14:textId="77777777" w:rsidR="002221E4" w:rsidRDefault="002221E4">
            <w:pPr>
              <w:pStyle w:val="Listeafsnit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Status for kirkegården</w:t>
            </w:r>
          </w:p>
          <w:p w14:paraId="17196342" w14:textId="77777777" w:rsidR="002221E4" w:rsidRDefault="002221E4">
            <w:pPr>
              <w:pStyle w:val="Listeafsnit"/>
              <w:numPr>
                <w:ilvl w:val="0"/>
                <w:numId w:val="2"/>
              </w:numPr>
              <w:spacing w:line="276" w:lineRule="auto"/>
              <w:rPr>
                <w:rFonts w:asciiTheme="majorHAnsi" w:eastAsiaTheme="minorEastAsia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Møde med Karin Corfitzen</w:t>
            </w:r>
          </w:p>
          <w:p w14:paraId="44018683" w14:textId="57D650A7" w:rsidR="002221E4" w:rsidRDefault="002221E4">
            <w:pPr>
              <w:pStyle w:val="Listeafsnit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Aftale med lodsejer</w:t>
            </w:r>
          </w:p>
          <w:p w14:paraId="45CA4C94" w14:textId="40CFAE69" w:rsidR="003340B4" w:rsidRPr="00654F3C" w:rsidRDefault="002221E4" w:rsidP="00654F3C">
            <w:pPr>
              <w:pStyle w:val="Listeafsnit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Mindetavlen</w:t>
            </w:r>
            <w:r w:rsidR="003340B4" w:rsidRPr="00654F3C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 xml:space="preserve">   </w:t>
            </w:r>
          </w:p>
          <w:p w14:paraId="09921786" w14:textId="77777777" w:rsidR="003340B4" w:rsidRPr="003340B4" w:rsidRDefault="003340B4" w:rsidP="003340B4">
            <w:pPr>
              <w:spacing w:line="276" w:lineRule="auto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</w:p>
        </w:tc>
        <w:tc>
          <w:tcPr>
            <w:tcW w:w="4439" w:type="dxa"/>
          </w:tcPr>
          <w:p w14:paraId="7980A359" w14:textId="7FE3F73E" w:rsidR="00243E34" w:rsidRDefault="00B80135" w:rsidP="002C30F6">
            <w:pPr>
              <w:pStyle w:val="Listeafsnit"/>
              <w:numPr>
                <w:ilvl w:val="0"/>
                <w:numId w:val="9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17 tager med bussen, 22 spiser med. Rundvisning i kirken</w:t>
            </w:r>
            <w:r w:rsidR="00803DCA">
              <w:rPr>
                <w:rFonts w:asciiTheme="majorHAnsi" w:eastAsiaTheme="minorEastAsia" w:hAnsiTheme="majorHAnsi" w:cstheme="majorBidi"/>
                <w:sz w:val="23"/>
                <w:szCs w:val="23"/>
              </w:rPr>
              <w:t>,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Maja Lisa fortæller om sit bronzerelief</w:t>
            </w:r>
            <w:r w:rsidR="00803DCA">
              <w:rPr>
                <w:rFonts w:asciiTheme="majorHAnsi" w:eastAsiaTheme="minorEastAsia" w:hAnsiTheme="majorHAnsi" w:cstheme="majorBidi"/>
                <w:sz w:val="23"/>
                <w:szCs w:val="23"/>
              </w:rPr>
              <w:t>, frokost ved havnen.</w:t>
            </w:r>
          </w:p>
          <w:p w14:paraId="550F06C4" w14:textId="77777777" w:rsidR="0098119E" w:rsidRDefault="0098119E" w:rsidP="0098119E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4F5ACFDC" w14:textId="374526BB" w:rsidR="002C30F6" w:rsidRDefault="00803DCA" w:rsidP="002C30F6">
            <w:pPr>
              <w:pStyle w:val="Listeafsnit"/>
              <w:numPr>
                <w:ilvl w:val="0"/>
                <w:numId w:val="9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er styr på planlægningen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638E3C4B" w14:textId="61BB596F" w:rsidR="002C30F6" w:rsidRDefault="00803DCA" w:rsidP="002C30F6">
            <w:pPr>
              <w:pStyle w:val="Listeafsnit"/>
              <w:numPr>
                <w:ilvl w:val="0"/>
                <w:numId w:val="9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To nye faste punkter på KKU: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”Siden sidst” og ”S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tatus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for pleje af gravsteder”</w:t>
            </w:r>
            <w:r w:rsidR="00803011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199AEC2A" w14:textId="6503E6D5" w:rsidR="0098119E" w:rsidRDefault="00803DCA" w:rsidP="0098119E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I.</w:t>
            </w:r>
            <w:r w:rsidR="00803011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Det blev besluttet, at der fremover sendes referat fra KKU med ud ved indkaldelse til MR-møder</w:t>
            </w:r>
          </w:p>
          <w:p w14:paraId="07579E5D" w14:textId="6762D196" w:rsidR="00803DCA" w:rsidRDefault="00803DCA" w:rsidP="00803DCA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F969FE2" w14:textId="629A9024" w:rsidR="00803DCA" w:rsidRDefault="00803DCA" w:rsidP="00803DCA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II. kort om Corfitzens vurdering af diget og forpladsen foran våbenhuset, samt beplantning på diget. Vi taler videre om rapporten på næste KKU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  <w:t>III.</w:t>
            </w:r>
            <w:r w:rsidR="00803011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Aftale er afleveret – endnu ingen tilbagemelding</w:t>
            </w:r>
            <w:r w:rsidR="00803011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  <w:t xml:space="preserve">IV. </w:t>
            </w:r>
            <w:r w:rsidR="00831714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Birgitte har kontaktet tømreren der skulle fjerne post-it fra mindetavlen –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han er ikke vendt tilbage endnu.</w:t>
            </w:r>
          </w:p>
          <w:p w14:paraId="449D318B" w14:textId="69E50D73" w:rsidR="002C30F6" w:rsidRPr="002C30F6" w:rsidRDefault="002C30F6" w:rsidP="002C30F6">
            <w:pPr>
              <w:pStyle w:val="Listeafsnit"/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6FE9E26B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A7D1818" w14:textId="77777777" w:rsidR="00803DCA" w:rsidRDefault="00803DCA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455B438B" w14:textId="77777777" w:rsidR="00803DCA" w:rsidRDefault="00803DCA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E98F538" w14:textId="77777777" w:rsidR="00803DCA" w:rsidRDefault="00803DCA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b) Malene</w:t>
            </w:r>
          </w:p>
          <w:p w14:paraId="773DBCA4" w14:textId="77777777" w:rsidR="00803011" w:rsidRDefault="00803011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F83B475" w14:textId="77777777" w:rsidR="00803011" w:rsidRDefault="00803011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17FA72A" w14:textId="77777777" w:rsidR="00803011" w:rsidRDefault="00803011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964CAA7" w14:textId="77777777" w:rsidR="00803011" w:rsidRDefault="00803011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AF65264" w14:textId="77777777" w:rsidR="00803011" w:rsidRDefault="00803011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371A931" w14:textId="27E685F6" w:rsidR="00803011" w:rsidRDefault="0098119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  <w:r w:rsidR="00803011">
              <w:rPr>
                <w:rFonts w:asciiTheme="majorHAnsi" w:eastAsiaTheme="minorEastAsia" w:hAnsiTheme="majorHAnsi" w:cstheme="majorBidi"/>
                <w:sz w:val="23"/>
                <w:szCs w:val="23"/>
              </w:rPr>
              <w:t>CFN</w:t>
            </w:r>
          </w:p>
          <w:p w14:paraId="3112594F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6B5580D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A6A9BF0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664CB14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BEBCDEC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AFA15CE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21A4312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4A4BD29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C903300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C95A8AC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0A9567E3" w14:textId="77777777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D826E5F" w14:textId="59705F7D" w:rsidR="00831714" w:rsidRDefault="0083171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Birgitte</w:t>
            </w:r>
          </w:p>
        </w:tc>
      </w:tr>
      <w:tr w:rsidR="002221E4" w14:paraId="7F1414CE" w14:textId="77777777" w:rsidTr="0098119E">
        <w:trPr>
          <w:trHeight w:val="885"/>
        </w:trPr>
        <w:tc>
          <w:tcPr>
            <w:tcW w:w="3539" w:type="dxa"/>
          </w:tcPr>
          <w:p w14:paraId="50DB2A34" w14:textId="52018074" w:rsidR="000273BF" w:rsidRDefault="000273BF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Kassereren</w:t>
            </w:r>
          </w:p>
          <w:p w14:paraId="02EEF4E5" w14:textId="77777777" w:rsidR="000273BF" w:rsidRDefault="000273BF" w:rsidP="007E74CF">
            <w:pPr>
              <w:pStyle w:val="Listeafsnit"/>
              <w:numPr>
                <w:ilvl w:val="1"/>
                <w:numId w:val="1"/>
              </w:numPr>
              <w:ind w:left="1024" w:hanging="283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Orientering om budget ’27</w:t>
            </w:r>
          </w:p>
          <w:p w14:paraId="43EA5250" w14:textId="4F5D13D9" w:rsidR="000273BF" w:rsidRDefault="000273BF" w:rsidP="007E74CF">
            <w:pPr>
              <w:pStyle w:val="Listeafsnit"/>
              <w:numPr>
                <w:ilvl w:val="1"/>
                <w:numId w:val="1"/>
              </w:numPr>
              <w:ind w:left="1024" w:hanging="283"/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Halvårsregnskab ’26</w:t>
            </w:r>
          </w:p>
        </w:tc>
        <w:tc>
          <w:tcPr>
            <w:tcW w:w="4439" w:type="dxa"/>
          </w:tcPr>
          <w:p w14:paraId="0F969C6A" w14:textId="04CA80F4" w:rsidR="00243E34" w:rsidRDefault="00831714" w:rsidP="002C30F6">
            <w:pPr>
              <w:pStyle w:val="Listeafsnit"/>
              <w:numPr>
                <w:ilvl w:val="0"/>
                <w:numId w:val="10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Budget skal være sendt ind inden ultimo september. Der er lavet et foreløbigt, og der er kommet ønsker fra 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personalet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7C56788A" w14:textId="0D28C077" w:rsidR="008025A9" w:rsidRDefault="00B17AF0" w:rsidP="002C30F6">
            <w:pPr>
              <w:pStyle w:val="Listeafsnit"/>
              <w:numPr>
                <w:ilvl w:val="0"/>
                <w:numId w:val="10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Halvårsregnskabet gennemgået</w:t>
            </w:r>
          </w:p>
          <w:p w14:paraId="0F64A134" w14:textId="3BA4DA2B" w:rsidR="008025A9" w:rsidRPr="002C30F6" w:rsidRDefault="008025A9" w:rsidP="008025A9">
            <w:pPr>
              <w:pStyle w:val="Listeafsnit"/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2B1697EF" w14:textId="77777777" w:rsidR="002221E4" w:rsidRDefault="002221E4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B7F1385" w14:textId="77777777" w:rsidR="00B17AF0" w:rsidRDefault="00B17AF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CC8318B" w14:textId="77777777" w:rsidR="00B17AF0" w:rsidRDefault="00B17AF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904353E" w14:textId="77777777" w:rsidR="00B17AF0" w:rsidRDefault="00B17AF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2890F13" w14:textId="422B2922" w:rsidR="00B17AF0" w:rsidRDefault="00B17AF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Lars</w:t>
            </w:r>
          </w:p>
        </w:tc>
      </w:tr>
      <w:tr w:rsidR="002221E4" w14:paraId="07B86F6D" w14:textId="77777777" w:rsidTr="0098119E">
        <w:trPr>
          <w:trHeight w:val="885"/>
        </w:trPr>
        <w:tc>
          <w:tcPr>
            <w:tcW w:w="3539" w:type="dxa"/>
          </w:tcPr>
          <w:p w14:paraId="7F4856CC" w14:textId="77777777" w:rsidR="000273BF" w:rsidRPr="000273BF" w:rsidRDefault="000273BF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0273BF">
              <w:rPr>
                <w:rFonts w:asciiTheme="majorHAnsi" w:hAnsiTheme="majorHAnsi" w:cstheme="majorHAnsi"/>
              </w:rPr>
              <w:t>Personaleansvarlige</w:t>
            </w:r>
          </w:p>
          <w:p w14:paraId="406F18EC" w14:textId="09663F94" w:rsidR="002221E4" w:rsidRPr="000273BF" w:rsidRDefault="000273BF" w:rsidP="002C30F6">
            <w:pPr>
              <w:pStyle w:val="Listeafsnit"/>
              <w:numPr>
                <w:ilvl w:val="1"/>
                <w:numId w:val="1"/>
              </w:numPr>
              <w:ind w:left="1024" w:hanging="283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Status for prøveperioden for kordegn og kirketjener</w:t>
            </w:r>
          </w:p>
        </w:tc>
        <w:tc>
          <w:tcPr>
            <w:tcW w:w="4439" w:type="dxa"/>
          </w:tcPr>
          <w:p w14:paraId="17CD52C0" w14:textId="6137979C" w:rsidR="002221E4" w:rsidRDefault="007B2B1E" w:rsidP="003340B4">
            <w:pPr>
              <w:pStyle w:val="Listeafsnit"/>
              <w:numPr>
                <w:ilvl w:val="0"/>
                <w:numId w:val="13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bliver evalueret i efteråret</w:t>
            </w:r>
          </w:p>
          <w:p w14:paraId="011BF9C5" w14:textId="5C073654" w:rsidR="008025A9" w:rsidRPr="003340B4" w:rsidRDefault="008025A9" w:rsidP="008025A9">
            <w:pPr>
              <w:pStyle w:val="Listeafsnit"/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29499A7D" w14:textId="386EE200" w:rsidR="002221E4" w:rsidRDefault="007B2B1E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Kamilla</w:t>
            </w:r>
          </w:p>
        </w:tc>
      </w:tr>
      <w:tr w:rsidR="002221E4" w14:paraId="32DD79AB" w14:textId="77777777" w:rsidTr="0098119E">
        <w:trPr>
          <w:trHeight w:val="357"/>
        </w:trPr>
        <w:tc>
          <w:tcPr>
            <w:tcW w:w="3539" w:type="dxa"/>
          </w:tcPr>
          <w:p w14:paraId="4997688C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BESLUTNINGSPUNKTER</w:t>
            </w:r>
          </w:p>
        </w:tc>
        <w:tc>
          <w:tcPr>
            <w:tcW w:w="4439" w:type="dxa"/>
          </w:tcPr>
          <w:p w14:paraId="5092B10A" w14:textId="77777777" w:rsidR="002221E4" w:rsidRPr="002C30F6" w:rsidRDefault="002221E4" w:rsidP="003340B4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269EBDA0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</w:tr>
      <w:tr w:rsidR="002221E4" w14:paraId="2CCE84B3" w14:textId="77777777" w:rsidTr="0098119E">
        <w:trPr>
          <w:trHeight w:val="885"/>
        </w:trPr>
        <w:tc>
          <w:tcPr>
            <w:tcW w:w="3539" w:type="dxa"/>
          </w:tcPr>
          <w:p w14:paraId="75916717" w14:textId="77777777" w:rsidR="002221E4" w:rsidRDefault="002221E4">
            <w:pPr>
              <w:pStyle w:val="Listeafsnit"/>
              <w:numPr>
                <w:ilvl w:val="0"/>
                <w:numId w:val="1"/>
              </w:num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  <w:t>Formanden</w:t>
            </w:r>
          </w:p>
          <w:p w14:paraId="662CD29E" w14:textId="77777777" w:rsidR="002221E4" w:rsidRDefault="002221E4">
            <w:pPr>
              <w:pStyle w:val="Listeafsni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Ønsker til budget ‘27</w:t>
            </w:r>
          </w:p>
          <w:p w14:paraId="6098DB93" w14:textId="77777777" w:rsidR="002221E4" w:rsidRDefault="002221E4">
            <w:pPr>
              <w:pStyle w:val="Listeafsni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lastRenderedPageBreak/>
              <w:t>Misligholdelse af gravstedsaftaler, hvad gør vi, når det sker?</w:t>
            </w:r>
          </w:p>
          <w:p w14:paraId="632C90FC" w14:textId="77777777" w:rsidR="002221E4" w:rsidRDefault="002221E4">
            <w:pPr>
              <w:pStyle w:val="Listeafsni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Reservering af gravsteder, hvad skal det koste?</w:t>
            </w:r>
          </w:p>
          <w:p w14:paraId="25F491F1" w14:textId="77777777" w:rsidR="000273BF" w:rsidRDefault="002221E4">
            <w:pPr>
              <w:pStyle w:val="Listeafsnit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ajorHAnsi" w:hAnsiTheme="majorHAnsi" w:cstheme="majorHAnsi"/>
                <w:color w:val="242424"/>
                <w:sz w:val="23"/>
                <w:szCs w:val="23"/>
              </w:rPr>
            </w:pPr>
            <w:r w:rsidRPr="7EE566A9"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Kirkegårdssyn 2026, dato?</w:t>
            </w:r>
          </w:p>
          <w:p w14:paraId="328FA118" w14:textId="77777777" w:rsidR="000273BF" w:rsidRDefault="000273BF">
            <w:pPr>
              <w:pStyle w:val="Listeafsnit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ajorHAnsi" w:hAnsiTheme="majorHAnsi" w:cstheme="majorHAnsi"/>
                <w:color w:val="242424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242424"/>
                <w:sz w:val="23"/>
                <w:szCs w:val="23"/>
              </w:rPr>
              <w:t>Opfølgning på Corfitzens rapport</w:t>
            </w:r>
          </w:p>
          <w:p w14:paraId="1CB98166" w14:textId="77777777" w:rsidR="002221E4" w:rsidRPr="00654F3C" w:rsidRDefault="000273BF">
            <w:pPr>
              <w:pStyle w:val="Listeafsni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242424"/>
                <w:sz w:val="23"/>
                <w:szCs w:val="23"/>
              </w:rPr>
              <w:t>Pyntning af kirken</w:t>
            </w:r>
          </w:p>
          <w:p w14:paraId="7784FBBA" w14:textId="43B9F659" w:rsidR="00654F3C" w:rsidRPr="002C30F6" w:rsidRDefault="00654F3C">
            <w:pPr>
              <w:pStyle w:val="Listeafsnit"/>
              <w:numPr>
                <w:ilvl w:val="0"/>
                <w:numId w:val="5"/>
              </w:numPr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  <w:r>
              <w:rPr>
                <w:rFonts w:asciiTheme="majorHAnsi" w:hAnsiTheme="majorHAnsi" w:cstheme="majorBidi"/>
                <w:color w:val="242424"/>
                <w:sz w:val="23"/>
                <w:szCs w:val="23"/>
              </w:rPr>
              <w:t>Hvordan afregner vi for div. ud- og forbedringer i sognehuset</w:t>
            </w:r>
          </w:p>
          <w:p w14:paraId="3FC2F3AE" w14:textId="4B23E7B1" w:rsidR="002C30F6" w:rsidRDefault="002C30F6" w:rsidP="002C30F6">
            <w:pPr>
              <w:pStyle w:val="Listeafsnit"/>
              <w:shd w:val="clear" w:color="auto" w:fill="FFFFFF" w:themeFill="background1"/>
              <w:rPr>
                <w:rFonts w:asciiTheme="majorHAnsi" w:hAnsiTheme="majorHAnsi" w:cstheme="majorBidi"/>
                <w:color w:val="242424"/>
                <w:sz w:val="23"/>
                <w:szCs w:val="23"/>
              </w:rPr>
            </w:pPr>
          </w:p>
        </w:tc>
        <w:tc>
          <w:tcPr>
            <w:tcW w:w="4439" w:type="dxa"/>
          </w:tcPr>
          <w:p w14:paraId="7C119D33" w14:textId="0CFB4230" w:rsidR="002221E4" w:rsidRDefault="00F53BF3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lastRenderedPageBreak/>
              <w:t xml:space="preserve">Indkomne ønsker </w:t>
            </w:r>
            <w:r w:rsidR="001E011A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– der bliver indhentet tilbud på det der mangler </w:t>
            </w:r>
            <w:proofErr w:type="spellStart"/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i</w:t>
            </w:r>
            <w:r w:rsidR="001E011A">
              <w:rPr>
                <w:rFonts w:asciiTheme="majorHAnsi" w:eastAsiaTheme="minorEastAsia" w:hAnsiTheme="majorHAnsi" w:cstheme="majorBidi"/>
                <w:sz w:val="23"/>
                <w:szCs w:val="23"/>
              </w:rPr>
              <w:t>ft</w:t>
            </w:r>
            <w:proofErr w:type="spellEnd"/>
            <w:r w:rsidR="001E011A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maling</w:t>
            </w:r>
            <w:r w:rsidR="0098119E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</w:p>
          <w:p w14:paraId="5E75EBA0" w14:textId="27D21985" w:rsidR="001E011A" w:rsidRDefault="001E011A" w:rsidP="001E011A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lastRenderedPageBreak/>
              <w:t>Indhentning af tilbud på beskæring af træer i præstegård</w:t>
            </w:r>
          </w:p>
          <w:p w14:paraId="6B0578E0" w14:textId="3B1D5A5D" w:rsidR="007836C0" w:rsidRDefault="0098119E" w:rsidP="001E011A">
            <w:pPr>
              <w:pStyle w:val="Listeafsnit"/>
              <w:tabs>
                <w:tab w:val="left" w:pos="7371"/>
              </w:tabs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På mødet kom ønske om k</w:t>
            </w:r>
            <w:r w:rsidR="007836C0">
              <w:rPr>
                <w:rFonts w:asciiTheme="majorHAnsi" w:eastAsiaTheme="minorEastAsia" w:hAnsiTheme="majorHAnsi" w:cstheme="majorBidi"/>
                <w:sz w:val="23"/>
                <w:szCs w:val="23"/>
              </w:rPr>
              <w:t>nager på toiletter i sognehuset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t>.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0CBFA21F" w14:textId="3D1DCBB9" w:rsidR="001E011A" w:rsidRDefault="007836C0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Vedtægterne bliver strammet op, så vi undgår misforståelser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529BF44A" w14:textId="50B4A4A9" w:rsidR="008025A9" w:rsidRDefault="00874422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Taksterne følger 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gældende regler ved 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forlængelse af gravsted og fredningstid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5DF41898" w14:textId="3D337254" w:rsidR="008025A9" w:rsidRDefault="00874422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Willy Paulsen kontaktes for et kirkegårds-, sognehus- og præstegårdssyn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2EA8DC2D" w14:textId="418FC4CF" w:rsidR="008025A9" w:rsidRDefault="00874422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På 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t>C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orfitzens anbefaling kontaktes Anne</w:t>
            </w:r>
            <w:proofErr w:type="gramStart"/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….</w:t>
            </w:r>
            <w:proofErr w:type="gramEnd"/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7310761C" w14:textId="5CA5794F" w:rsidR="008025A9" w:rsidRDefault="002F2E20" w:rsidP="003340B4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Punktet tages op på 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t>næste KKU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0A1AC56C" w14:textId="5FF32547" w:rsidR="008025A9" w:rsidRPr="003340B4" w:rsidRDefault="002F2E20" w:rsidP="008025A9">
            <w:pPr>
              <w:pStyle w:val="Listeafsnit"/>
              <w:numPr>
                <w:ilvl w:val="0"/>
                <w:numId w:val="14"/>
              </w:numPr>
              <w:tabs>
                <w:tab w:val="left" w:pos="7371"/>
              </w:tabs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bliver indkøbt gavekort</w:t>
            </w:r>
            <w:r w:rsidR="008025A9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</w:tc>
        <w:tc>
          <w:tcPr>
            <w:tcW w:w="1038" w:type="dxa"/>
          </w:tcPr>
          <w:p w14:paraId="40148791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958E288" w14:textId="041186CD" w:rsidR="001E011A" w:rsidRDefault="001E011A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Malene</w:t>
            </w:r>
          </w:p>
          <w:p w14:paraId="48FE61CC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9D9B0CF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6676F22" w14:textId="6A15FCC0" w:rsidR="001E011A" w:rsidRDefault="001E011A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lastRenderedPageBreak/>
              <w:t>Anders</w:t>
            </w:r>
          </w:p>
          <w:p w14:paraId="5F60D27C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5CB4C23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5421CD1" w14:textId="77777777" w:rsidR="007836C0" w:rsidRDefault="007836C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679157E6" w14:textId="77777777" w:rsidR="007836C0" w:rsidRDefault="007836C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116FDEA0" w14:textId="77777777" w:rsidR="007836C0" w:rsidRDefault="007836C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Lars</w:t>
            </w:r>
          </w:p>
          <w:p w14:paraId="525332F4" w14:textId="77777777" w:rsidR="00874422" w:rsidRDefault="00874422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07DD3AC" w14:textId="77777777" w:rsidR="00874422" w:rsidRDefault="00874422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0DC1286B" w14:textId="77777777" w:rsidR="00874422" w:rsidRDefault="00874422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28E8BE29" w14:textId="77777777" w:rsidR="005F6F85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6848073" w14:textId="77777777" w:rsidR="005F6F85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4E706829" w14:textId="03D3FC58" w:rsidR="00874422" w:rsidRDefault="00874422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Malene</w:t>
            </w:r>
          </w:p>
          <w:p w14:paraId="52951CA3" w14:textId="77777777" w:rsidR="005F6F85" w:rsidRDefault="00874422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61FEB3D3" w14:textId="5440BCBA" w:rsidR="00874422" w:rsidRDefault="002F2E2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Lars</w:t>
            </w:r>
          </w:p>
          <w:p w14:paraId="1E7A9C74" w14:textId="77777777" w:rsidR="002F2E20" w:rsidRDefault="002F2E2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7738F61" w14:textId="77777777" w:rsidR="005F6F85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57D8D61" w14:textId="7A19E359" w:rsidR="005F6F85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Christina</w:t>
            </w:r>
          </w:p>
          <w:p w14:paraId="2077BE5C" w14:textId="218389E9" w:rsidR="002F2E20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  <w:r w:rsidR="002F2E20">
              <w:rPr>
                <w:rFonts w:asciiTheme="majorHAnsi" w:eastAsiaTheme="minorEastAsia" w:hAnsiTheme="majorHAnsi" w:cstheme="majorBidi"/>
                <w:sz w:val="23"/>
                <w:szCs w:val="23"/>
              </w:rPr>
              <w:t>Hanne Mie</w:t>
            </w:r>
          </w:p>
        </w:tc>
      </w:tr>
      <w:tr w:rsidR="002221E4" w14:paraId="29C8B46A" w14:textId="77777777" w:rsidTr="0098119E">
        <w:trPr>
          <w:trHeight w:val="885"/>
        </w:trPr>
        <w:tc>
          <w:tcPr>
            <w:tcW w:w="3539" w:type="dxa"/>
          </w:tcPr>
          <w:p w14:paraId="09C58020" w14:textId="77777777" w:rsidR="002221E4" w:rsidRDefault="002221E4">
            <w:pPr>
              <w:pStyle w:val="Listeafsnit"/>
              <w:numPr>
                <w:ilvl w:val="0"/>
                <w:numId w:val="1"/>
              </w:numPr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  <w:u w:val="single"/>
              </w:rPr>
              <w:lastRenderedPageBreak/>
              <w:t>Medarbejderne (kordegnen):</w:t>
            </w:r>
          </w:p>
          <w:p w14:paraId="78D10ED5" w14:textId="77777777" w:rsidR="002221E4" w:rsidRDefault="002221E4">
            <w:pPr>
              <w:pStyle w:val="Listeafsnit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>Kistebukkene er for brede og skal forkortes enten af tømrer (Bjarne?), eller der skal bestilles mindst 1 sæt, der har en smallere bredde.</w:t>
            </w:r>
          </w:p>
          <w:p w14:paraId="07FDF8FC" w14:textId="77777777" w:rsidR="002221E4" w:rsidRPr="00DF7BEC" w:rsidRDefault="002221E4">
            <w:pPr>
              <w:pStyle w:val="Listeafsnit"/>
              <w:numPr>
                <w:ilvl w:val="0"/>
                <w:numId w:val="4"/>
              </w:numPr>
            </w:pPr>
            <w:r w:rsidRPr="7EE566A9">
              <w:rPr>
                <w:rFonts w:asciiTheme="majorHAnsi" w:eastAsiaTheme="minorEastAsia" w:hAnsiTheme="majorHAnsi" w:cstheme="majorBidi"/>
                <w:sz w:val="23"/>
                <w:szCs w:val="23"/>
              </w:rPr>
              <w:t>Hvilken gavn har klaveret i kapellet. Det er falsk pga. høj luftfugtighed. Skal det gemmes til erstatning af flygelet, når vi ikke har dét længere, eller skal videre/ud? Kordegnen ved ikke, om det har nogen værdi.</w:t>
            </w:r>
          </w:p>
          <w:p w14:paraId="0732FEF6" w14:textId="30A4C212" w:rsidR="00DF7BEC" w:rsidRPr="00DF7BEC" w:rsidRDefault="006C1859">
            <w:pPr>
              <w:pStyle w:val="Listeafsnit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2F2E20">
              <w:rPr>
                <w:rFonts w:asciiTheme="majorHAnsi" w:hAnsiTheme="majorHAnsi" w:cstheme="majorHAnsi"/>
              </w:rPr>
              <w:t>Skal den gamle katafalk smides ud?</w:t>
            </w:r>
          </w:p>
        </w:tc>
        <w:tc>
          <w:tcPr>
            <w:tcW w:w="4439" w:type="dxa"/>
          </w:tcPr>
          <w:p w14:paraId="14880B47" w14:textId="5F67AC1B" w:rsidR="003340B4" w:rsidRDefault="005F6F85" w:rsidP="003340B4">
            <w:pPr>
              <w:pStyle w:val="Listeafsnit"/>
              <w:numPr>
                <w:ilvl w:val="0"/>
                <w:numId w:val="15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laves aftale med tømrer om forkortelse af k</w:t>
            </w:r>
            <w:r w:rsidR="002F2E20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istebukke 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04BC247F" w14:textId="37DFDC4B" w:rsidR="003340B4" w:rsidRDefault="002F2E20" w:rsidP="003340B4">
            <w:pPr>
              <w:pStyle w:val="Listeafsnit"/>
              <w:numPr>
                <w:ilvl w:val="0"/>
                <w:numId w:val="15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Klaveret bortskaffes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br/>
            </w:r>
          </w:p>
          <w:p w14:paraId="36EBD7AC" w14:textId="5390E73A" w:rsidR="003340B4" w:rsidRDefault="002F2E20" w:rsidP="003340B4">
            <w:pPr>
              <w:pStyle w:val="Listeafsnit"/>
              <w:numPr>
                <w:ilvl w:val="0"/>
                <w:numId w:val="15"/>
              </w:numPr>
              <w:ind w:left="368" w:hanging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Den gamle katafalk </w:t>
            </w:r>
            <w:r w:rsidR="005F6F85">
              <w:rPr>
                <w:rFonts w:asciiTheme="majorHAnsi" w:eastAsiaTheme="minorEastAsia" w:hAnsiTheme="majorHAnsi" w:cstheme="majorBidi"/>
                <w:sz w:val="23"/>
                <w:szCs w:val="23"/>
              </w:rPr>
              <w:t>bortskaffes</w:t>
            </w:r>
          </w:p>
          <w:p w14:paraId="4A6BE754" w14:textId="213CF264" w:rsidR="003340B4" w:rsidRPr="003340B4" w:rsidRDefault="003340B4" w:rsidP="003340B4">
            <w:pPr>
              <w:pStyle w:val="Listeafsnit"/>
              <w:ind w:left="368"/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  <w:tc>
          <w:tcPr>
            <w:tcW w:w="1038" w:type="dxa"/>
          </w:tcPr>
          <w:p w14:paraId="1DEB1A96" w14:textId="77777777" w:rsidR="005F6F85" w:rsidRDefault="005F6F85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3019E165" w14:textId="56FC08D1" w:rsidR="002221E4" w:rsidRDefault="002F2E2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proofErr w:type="spellStart"/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Christna</w:t>
            </w:r>
            <w:proofErr w:type="spellEnd"/>
          </w:p>
          <w:p w14:paraId="39E240E1" w14:textId="77777777" w:rsidR="005F6F85" w:rsidRDefault="005F6F85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570ECB83" w14:textId="274269D1" w:rsidR="002F2E20" w:rsidRDefault="002F2E2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Christina</w:t>
            </w:r>
          </w:p>
          <w:p w14:paraId="18A09159" w14:textId="77777777" w:rsidR="005F6F85" w:rsidRDefault="005F6F85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289651B1" w14:textId="79038F62" w:rsidR="002F2E20" w:rsidRDefault="002F2E20" w:rsidP="003D1708">
            <w:pPr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Christina</w:t>
            </w:r>
          </w:p>
        </w:tc>
      </w:tr>
      <w:tr w:rsidR="002221E4" w14:paraId="12F7A579" w14:textId="77777777" w:rsidTr="0098119E">
        <w:trPr>
          <w:trHeight w:val="383"/>
        </w:trPr>
        <w:tc>
          <w:tcPr>
            <w:tcW w:w="3539" w:type="dxa"/>
          </w:tcPr>
          <w:p w14:paraId="72BBADEB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</w:pPr>
            <w:r w:rsidRPr="7EE566A9">
              <w:rPr>
                <w:rFonts w:asciiTheme="majorHAnsi" w:eastAsiaTheme="minorEastAsia" w:hAnsiTheme="majorHAnsi" w:cstheme="majorBidi"/>
                <w:b/>
                <w:bCs/>
                <w:sz w:val="23"/>
                <w:szCs w:val="23"/>
              </w:rPr>
              <w:t>EVENTUELT</w:t>
            </w:r>
          </w:p>
          <w:p w14:paraId="13BE1A6E" w14:textId="63C7D5D5" w:rsidR="003340B4" w:rsidRPr="00511840" w:rsidRDefault="0051184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proofErr w:type="spellStart"/>
            <w:r w:rsidRPr="00511840">
              <w:rPr>
                <w:rFonts w:asciiTheme="majorHAnsi" w:eastAsiaTheme="minorEastAsia" w:hAnsiTheme="majorHAnsi" w:cstheme="majorBidi"/>
                <w:sz w:val="23"/>
                <w:szCs w:val="23"/>
              </w:rPr>
              <w:t>churchdeskdag</w:t>
            </w:r>
            <w:proofErr w:type="spellEnd"/>
            <w:r w:rsidRPr="00511840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d. 6.10. Middelfart </w:t>
            </w:r>
          </w:p>
        </w:tc>
        <w:tc>
          <w:tcPr>
            <w:tcW w:w="4439" w:type="dxa"/>
          </w:tcPr>
          <w:p w14:paraId="494A2102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7F08B238" w14:textId="70F9BFAB" w:rsidR="00511840" w:rsidRDefault="005F6F85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>Der er en</w:t>
            </w:r>
            <w:r w:rsidRPr="00511840"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ledig billet</w:t>
            </w:r>
            <w:r>
              <w:rPr>
                <w:rFonts w:asciiTheme="majorHAnsi" w:eastAsiaTheme="minorEastAsia" w:hAnsiTheme="majorHAnsi" w:cstheme="majorBidi"/>
                <w:sz w:val="23"/>
                <w:szCs w:val="23"/>
              </w:rPr>
              <w:t xml:space="preserve"> </w:t>
            </w:r>
          </w:p>
        </w:tc>
        <w:tc>
          <w:tcPr>
            <w:tcW w:w="1038" w:type="dxa"/>
          </w:tcPr>
          <w:p w14:paraId="26E99DB7" w14:textId="77777777" w:rsidR="002221E4" w:rsidRDefault="002221E4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  <w:p w14:paraId="0BA9FA65" w14:textId="383AEF05" w:rsidR="002F2E20" w:rsidRDefault="002F2E20" w:rsidP="003D1708">
            <w:pPr>
              <w:tabs>
                <w:tab w:val="left" w:pos="7371"/>
              </w:tabs>
              <w:rPr>
                <w:rFonts w:asciiTheme="majorHAnsi" w:eastAsiaTheme="minorEastAsia" w:hAnsiTheme="majorHAnsi" w:cstheme="majorBidi"/>
                <w:sz w:val="23"/>
                <w:szCs w:val="23"/>
              </w:rPr>
            </w:pPr>
          </w:p>
        </w:tc>
      </w:tr>
    </w:tbl>
    <w:p w14:paraId="1A9E0D83" w14:textId="315A9E02" w:rsidR="00AC7B88" w:rsidRPr="00033D15" w:rsidRDefault="00AC7B88" w:rsidP="203C666C">
      <w:pPr>
        <w:rPr>
          <w:rFonts w:asciiTheme="majorHAnsi" w:eastAsiaTheme="minorEastAsia" w:hAnsiTheme="majorHAnsi" w:cstheme="majorBidi"/>
          <w:sz w:val="23"/>
          <w:szCs w:val="23"/>
        </w:rPr>
      </w:pPr>
    </w:p>
    <w:p w14:paraId="73DF2B62" w14:textId="66B6F8A5" w:rsidR="203C666C" w:rsidRDefault="203C666C" w:rsidP="203C666C">
      <w:pPr>
        <w:rPr>
          <w:rFonts w:asciiTheme="majorHAnsi" w:eastAsiaTheme="minorEastAsia" w:hAnsiTheme="majorHAnsi" w:cstheme="majorBidi"/>
          <w:sz w:val="23"/>
          <w:szCs w:val="23"/>
        </w:rPr>
      </w:pPr>
    </w:p>
    <w:p w14:paraId="60EFBA6E" w14:textId="38556AF3" w:rsidR="203C666C" w:rsidRDefault="203C666C" w:rsidP="203C666C">
      <w:pPr>
        <w:rPr>
          <w:rFonts w:asciiTheme="majorHAnsi" w:eastAsiaTheme="minorEastAsia" w:hAnsiTheme="majorHAnsi" w:cstheme="majorBidi"/>
          <w:sz w:val="23"/>
          <w:szCs w:val="23"/>
        </w:rPr>
      </w:pPr>
    </w:p>
    <w:p w14:paraId="4DFC539E" w14:textId="0366E06A" w:rsidR="203C666C" w:rsidRDefault="203C666C" w:rsidP="203C666C">
      <w:pPr>
        <w:rPr>
          <w:rFonts w:asciiTheme="majorHAnsi" w:eastAsiaTheme="minorEastAsia" w:hAnsiTheme="majorHAnsi" w:cstheme="majorBidi"/>
          <w:sz w:val="23"/>
          <w:szCs w:val="23"/>
        </w:rPr>
      </w:pPr>
    </w:p>
    <w:p w14:paraId="09A55357" w14:textId="248C5101" w:rsidR="203C666C" w:rsidRDefault="203C666C" w:rsidP="203C666C">
      <w:pPr>
        <w:rPr>
          <w:rFonts w:asciiTheme="majorHAnsi" w:eastAsiaTheme="minorEastAsia" w:hAnsiTheme="majorHAnsi" w:cstheme="majorBidi"/>
          <w:sz w:val="23"/>
          <w:szCs w:val="23"/>
        </w:rPr>
      </w:pPr>
    </w:p>
    <w:p w14:paraId="1D937E53" w14:textId="2552AFDA" w:rsidR="7495D265" w:rsidRDefault="7495D265" w:rsidP="203C666C">
      <w:r>
        <w:rPr>
          <w:noProof/>
        </w:rPr>
        <w:drawing>
          <wp:inline distT="0" distB="0" distL="0" distR="0" wp14:anchorId="1E4BBCF1" wp14:editId="40F3DE7D">
            <wp:extent cx="5800725" cy="7513439"/>
            <wp:effectExtent l="0" t="0" r="0" b="0"/>
            <wp:docPr id="17922870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87019" name="Picture 17922870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51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7495D265" w:rsidSect="00A45F8E">
      <w:headerReference w:type="default" r:id="rId11"/>
      <w:pgSz w:w="11906" w:h="16838"/>
      <w:pgMar w:top="1440" w:right="1440" w:bottom="1440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D94B" w14:textId="77777777" w:rsidR="00217A0C" w:rsidRDefault="00217A0C" w:rsidP="00E03219">
      <w:r>
        <w:separator/>
      </w:r>
    </w:p>
  </w:endnote>
  <w:endnote w:type="continuationSeparator" w:id="0">
    <w:p w14:paraId="471BB23C" w14:textId="77777777" w:rsidR="00217A0C" w:rsidRDefault="00217A0C" w:rsidP="00E0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9867" w14:textId="77777777" w:rsidR="00217A0C" w:rsidRDefault="00217A0C" w:rsidP="00E03219">
      <w:r>
        <w:separator/>
      </w:r>
    </w:p>
  </w:footnote>
  <w:footnote w:type="continuationSeparator" w:id="0">
    <w:p w14:paraId="15886B69" w14:textId="77777777" w:rsidR="00217A0C" w:rsidRDefault="00217A0C" w:rsidP="00E0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3B36" w14:textId="77777777" w:rsidR="00E03219" w:rsidRDefault="00B202C4">
    <w:pPr>
      <w:pStyle w:val="Sidehoved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B300E48" wp14:editId="2F6D94D8">
              <wp:simplePos x="0" y="0"/>
              <wp:positionH relativeFrom="column">
                <wp:posOffset>3768725</wp:posOffset>
              </wp:positionH>
              <wp:positionV relativeFrom="paragraph">
                <wp:posOffset>-1005205</wp:posOffset>
              </wp:positionV>
              <wp:extent cx="2292350" cy="1093470"/>
              <wp:effectExtent l="0" t="0" r="0" b="0"/>
              <wp:wrapNone/>
              <wp:docPr id="175683999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92350" cy="1093470"/>
                        <a:chOff x="7223" y="1457"/>
                        <a:chExt cx="3610" cy="1722"/>
                      </a:xfrm>
                    </wpg:grpSpPr>
                    <pic:pic xmlns:pic="http://schemas.openxmlformats.org/drawingml/2006/picture">
                      <pic:nvPicPr>
                        <pic:cNvPr id="14552457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5" y="1529"/>
                          <a:ext cx="2925" cy="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2635129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223" y="1457"/>
                          <a:ext cx="3610" cy="4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6A659" w14:textId="77777777" w:rsidR="00E03219" w:rsidRPr="00DA7DBC" w:rsidRDefault="00E03219" w:rsidP="00E0321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 w:cs="Courier New"/>
                                <w:sz w:val="22"/>
                              </w:rPr>
                              <w:t>Gadstrup Menighedsr</w:t>
                            </w:r>
                            <w:r>
                              <w:rPr>
                                <w:rFonts w:ascii="Lucida Handwriting" w:hAnsi="Lucida Handwriting"/>
                                <w:sz w:val="22"/>
                              </w:rPr>
                              <w:t>åd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AB13625">
            <v:group id="Group 1" style="position:absolute;margin-left:296.75pt;margin-top:-79.15pt;width:180.5pt;height:86.1pt;z-index:251657728" coordsize="3610,1722" coordorigin="7223,1457" o:spid="_x0000_s1026" w14:anchorId="2B300E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9oACAEBAAA/AP1T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qrcySxlPKTfk8+1WV6Ut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545;top:1529;width:2925;height:16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">
                <v:imagedata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7223;top:1457;width:3610;height:447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">
                <v:textbox style="mso-fit-shape-to-text:t">
                  <w:txbxContent>
                    <w:p w:rsidRPr="00DA7DBC" w:rsidR="00E03219" w:rsidP="00E03219" w:rsidRDefault="00E03219" w14:paraId="7BACEFCB" w14:textId="7777777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="Lucida Handwriting" w:hAnsi="Lucida Handwriting" w:cs="Courier New"/>
                          <w:sz w:val="22"/>
                        </w:rPr>
                        <w:t>Gadstrup Menighedsr</w:t>
                      </w:r>
                      <w:r>
                        <w:rPr>
                          <w:rFonts w:ascii="Lucida Handwriting" w:hAnsi="Lucida Handwriting"/>
                          <w:sz w:val="22"/>
                        </w:rPr>
                        <w:t>åd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706D"/>
    <w:multiLevelType w:val="hybridMultilevel"/>
    <w:tmpl w:val="F6F6EE3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E48FD"/>
    <w:multiLevelType w:val="hybridMultilevel"/>
    <w:tmpl w:val="B21A4190"/>
    <w:lvl w:ilvl="0" w:tplc="4AAE857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Bidi" w:hint="default"/>
        <w:sz w:val="23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25B6D"/>
    <w:multiLevelType w:val="hybridMultilevel"/>
    <w:tmpl w:val="89700B92"/>
    <w:lvl w:ilvl="0" w:tplc="1F4060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409A6"/>
    <w:multiLevelType w:val="multilevel"/>
    <w:tmpl w:val="8FF4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B2F09"/>
    <w:multiLevelType w:val="hybridMultilevel"/>
    <w:tmpl w:val="8A6A82E2"/>
    <w:lvl w:ilvl="0" w:tplc="0406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41E9F"/>
    <w:multiLevelType w:val="hybridMultilevel"/>
    <w:tmpl w:val="06DA58C2"/>
    <w:lvl w:ilvl="0" w:tplc="4AAE8572">
      <w:start w:val="1"/>
      <w:numFmt w:val="lowerLetter"/>
      <w:lvlText w:val="%1)"/>
      <w:lvlJc w:val="left"/>
      <w:pPr>
        <w:ind w:left="1222" w:hanging="360"/>
      </w:pPr>
      <w:rPr>
        <w:rFonts w:asciiTheme="majorHAnsi" w:eastAsiaTheme="minorEastAsia" w:hAnsiTheme="majorHAnsi" w:cstheme="majorBidi" w:hint="default"/>
        <w:sz w:val="23"/>
      </w:rPr>
    </w:lvl>
    <w:lvl w:ilvl="1" w:tplc="04060019" w:tentative="1">
      <w:start w:val="1"/>
      <w:numFmt w:val="lowerLetter"/>
      <w:lvlText w:val="%2."/>
      <w:lvlJc w:val="left"/>
      <w:pPr>
        <w:ind w:left="1942" w:hanging="360"/>
      </w:pPr>
    </w:lvl>
    <w:lvl w:ilvl="2" w:tplc="0406001B" w:tentative="1">
      <w:start w:val="1"/>
      <w:numFmt w:val="lowerRoman"/>
      <w:lvlText w:val="%3."/>
      <w:lvlJc w:val="right"/>
      <w:pPr>
        <w:ind w:left="2662" w:hanging="180"/>
      </w:pPr>
    </w:lvl>
    <w:lvl w:ilvl="3" w:tplc="0406000F" w:tentative="1">
      <w:start w:val="1"/>
      <w:numFmt w:val="decimal"/>
      <w:lvlText w:val="%4."/>
      <w:lvlJc w:val="left"/>
      <w:pPr>
        <w:ind w:left="3382" w:hanging="360"/>
      </w:pPr>
    </w:lvl>
    <w:lvl w:ilvl="4" w:tplc="04060019" w:tentative="1">
      <w:start w:val="1"/>
      <w:numFmt w:val="lowerLetter"/>
      <w:lvlText w:val="%5."/>
      <w:lvlJc w:val="left"/>
      <w:pPr>
        <w:ind w:left="4102" w:hanging="360"/>
      </w:pPr>
    </w:lvl>
    <w:lvl w:ilvl="5" w:tplc="0406001B" w:tentative="1">
      <w:start w:val="1"/>
      <w:numFmt w:val="lowerRoman"/>
      <w:lvlText w:val="%6."/>
      <w:lvlJc w:val="right"/>
      <w:pPr>
        <w:ind w:left="4822" w:hanging="180"/>
      </w:pPr>
    </w:lvl>
    <w:lvl w:ilvl="6" w:tplc="0406000F" w:tentative="1">
      <w:start w:val="1"/>
      <w:numFmt w:val="decimal"/>
      <w:lvlText w:val="%7."/>
      <w:lvlJc w:val="left"/>
      <w:pPr>
        <w:ind w:left="5542" w:hanging="360"/>
      </w:pPr>
    </w:lvl>
    <w:lvl w:ilvl="7" w:tplc="04060019" w:tentative="1">
      <w:start w:val="1"/>
      <w:numFmt w:val="lowerLetter"/>
      <w:lvlText w:val="%8."/>
      <w:lvlJc w:val="left"/>
      <w:pPr>
        <w:ind w:left="6262" w:hanging="360"/>
      </w:pPr>
    </w:lvl>
    <w:lvl w:ilvl="8" w:tplc="040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AAE1B06"/>
    <w:multiLevelType w:val="hybridMultilevel"/>
    <w:tmpl w:val="BD3C32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A036E"/>
    <w:multiLevelType w:val="hybridMultilevel"/>
    <w:tmpl w:val="C770B35E"/>
    <w:lvl w:ilvl="0" w:tplc="04060011">
      <w:start w:val="1"/>
      <w:numFmt w:val="decimal"/>
      <w:lvlText w:val="%1)"/>
      <w:lvlJc w:val="left"/>
      <w:pPr>
        <w:ind w:left="502" w:hanging="360"/>
      </w:p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D25217F0">
      <w:start w:val="1"/>
      <w:numFmt w:val="lowerLetter"/>
      <w:lvlText w:val="%5)"/>
      <w:lvlJc w:val="left"/>
      <w:pPr>
        <w:ind w:left="3382" w:hanging="360"/>
      </w:pPr>
      <w:rPr>
        <w:rFonts w:hint="default"/>
      </w:r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985D21"/>
    <w:multiLevelType w:val="hybridMultilevel"/>
    <w:tmpl w:val="02CA6420"/>
    <w:lvl w:ilvl="0" w:tplc="4AAE857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Bidi" w:hint="default"/>
        <w:sz w:val="23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45AE7"/>
    <w:multiLevelType w:val="hybridMultilevel"/>
    <w:tmpl w:val="A5C04084"/>
    <w:lvl w:ilvl="0" w:tplc="4AAE8572">
      <w:start w:val="1"/>
      <w:numFmt w:val="lowerLetter"/>
      <w:lvlText w:val="%1)"/>
      <w:lvlJc w:val="left"/>
      <w:pPr>
        <w:ind w:left="927" w:hanging="360"/>
      </w:pPr>
      <w:rPr>
        <w:rFonts w:asciiTheme="majorHAnsi" w:eastAsiaTheme="minorEastAsia" w:hAnsiTheme="majorHAnsi" w:cstheme="majorBidi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906253"/>
    <w:multiLevelType w:val="hybridMultilevel"/>
    <w:tmpl w:val="06DA58C2"/>
    <w:lvl w:ilvl="0" w:tplc="FFFFFFFF">
      <w:start w:val="1"/>
      <w:numFmt w:val="lowerLetter"/>
      <w:lvlText w:val="%1)"/>
      <w:lvlJc w:val="left"/>
      <w:pPr>
        <w:ind w:left="1222" w:hanging="360"/>
      </w:pPr>
      <w:rPr>
        <w:rFonts w:asciiTheme="majorHAnsi" w:eastAsiaTheme="minorEastAsia" w:hAnsiTheme="majorHAnsi" w:cstheme="majorBidi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4D976176"/>
    <w:multiLevelType w:val="hybridMultilevel"/>
    <w:tmpl w:val="DA80DC72"/>
    <w:lvl w:ilvl="0" w:tplc="4AAE857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Bidi" w:hint="default"/>
        <w:sz w:val="23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69368"/>
    <w:multiLevelType w:val="hybridMultilevel"/>
    <w:tmpl w:val="A87627FA"/>
    <w:lvl w:ilvl="0" w:tplc="0948836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230D280">
      <w:start w:val="1"/>
      <w:numFmt w:val="lowerLetter"/>
      <w:lvlText w:val="%2."/>
      <w:lvlJc w:val="left"/>
      <w:pPr>
        <w:ind w:left="1440" w:hanging="360"/>
      </w:pPr>
    </w:lvl>
    <w:lvl w:ilvl="2" w:tplc="21C606BE">
      <w:start w:val="1"/>
      <w:numFmt w:val="lowerRoman"/>
      <w:lvlText w:val="%3."/>
      <w:lvlJc w:val="right"/>
      <w:pPr>
        <w:ind w:left="2160" w:hanging="180"/>
      </w:pPr>
    </w:lvl>
    <w:lvl w:ilvl="3" w:tplc="E486ABB8">
      <w:start w:val="1"/>
      <w:numFmt w:val="decimal"/>
      <w:lvlText w:val="%4."/>
      <w:lvlJc w:val="left"/>
      <w:pPr>
        <w:ind w:left="2880" w:hanging="360"/>
      </w:pPr>
    </w:lvl>
    <w:lvl w:ilvl="4" w:tplc="1BB68DCA">
      <w:start w:val="1"/>
      <w:numFmt w:val="lowerLetter"/>
      <w:lvlText w:val="%5."/>
      <w:lvlJc w:val="left"/>
      <w:pPr>
        <w:ind w:left="3600" w:hanging="360"/>
      </w:pPr>
    </w:lvl>
    <w:lvl w:ilvl="5" w:tplc="0E44A416">
      <w:start w:val="1"/>
      <w:numFmt w:val="lowerRoman"/>
      <w:lvlText w:val="%6."/>
      <w:lvlJc w:val="right"/>
      <w:pPr>
        <w:ind w:left="4320" w:hanging="180"/>
      </w:pPr>
    </w:lvl>
    <w:lvl w:ilvl="6" w:tplc="569C0CF0">
      <w:start w:val="1"/>
      <w:numFmt w:val="decimal"/>
      <w:lvlText w:val="%7."/>
      <w:lvlJc w:val="left"/>
      <w:pPr>
        <w:ind w:left="5040" w:hanging="360"/>
      </w:pPr>
    </w:lvl>
    <w:lvl w:ilvl="7" w:tplc="8F6EEB96">
      <w:start w:val="1"/>
      <w:numFmt w:val="lowerLetter"/>
      <w:lvlText w:val="%8."/>
      <w:lvlJc w:val="left"/>
      <w:pPr>
        <w:ind w:left="5760" w:hanging="360"/>
      </w:pPr>
    </w:lvl>
    <w:lvl w:ilvl="8" w:tplc="675C8D5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839DA"/>
    <w:multiLevelType w:val="hybridMultilevel"/>
    <w:tmpl w:val="299CB0E6"/>
    <w:lvl w:ilvl="0" w:tplc="FFFFFFFF">
      <w:start w:val="1"/>
      <w:numFmt w:val="lowerLetter"/>
      <w:lvlText w:val="%1)"/>
      <w:lvlJc w:val="left"/>
      <w:pPr>
        <w:ind w:left="1222" w:hanging="360"/>
      </w:pPr>
      <w:rPr>
        <w:rFonts w:asciiTheme="majorHAnsi" w:eastAsiaTheme="minorEastAsia" w:hAnsiTheme="majorHAnsi" w:cstheme="majorBidi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3C1250B"/>
    <w:multiLevelType w:val="hybridMultilevel"/>
    <w:tmpl w:val="B302E09A"/>
    <w:lvl w:ilvl="0" w:tplc="4AAE857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Bidi" w:hint="default"/>
        <w:sz w:val="23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5326D"/>
    <w:multiLevelType w:val="hybridMultilevel"/>
    <w:tmpl w:val="F3EAED08"/>
    <w:lvl w:ilvl="0" w:tplc="040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4270605">
    <w:abstractNumId w:val="7"/>
  </w:num>
  <w:num w:numId="2" w16cid:durableId="570432314">
    <w:abstractNumId w:val="4"/>
  </w:num>
  <w:num w:numId="3" w16cid:durableId="2076271753">
    <w:abstractNumId w:val="6"/>
  </w:num>
  <w:num w:numId="4" w16cid:durableId="384640335">
    <w:abstractNumId w:val="12"/>
  </w:num>
  <w:num w:numId="5" w16cid:durableId="1650476252">
    <w:abstractNumId w:val="0"/>
  </w:num>
  <w:num w:numId="6" w16cid:durableId="2113163079">
    <w:abstractNumId w:val="2"/>
  </w:num>
  <w:num w:numId="7" w16cid:durableId="933050205">
    <w:abstractNumId w:val="11"/>
  </w:num>
  <w:num w:numId="8" w16cid:durableId="1237469415">
    <w:abstractNumId w:val="15"/>
  </w:num>
  <w:num w:numId="9" w16cid:durableId="318923427">
    <w:abstractNumId w:val="9"/>
  </w:num>
  <w:num w:numId="10" w16cid:durableId="1673145246">
    <w:abstractNumId w:val="1"/>
  </w:num>
  <w:num w:numId="11" w16cid:durableId="346710832">
    <w:abstractNumId w:val="8"/>
  </w:num>
  <w:num w:numId="12" w16cid:durableId="702680190">
    <w:abstractNumId w:val="14"/>
  </w:num>
  <w:num w:numId="13" w16cid:durableId="946039735">
    <w:abstractNumId w:val="5"/>
  </w:num>
  <w:num w:numId="14" w16cid:durableId="605115517">
    <w:abstractNumId w:val="13"/>
  </w:num>
  <w:num w:numId="15" w16cid:durableId="1347634575">
    <w:abstractNumId w:val="10"/>
  </w:num>
  <w:num w:numId="16" w16cid:durableId="21354665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 w:grammar="clean"/>
  <w:attachedTemplate r:id="rId1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C7"/>
    <w:rsid w:val="00001059"/>
    <w:rsid w:val="0000628B"/>
    <w:rsid w:val="00006566"/>
    <w:rsid w:val="00007BCA"/>
    <w:rsid w:val="00025EBF"/>
    <w:rsid w:val="000273BF"/>
    <w:rsid w:val="000277BE"/>
    <w:rsid w:val="000321B1"/>
    <w:rsid w:val="00032DE6"/>
    <w:rsid w:val="00033D15"/>
    <w:rsid w:val="000340F6"/>
    <w:rsid w:val="0003449A"/>
    <w:rsid w:val="000545B9"/>
    <w:rsid w:val="00057660"/>
    <w:rsid w:val="0006588D"/>
    <w:rsid w:val="00074432"/>
    <w:rsid w:val="00081234"/>
    <w:rsid w:val="000A1349"/>
    <w:rsid w:val="000A2FA1"/>
    <w:rsid w:val="000A4ABF"/>
    <w:rsid w:val="000A55C4"/>
    <w:rsid w:val="000B2A74"/>
    <w:rsid w:val="000B3579"/>
    <w:rsid w:val="000C014C"/>
    <w:rsid w:val="000C1137"/>
    <w:rsid w:val="000D4A66"/>
    <w:rsid w:val="000E1195"/>
    <w:rsid w:val="000E1FA4"/>
    <w:rsid w:val="000E2D40"/>
    <w:rsid w:val="000F058A"/>
    <w:rsid w:val="000F08CC"/>
    <w:rsid w:val="000F4746"/>
    <w:rsid w:val="000F7A12"/>
    <w:rsid w:val="001030EB"/>
    <w:rsid w:val="00103400"/>
    <w:rsid w:val="001113FD"/>
    <w:rsid w:val="0011227C"/>
    <w:rsid w:val="0011534A"/>
    <w:rsid w:val="001200B6"/>
    <w:rsid w:val="001240EA"/>
    <w:rsid w:val="00137158"/>
    <w:rsid w:val="001405EA"/>
    <w:rsid w:val="001411A3"/>
    <w:rsid w:val="00150F17"/>
    <w:rsid w:val="00150F61"/>
    <w:rsid w:val="00154CD5"/>
    <w:rsid w:val="0015768D"/>
    <w:rsid w:val="001576B9"/>
    <w:rsid w:val="00161A77"/>
    <w:rsid w:val="00161A9E"/>
    <w:rsid w:val="00162062"/>
    <w:rsid w:val="00166C0D"/>
    <w:rsid w:val="00166DC6"/>
    <w:rsid w:val="00171F9B"/>
    <w:rsid w:val="0017380A"/>
    <w:rsid w:val="00174653"/>
    <w:rsid w:val="00177034"/>
    <w:rsid w:val="0018039F"/>
    <w:rsid w:val="00182C30"/>
    <w:rsid w:val="001914C3"/>
    <w:rsid w:val="00191BC4"/>
    <w:rsid w:val="00194105"/>
    <w:rsid w:val="001A22A0"/>
    <w:rsid w:val="001A2492"/>
    <w:rsid w:val="001A4BE6"/>
    <w:rsid w:val="001B2451"/>
    <w:rsid w:val="001B3D5F"/>
    <w:rsid w:val="001B62C7"/>
    <w:rsid w:val="001C0918"/>
    <w:rsid w:val="001C5F30"/>
    <w:rsid w:val="001C65A2"/>
    <w:rsid w:val="001C6699"/>
    <w:rsid w:val="001D75AC"/>
    <w:rsid w:val="001D7E10"/>
    <w:rsid w:val="001E011A"/>
    <w:rsid w:val="001E0DBF"/>
    <w:rsid w:val="001E6656"/>
    <w:rsid w:val="001E6E14"/>
    <w:rsid w:val="001F04B2"/>
    <w:rsid w:val="001F157E"/>
    <w:rsid w:val="001F31F7"/>
    <w:rsid w:val="00203B47"/>
    <w:rsid w:val="00206A45"/>
    <w:rsid w:val="00211A19"/>
    <w:rsid w:val="00217493"/>
    <w:rsid w:val="00217A0C"/>
    <w:rsid w:val="002221E4"/>
    <w:rsid w:val="002241F8"/>
    <w:rsid w:val="002247C5"/>
    <w:rsid w:val="0022502A"/>
    <w:rsid w:val="00232109"/>
    <w:rsid w:val="00235986"/>
    <w:rsid w:val="00241230"/>
    <w:rsid w:val="00241D80"/>
    <w:rsid w:val="00243E34"/>
    <w:rsid w:val="00244E24"/>
    <w:rsid w:val="0024757E"/>
    <w:rsid w:val="00247C1D"/>
    <w:rsid w:val="00247EC1"/>
    <w:rsid w:val="00247F75"/>
    <w:rsid w:val="00252C49"/>
    <w:rsid w:val="002563A7"/>
    <w:rsid w:val="002618AA"/>
    <w:rsid w:val="002626B2"/>
    <w:rsid w:val="00263190"/>
    <w:rsid w:val="00275CEB"/>
    <w:rsid w:val="0028079D"/>
    <w:rsid w:val="00283A2B"/>
    <w:rsid w:val="00293259"/>
    <w:rsid w:val="00294497"/>
    <w:rsid w:val="002A214D"/>
    <w:rsid w:val="002A4062"/>
    <w:rsid w:val="002B3E03"/>
    <w:rsid w:val="002C301B"/>
    <w:rsid w:val="002C30F6"/>
    <w:rsid w:val="002C3A08"/>
    <w:rsid w:val="002C5E91"/>
    <w:rsid w:val="002C6559"/>
    <w:rsid w:val="002C751F"/>
    <w:rsid w:val="002E0BA6"/>
    <w:rsid w:val="002F0E43"/>
    <w:rsid w:val="002F1A0C"/>
    <w:rsid w:val="002F2484"/>
    <w:rsid w:val="002F2A94"/>
    <w:rsid w:val="002F2E20"/>
    <w:rsid w:val="002F2FD2"/>
    <w:rsid w:val="0030009D"/>
    <w:rsid w:val="00304A45"/>
    <w:rsid w:val="00305F07"/>
    <w:rsid w:val="00314D03"/>
    <w:rsid w:val="003169DC"/>
    <w:rsid w:val="0032169D"/>
    <w:rsid w:val="00326889"/>
    <w:rsid w:val="00332F34"/>
    <w:rsid w:val="003340B4"/>
    <w:rsid w:val="003364C8"/>
    <w:rsid w:val="00337A48"/>
    <w:rsid w:val="00341C32"/>
    <w:rsid w:val="00342CDE"/>
    <w:rsid w:val="00347A86"/>
    <w:rsid w:val="00351F00"/>
    <w:rsid w:val="00353E45"/>
    <w:rsid w:val="00356C56"/>
    <w:rsid w:val="00361F4B"/>
    <w:rsid w:val="003670C3"/>
    <w:rsid w:val="00371EAB"/>
    <w:rsid w:val="00372B86"/>
    <w:rsid w:val="00380B1F"/>
    <w:rsid w:val="00380C54"/>
    <w:rsid w:val="00383528"/>
    <w:rsid w:val="0038447E"/>
    <w:rsid w:val="00387171"/>
    <w:rsid w:val="00387C5D"/>
    <w:rsid w:val="00387EEA"/>
    <w:rsid w:val="0039352E"/>
    <w:rsid w:val="00393C9B"/>
    <w:rsid w:val="003A080D"/>
    <w:rsid w:val="003B0910"/>
    <w:rsid w:val="003B0EBD"/>
    <w:rsid w:val="003B538E"/>
    <w:rsid w:val="003B6AB0"/>
    <w:rsid w:val="003B6E52"/>
    <w:rsid w:val="003C7DA4"/>
    <w:rsid w:val="003D3F5B"/>
    <w:rsid w:val="003D5B56"/>
    <w:rsid w:val="003E1EE3"/>
    <w:rsid w:val="003E1F15"/>
    <w:rsid w:val="003E24B3"/>
    <w:rsid w:val="003E4068"/>
    <w:rsid w:val="003F26DC"/>
    <w:rsid w:val="003F5696"/>
    <w:rsid w:val="003F636E"/>
    <w:rsid w:val="003F7CC6"/>
    <w:rsid w:val="004130AE"/>
    <w:rsid w:val="004138F1"/>
    <w:rsid w:val="00431FE9"/>
    <w:rsid w:val="00433752"/>
    <w:rsid w:val="0043DD37"/>
    <w:rsid w:val="00442DAD"/>
    <w:rsid w:val="00451246"/>
    <w:rsid w:val="00453B31"/>
    <w:rsid w:val="00455DB9"/>
    <w:rsid w:val="00455E5B"/>
    <w:rsid w:val="00460486"/>
    <w:rsid w:val="00461296"/>
    <w:rsid w:val="004619C1"/>
    <w:rsid w:val="00462683"/>
    <w:rsid w:val="004654CF"/>
    <w:rsid w:val="00473429"/>
    <w:rsid w:val="004748CF"/>
    <w:rsid w:val="00487D44"/>
    <w:rsid w:val="0049255B"/>
    <w:rsid w:val="00497F7D"/>
    <w:rsid w:val="004A6B4B"/>
    <w:rsid w:val="004B16A8"/>
    <w:rsid w:val="004B48D6"/>
    <w:rsid w:val="004C00E7"/>
    <w:rsid w:val="004C25BE"/>
    <w:rsid w:val="004C3F79"/>
    <w:rsid w:val="004D0386"/>
    <w:rsid w:val="004D06E9"/>
    <w:rsid w:val="004E1BD6"/>
    <w:rsid w:val="004E3A86"/>
    <w:rsid w:val="004E7217"/>
    <w:rsid w:val="004F5AEF"/>
    <w:rsid w:val="004F71BF"/>
    <w:rsid w:val="00511840"/>
    <w:rsid w:val="005224D7"/>
    <w:rsid w:val="005244CE"/>
    <w:rsid w:val="005367AD"/>
    <w:rsid w:val="00536F9F"/>
    <w:rsid w:val="005470D0"/>
    <w:rsid w:val="0055078D"/>
    <w:rsid w:val="00557D2E"/>
    <w:rsid w:val="005614CD"/>
    <w:rsid w:val="00561EED"/>
    <w:rsid w:val="005647FA"/>
    <w:rsid w:val="005661B4"/>
    <w:rsid w:val="0057190B"/>
    <w:rsid w:val="00571B26"/>
    <w:rsid w:val="00575CFF"/>
    <w:rsid w:val="00582384"/>
    <w:rsid w:val="00583288"/>
    <w:rsid w:val="00585F51"/>
    <w:rsid w:val="005939F2"/>
    <w:rsid w:val="005B23B8"/>
    <w:rsid w:val="005B3369"/>
    <w:rsid w:val="005C3939"/>
    <w:rsid w:val="005C3DC6"/>
    <w:rsid w:val="005D3023"/>
    <w:rsid w:val="005D6FC3"/>
    <w:rsid w:val="005F470D"/>
    <w:rsid w:val="005F6F85"/>
    <w:rsid w:val="006020F7"/>
    <w:rsid w:val="00604BB0"/>
    <w:rsid w:val="00605243"/>
    <w:rsid w:val="006168BC"/>
    <w:rsid w:val="00620566"/>
    <w:rsid w:val="00621F9D"/>
    <w:rsid w:val="0062311A"/>
    <w:rsid w:val="0062455D"/>
    <w:rsid w:val="0063316D"/>
    <w:rsid w:val="00634E8C"/>
    <w:rsid w:val="0063633A"/>
    <w:rsid w:val="00654F3C"/>
    <w:rsid w:val="0066039D"/>
    <w:rsid w:val="006675F5"/>
    <w:rsid w:val="00673499"/>
    <w:rsid w:val="006833BC"/>
    <w:rsid w:val="00692B06"/>
    <w:rsid w:val="0069657E"/>
    <w:rsid w:val="00696588"/>
    <w:rsid w:val="00696FA2"/>
    <w:rsid w:val="006A2840"/>
    <w:rsid w:val="006B0824"/>
    <w:rsid w:val="006B1452"/>
    <w:rsid w:val="006B38FC"/>
    <w:rsid w:val="006C1859"/>
    <w:rsid w:val="006C4087"/>
    <w:rsid w:val="006C52BD"/>
    <w:rsid w:val="006D0276"/>
    <w:rsid w:val="006D30BD"/>
    <w:rsid w:val="006D5C17"/>
    <w:rsid w:val="006E62FB"/>
    <w:rsid w:val="006F40B0"/>
    <w:rsid w:val="006F5E72"/>
    <w:rsid w:val="006F69E5"/>
    <w:rsid w:val="00702792"/>
    <w:rsid w:val="00703541"/>
    <w:rsid w:val="00704A7B"/>
    <w:rsid w:val="00712A55"/>
    <w:rsid w:val="007149FF"/>
    <w:rsid w:val="00734AE8"/>
    <w:rsid w:val="007368E5"/>
    <w:rsid w:val="0073749C"/>
    <w:rsid w:val="007470D5"/>
    <w:rsid w:val="00750446"/>
    <w:rsid w:val="007531C1"/>
    <w:rsid w:val="0076054D"/>
    <w:rsid w:val="00762C93"/>
    <w:rsid w:val="00764AEE"/>
    <w:rsid w:val="00771F21"/>
    <w:rsid w:val="00774614"/>
    <w:rsid w:val="007803DC"/>
    <w:rsid w:val="007836C0"/>
    <w:rsid w:val="0078547E"/>
    <w:rsid w:val="00790FB7"/>
    <w:rsid w:val="007A17FD"/>
    <w:rsid w:val="007A3C5D"/>
    <w:rsid w:val="007A5762"/>
    <w:rsid w:val="007A7A7F"/>
    <w:rsid w:val="007B12F4"/>
    <w:rsid w:val="007B16D6"/>
    <w:rsid w:val="007B2B1E"/>
    <w:rsid w:val="007C5266"/>
    <w:rsid w:val="007D162B"/>
    <w:rsid w:val="007D2C18"/>
    <w:rsid w:val="007D6B10"/>
    <w:rsid w:val="007D72F9"/>
    <w:rsid w:val="007E0928"/>
    <w:rsid w:val="007E1386"/>
    <w:rsid w:val="007E3853"/>
    <w:rsid w:val="007E74CF"/>
    <w:rsid w:val="007F26DE"/>
    <w:rsid w:val="007F6678"/>
    <w:rsid w:val="008025A9"/>
    <w:rsid w:val="00803011"/>
    <w:rsid w:val="00803DCA"/>
    <w:rsid w:val="00811DFC"/>
    <w:rsid w:val="00813E3B"/>
    <w:rsid w:val="00815E3A"/>
    <w:rsid w:val="00823BFE"/>
    <w:rsid w:val="00831714"/>
    <w:rsid w:val="00834016"/>
    <w:rsid w:val="00840A61"/>
    <w:rsid w:val="008467FA"/>
    <w:rsid w:val="008529B8"/>
    <w:rsid w:val="0085548B"/>
    <w:rsid w:val="00856BD5"/>
    <w:rsid w:val="0087093A"/>
    <w:rsid w:val="00874422"/>
    <w:rsid w:val="0089102E"/>
    <w:rsid w:val="00894359"/>
    <w:rsid w:val="00895C2D"/>
    <w:rsid w:val="008A4940"/>
    <w:rsid w:val="008B0A84"/>
    <w:rsid w:val="008D088E"/>
    <w:rsid w:val="008D5C1A"/>
    <w:rsid w:val="008F019B"/>
    <w:rsid w:val="008F576E"/>
    <w:rsid w:val="008F6196"/>
    <w:rsid w:val="00901E4B"/>
    <w:rsid w:val="009079E5"/>
    <w:rsid w:val="00913F3E"/>
    <w:rsid w:val="0091611F"/>
    <w:rsid w:val="009169CE"/>
    <w:rsid w:val="009215DF"/>
    <w:rsid w:val="00922F39"/>
    <w:rsid w:val="00935DE2"/>
    <w:rsid w:val="00951296"/>
    <w:rsid w:val="0095272B"/>
    <w:rsid w:val="0095273E"/>
    <w:rsid w:val="00957DFF"/>
    <w:rsid w:val="00966BEB"/>
    <w:rsid w:val="00971FEC"/>
    <w:rsid w:val="00972174"/>
    <w:rsid w:val="0097756F"/>
    <w:rsid w:val="0098086D"/>
    <w:rsid w:val="0098119E"/>
    <w:rsid w:val="00981466"/>
    <w:rsid w:val="00991F99"/>
    <w:rsid w:val="009C057F"/>
    <w:rsid w:val="009C12C1"/>
    <w:rsid w:val="009C5B98"/>
    <w:rsid w:val="009D21FD"/>
    <w:rsid w:val="009D312C"/>
    <w:rsid w:val="009D7DE1"/>
    <w:rsid w:val="009E14D4"/>
    <w:rsid w:val="009E1567"/>
    <w:rsid w:val="009F268F"/>
    <w:rsid w:val="009F380E"/>
    <w:rsid w:val="009F5A02"/>
    <w:rsid w:val="00A000B3"/>
    <w:rsid w:val="00A06E72"/>
    <w:rsid w:val="00A07336"/>
    <w:rsid w:val="00A07E56"/>
    <w:rsid w:val="00A148CF"/>
    <w:rsid w:val="00A15D78"/>
    <w:rsid w:val="00A1711E"/>
    <w:rsid w:val="00A20DC0"/>
    <w:rsid w:val="00A26CF0"/>
    <w:rsid w:val="00A3276E"/>
    <w:rsid w:val="00A338E5"/>
    <w:rsid w:val="00A33AF3"/>
    <w:rsid w:val="00A4116D"/>
    <w:rsid w:val="00A41F25"/>
    <w:rsid w:val="00A45939"/>
    <w:rsid w:val="00A45F8E"/>
    <w:rsid w:val="00A522C4"/>
    <w:rsid w:val="00A5556C"/>
    <w:rsid w:val="00A655B6"/>
    <w:rsid w:val="00A71181"/>
    <w:rsid w:val="00A72B88"/>
    <w:rsid w:val="00A74300"/>
    <w:rsid w:val="00A81764"/>
    <w:rsid w:val="00A84228"/>
    <w:rsid w:val="00A8650B"/>
    <w:rsid w:val="00AA315E"/>
    <w:rsid w:val="00AC3364"/>
    <w:rsid w:val="00AC6465"/>
    <w:rsid w:val="00AC7B56"/>
    <w:rsid w:val="00AC7B88"/>
    <w:rsid w:val="00AF4E5C"/>
    <w:rsid w:val="00AF642B"/>
    <w:rsid w:val="00AF7AF4"/>
    <w:rsid w:val="00B00ACD"/>
    <w:rsid w:val="00B12350"/>
    <w:rsid w:val="00B14A5B"/>
    <w:rsid w:val="00B16511"/>
    <w:rsid w:val="00B17AF0"/>
    <w:rsid w:val="00B202C4"/>
    <w:rsid w:val="00B21C02"/>
    <w:rsid w:val="00B2282E"/>
    <w:rsid w:val="00B29585"/>
    <w:rsid w:val="00B302A4"/>
    <w:rsid w:val="00B3106E"/>
    <w:rsid w:val="00B37F98"/>
    <w:rsid w:val="00B43376"/>
    <w:rsid w:val="00B50DDD"/>
    <w:rsid w:val="00B5179C"/>
    <w:rsid w:val="00B53248"/>
    <w:rsid w:val="00B563C0"/>
    <w:rsid w:val="00B62870"/>
    <w:rsid w:val="00B63607"/>
    <w:rsid w:val="00B648A7"/>
    <w:rsid w:val="00B80135"/>
    <w:rsid w:val="00B830AB"/>
    <w:rsid w:val="00B85208"/>
    <w:rsid w:val="00B91C64"/>
    <w:rsid w:val="00B926ED"/>
    <w:rsid w:val="00B9495A"/>
    <w:rsid w:val="00BA17D7"/>
    <w:rsid w:val="00BA4149"/>
    <w:rsid w:val="00BC2F01"/>
    <w:rsid w:val="00BC36ED"/>
    <w:rsid w:val="00BE05F0"/>
    <w:rsid w:val="00BE15AF"/>
    <w:rsid w:val="00BE57AA"/>
    <w:rsid w:val="00BF0D23"/>
    <w:rsid w:val="00BF32BB"/>
    <w:rsid w:val="00BF4160"/>
    <w:rsid w:val="00C06EF9"/>
    <w:rsid w:val="00C1045A"/>
    <w:rsid w:val="00C124D1"/>
    <w:rsid w:val="00C175CC"/>
    <w:rsid w:val="00C20BFC"/>
    <w:rsid w:val="00C2209F"/>
    <w:rsid w:val="00C53B60"/>
    <w:rsid w:val="00C60891"/>
    <w:rsid w:val="00C63187"/>
    <w:rsid w:val="00C651F2"/>
    <w:rsid w:val="00C69BA8"/>
    <w:rsid w:val="00C729F2"/>
    <w:rsid w:val="00C7743C"/>
    <w:rsid w:val="00C81C85"/>
    <w:rsid w:val="00C827C7"/>
    <w:rsid w:val="00C90458"/>
    <w:rsid w:val="00C94848"/>
    <w:rsid w:val="00CA603E"/>
    <w:rsid w:val="00CB36F4"/>
    <w:rsid w:val="00CB42B7"/>
    <w:rsid w:val="00CB5089"/>
    <w:rsid w:val="00CC2E4E"/>
    <w:rsid w:val="00CC3A20"/>
    <w:rsid w:val="00CC4710"/>
    <w:rsid w:val="00CC70EA"/>
    <w:rsid w:val="00CD1624"/>
    <w:rsid w:val="00CD2F48"/>
    <w:rsid w:val="00CD49A7"/>
    <w:rsid w:val="00CD4DD6"/>
    <w:rsid w:val="00CE4E95"/>
    <w:rsid w:val="00CE50B9"/>
    <w:rsid w:val="00CF01B5"/>
    <w:rsid w:val="00CF0E2A"/>
    <w:rsid w:val="00CF65D9"/>
    <w:rsid w:val="00D03436"/>
    <w:rsid w:val="00D0393D"/>
    <w:rsid w:val="00D04E50"/>
    <w:rsid w:val="00D06118"/>
    <w:rsid w:val="00D07E60"/>
    <w:rsid w:val="00D12458"/>
    <w:rsid w:val="00D15F1A"/>
    <w:rsid w:val="00D15F91"/>
    <w:rsid w:val="00D1E69B"/>
    <w:rsid w:val="00D240D7"/>
    <w:rsid w:val="00D26EA6"/>
    <w:rsid w:val="00D3250D"/>
    <w:rsid w:val="00D32866"/>
    <w:rsid w:val="00D36349"/>
    <w:rsid w:val="00D4125E"/>
    <w:rsid w:val="00D4273A"/>
    <w:rsid w:val="00D4733F"/>
    <w:rsid w:val="00D47708"/>
    <w:rsid w:val="00D47A8E"/>
    <w:rsid w:val="00D53624"/>
    <w:rsid w:val="00D540AC"/>
    <w:rsid w:val="00D66AA6"/>
    <w:rsid w:val="00D72986"/>
    <w:rsid w:val="00D7644A"/>
    <w:rsid w:val="00D77930"/>
    <w:rsid w:val="00D828D5"/>
    <w:rsid w:val="00D832E8"/>
    <w:rsid w:val="00D8385A"/>
    <w:rsid w:val="00D845BB"/>
    <w:rsid w:val="00D938BB"/>
    <w:rsid w:val="00D94938"/>
    <w:rsid w:val="00D9504E"/>
    <w:rsid w:val="00DA7DBC"/>
    <w:rsid w:val="00DB4155"/>
    <w:rsid w:val="00DB65B5"/>
    <w:rsid w:val="00DB7EFB"/>
    <w:rsid w:val="00DC17F7"/>
    <w:rsid w:val="00DC3175"/>
    <w:rsid w:val="00DC3AD6"/>
    <w:rsid w:val="00DD44B6"/>
    <w:rsid w:val="00DD4E70"/>
    <w:rsid w:val="00DE1AF1"/>
    <w:rsid w:val="00DE2C13"/>
    <w:rsid w:val="00DE4B75"/>
    <w:rsid w:val="00DE599E"/>
    <w:rsid w:val="00DE7E8C"/>
    <w:rsid w:val="00DF435E"/>
    <w:rsid w:val="00DF484B"/>
    <w:rsid w:val="00DF5B32"/>
    <w:rsid w:val="00DF70B4"/>
    <w:rsid w:val="00DF7BEC"/>
    <w:rsid w:val="00DF7EB4"/>
    <w:rsid w:val="00E03219"/>
    <w:rsid w:val="00E04BEC"/>
    <w:rsid w:val="00E131D2"/>
    <w:rsid w:val="00E21C89"/>
    <w:rsid w:val="00E425A4"/>
    <w:rsid w:val="00E44ABB"/>
    <w:rsid w:val="00E452B6"/>
    <w:rsid w:val="00E5009E"/>
    <w:rsid w:val="00E66721"/>
    <w:rsid w:val="00E7321D"/>
    <w:rsid w:val="00E80FCC"/>
    <w:rsid w:val="00E82B28"/>
    <w:rsid w:val="00E8337F"/>
    <w:rsid w:val="00E90973"/>
    <w:rsid w:val="00E91483"/>
    <w:rsid w:val="00EA5F2B"/>
    <w:rsid w:val="00EB0A81"/>
    <w:rsid w:val="00EC071C"/>
    <w:rsid w:val="00EC20E7"/>
    <w:rsid w:val="00EC45C0"/>
    <w:rsid w:val="00EC73C3"/>
    <w:rsid w:val="00EC7A28"/>
    <w:rsid w:val="00ED256D"/>
    <w:rsid w:val="00EE3BF6"/>
    <w:rsid w:val="00EE4981"/>
    <w:rsid w:val="00EE6B81"/>
    <w:rsid w:val="00EF7785"/>
    <w:rsid w:val="00F00F43"/>
    <w:rsid w:val="00F046ED"/>
    <w:rsid w:val="00F04BC5"/>
    <w:rsid w:val="00F11C6A"/>
    <w:rsid w:val="00F12A60"/>
    <w:rsid w:val="00F133F1"/>
    <w:rsid w:val="00F14F6F"/>
    <w:rsid w:val="00F3136E"/>
    <w:rsid w:val="00F313FC"/>
    <w:rsid w:val="00F32C57"/>
    <w:rsid w:val="00F359EA"/>
    <w:rsid w:val="00F36F11"/>
    <w:rsid w:val="00F42873"/>
    <w:rsid w:val="00F42F20"/>
    <w:rsid w:val="00F43E60"/>
    <w:rsid w:val="00F454E2"/>
    <w:rsid w:val="00F46483"/>
    <w:rsid w:val="00F53BF3"/>
    <w:rsid w:val="00F6001C"/>
    <w:rsid w:val="00F6692D"/>
    <w:rsid w:val="00F779E0"/>
    <w:rsid w:val="00F8750A"/>
    <w:rsid w:val="00F9380B"/>
    <w:rsid w:val="00F93B2A"/>
    <w:rsid w:val="00F948F3"/>
    <w:rsid w:val="00F95C4E"/>
    <w:rsid w:val="00FA2426"/>
    <w:rsid w:val="00FA698E"/>
    <w:rsid w:val="00FB134E"/>
    <w:rsid w:val="00FB1D4C"/>
    <w:rsid w:val="00FB54C5"/>
    <w:rsid w:val="00FC1512"/>
    <w:rsid w:val="00FC2F13"/>
    <w:rsid w:val="00FC3171"/>
    <w:rsid w:val="00FF5F3A"/>
    <w:rsid w:val="01492FCD"/>
    <w:rsid w:val="014EDEA8"/>
    <w:rsid w:val="0164467E"/>
    <w:rsid w:val="0185B227"/>
    <w:rsid w:val="01BE9881"/>
    <w:rsid w:val="01D692E4"/>
    <w:rsid w:val="021A6115"/>
    <w:rsid w:val="022F3CD7"/>
    <w:rsid w:val="0254D241"/>
    <w:rsid w:val="0278F526"/>
    <w:rsid w:val="027FDB45"/>
    <w:rsid w:val="0296E0B5"/>
    <w:rsid w:val="02A5FD02"/>
    <w:rsid w:val="0337DB49"/>
    <w:rsid w:val="03B54ACB"/>
    <w:rsid w:val="03CB218D"/>
    <w:rsid w:val="043C0C51"/>
    <w:rsid w:val="046D65DD"/>
    <w:rsid w:val="04CE27B8"/>
    <w:rsid w:val="04D0BCD2"/>
    <w:rsid w:val="0518671C"/>
    <w:rsid w:val="052D02B5"/>
    <w:rsid w:val="052F70AD"/>
    <w:rsid w:val="053285B3"/>
    <w:rsid w:val="057B6C09"/>
    <w:rsid w:val="05F9EF7A"/>
    <w:rsid w:val="0612B358"/>
    <w:rsid w:val="0613ED28"/>
    <w:rsid w:val="0625F9A9"/>
    <w:rsid w:val="06314EBA"/>
    <w:rsid w:val="065457B9"/>
    <w:rsid w:val="067FB181"/>
    <w:rsid w:val="068FE630"/>
    <w:rsid w:val="071166EA"/>
    <w:rsid w:val="07D3E32D"/>
    <w:rsid w:val="081BA61E"/>
    <w:rsid w:val="0826D84A"/>
    <w:rsid w:val="08A4A6EA"/>
    <w:rsid w:val="08E08C6C"/>
    <w:rsid w:val="091AA8B0"/>
    <w:rsid w:val="095826D3"/>
    <w:rsid w:val="0A064CC8"/>
    <w:rsid w:val="0A155724"/>
    <w:rsid w:val="0A19B4D5"/>
    <w:rsid w:val="0A225421"/>
    <w:rsid w:val="0A69E756"/>
    <w:rsid w:val="0A82C7D5"/>
    <w:rsid w:val="0A96FE6E"/>
    <w:rsid w:val="0AA70383"/>
    <w:rsid w:val="0AAA3F35"/>
    <w:rsid w:val="0B4B10E5"/>
    <w:rsid w:val="0B54D655"/>
    <w:rsid w:val="0B8CA677"/>
    <w:rsid w:val="0C37ACBF"/>
    <w:rsid w:val="0C5FC414"/>
    <w:rsid w:val="0CB38A37"/>
    <w:rsid w:val="0CF85837"/>
    <w:rsid w:val="0D017F61"/>
    <w:rsid w:val="0D1BDE36"/>
    <w:rsid w:val="0D2BFB1B"/>
    <w:rsid w:val="0D733EC6"/>
    <w:rsid w:val="0D89FFB7"/>
    <w:rsid w:val="0E17BB4F"/>
    <w:rsid w:val="0E1E7173"/>
    <w:rsid w:val="0E5F749A"/>
    <w:rsid w:val="0E6D0BCD"/>
    <w:rsid w:val="0E90FD0A"/>
    <w:rsid w:val="0F151F78"/>
    <w:rsid w:val="0F1FF457"/>
    <w:rsid w:val="0F24D8E4"/>
    <w:rsid w:val="0F271655"/>
    <w:rsid w:val="0F325774"/>
    <w:rsid w:val="0F3EBC6E"/>
    <w:rsid w:val="0F535A61"/>
    <w:rsid w:val="0FA4B7CF"/>
    <w:rsid w:val="0FA89CB2"/>
    <w:rsid w:val="0FBF841A"/>
    <w:rsid w:val="0FD79D87"/>
    <w:rsid w:val="102CCA94"/>
    <w:rsid w:val="10919943"/>
    <w:rsid w:val="10DE5080"/>
    <w:rsid w:val="1143C222"/>
    <w:rsid w:val="11EAA178"/>
    <w:rsid w:val="1223AB93"/>
    <w:rsid w:val="122CDBDA"/>
    <w:rsid w:val="1273F0F3"/>
    <w:rsid w:val="12B26436"/>
    <w:rsid w:val="12E36AD4"/>
    <w:rsid w:val="13245625"/>
    <w:rsid w:val="133E1713"/>
    <w:rsid w:val="1347A45C"/>
    <w:rsid w:val="1403DECC"/>
    <w:rsid w:val="14040E5D"/>
    <w:rsid w:val="146E03A1"/>
    <w:rsid w:val="147CFEEA"/>
    <w:rsid w:val="150C32E4"/>
    <w:rsid w:val="15104A83"/>
    <w:rsid w:val="1516181F"/>
    <w:rsid w:val="155DE8E3"/>
    <w:rsid w:val="1574BE2A"/>
    <w:rsid w:val="158F28B7"/>
    <w:rsid w:val="15A1D96E"/>
    <w:rsid w:val="15C29531"/>
    <w:rsid w:val="15DC5C6F"/>
    <w:rsid w:val="164C5370"/>
    <w:rsid w:val="1654B645"/>
    <w:rsid w:val="165B8FE6"/>
    <w:rsid w:val="16718168"/>
    <w:rsid w:val="1753DA11"/>
    <w:rsid w:val="176E7DD8"/>
    <w:rsid w:val="17B9A2B2"/>
    <w:rsid w:val="17D0B203"/>
    <w:rsid w:val="17ECE2BD"/>
    <w:rsid w:val="17F8F6BA"/>
    <w:rsid w:val="189C992E"/>
    <w:rsid w:val="19331AC0"/>
    <w:rsid w:val="198BD316"/>
    <w:rsid w:val="19BA37DC"/>
    <w:rsid w:val="19EF9F5C"/>
    <w:rsid w:val="1AA4C0CF"/>
    <w:rsid w:val="1AAFAB85"/>
    <w:rsid w:val="1ABE2FD9"/>
    <w:rsid w:val="1B14F46D"/>
    <w:rsid w:val="1BC0EE80"/>
    <w:rsid w:val="1C8AA5DA"/>
    <w:rsid w:val="1CBD2E2E"/>
    <w:rsid w:val="1CE5866B"/>
    <w:rsid w:val="1CFDBDF0"/>
    <w:rsid w:val="1D0B5F99"/>
    <w:rsid w:val="1D45DC25"/>
    <w:rsid w:val="1D5F40AE"/>
    <w:rsid w:val="1D7EBD7C"/>
    <w:rsid w:val="1DFF67C9"/>
    <w:rsid w:val="1EBC3DE7"/>
    <w:rsid w:val="1F152118"/>
    <w:rsid w:val="1F3A829D"/>
    <w:rsid w:val="1F495CA2"/>
    <w:rsid w:val="1F6FF279"/>
    <w:rsid w:val="1FB7E1F3"/>
    <w:rsid w:val="1FECAFEE"/>
    <w:rsid w:val="203C666C"/>
    <w:rsid w:val="204FAE07"/>
    <w:rsid w:val="20C323AD"/>
    <w:rsid w:val="21336F70"/>
    <w:rsid w:val="21E950BF"/>
    <w:rsid w:val="22321FE6"/>
    <w:rsid w:val="2247ADE2"/>
    <w:rsid w:val="226DFD4A"/>
    <w:rsid w:val="22A26744"/>
    <w:rsid w:val="22B0E920"/>
    <w:rsid w:val="2364B935"/>
    <w:rsid w:val="23729377"/>
    <w:rsid w:val="23AD132F"/>
    <w:rsid w:val="24063F16"/>
    <w:rsid w:val="241C51C2"/>
    <w:rsid w:val="2473D96D"/>
    <w:rsid w:val="2498BDA5"/>
    <w:rsid w:val="2592E5FC"/>
    <w:rsid w:val="25C4CD3E"/>
    <w:rsid w:val="25D812E2"/>
    <w:rsid w:val="2616A08E"/>
    <w:rsid w:val="26413642"/>
    <w:rsid w:val="26A1951B"/>
    <w:rsid w:val="26A2058C"/>
    <w:rsid w:val="27B03E70"/>
    <w:rsid w:val="27B794D9"/>
    <w:rsid w:val="27B851D7"/>
    <w:rsid w:val="27C61C8B"/>
    <w:rsid w:val="27CDB0AC"/>
    <w:rsid w:val="27CEBB36"/>
    <w:rsid w:val="2826AE37"/>
    <w:rsid w:val="289DC0E6"/>
    <w:rsid w:val="2915A6BD"/>
    <w:rsid w:val="29703CDB"/>
    <w:rsid w:val="29A015D8"/>
    <w:rsid w:val="29ADEDEF"/>
    <w:rsid w:val="29B162C6"/>
    <w:rsid w:val="29BB5587"/>
    <w:rsid w:val="29CBA12E"/>
    <w:rsid w:val="29E5BFA2"/>
    <w:rsid w:val="29EDDCCE"/>
    <w:rsid w:val="2A9EE9FB"/>
    <w:rsid w:val="2AAE125D"/>
    <w:rsid w:val="2ABC6191"/>
    <w:rsid w:val="2AE4FC0A"/>
    <w:rsid w:val="2B017A9B"/>
    <w:rsid w:val="2B08DF72"/>
    <w:rsid w:val="2B0C6E9D"/>
    <w:rsid w:val="2B1788D7"/>
    <w:rsid w:val="2B316600"/>
    <w:rsid w:val="2B4F225D"/>
    <w:rsid w:val="2B56C75D"/>
    <w:rsid w:val="2BC306BA"/>
    <w:rsid w:val="2BC9A0EB"/>
    <w:rsid w:val="2BC9C918"/>
    <w:rsid w:val="2C854C09"/>
    <w:rsid w:val="2CB477E5"/>
    <w:rsid w:val="2CDF57C8"/>
    <w:rsid w:val="2D0417EC"/>
    <w:rsid w:val="2D6B52D0"/>
    <w:rsid w:val="2D980E55"/>
    <w:rsid w:val="2DB10DFE"/>
    <w:rsid w:val="2DB73121"/>
    <w:rsid w:val="2DCE0629"/>
    <w:rsid w:val="2DD977BB"/>
    <w:rsid w:val="2E036AEC"/>
    <w:rsid w:val="2E709742"/>
    <w:rsid w:val="2E9C55D4"/>
    <w:rsid w:val="2EE267DB"/>
    <w:rsid w:val="2EE8BA75"/>
    <w:rsid w:val="2F3947C0"/>
    <w:rsid w:val="2F70BBDD"/>
    <w:rsid w:val="2F907D42"/>
    <w:rsid w:val="2FA25241"/>
    <w:rsid w:val="302C6A81"/>
    <w:rsid w:val="3038BEA1"/>
    <w:rsid w:val="306455A8"/>
    <w:rsid w:val="30BF7FAB"/>
    <w:rsid w:val="310148F0"/>
    <w:rsid w:val="318B9DC2"/>
    <w:rsid w:val="31C50D4F"/>
    <w:rsid w:val="31FD2E2D"/>
    <w:rsid w:val="32356D88"/>
    <w:rsid w:val="3257E4C1"/>
    <w:rsid w:val="325A1561"/>
    <w:rsid w:val="326068A1"/>
    <w:rsid w:val="3286828C"/>
    <w:rsid w:val="32BD79B9"/>
    <w:rsid w:val="3303967B"/>
    <w:rsid w:val="3335940E"/>
    <w:rsid w:val="335D1F46"/>
    <w:rsid w:val="337A3A03"/>
    <w:rsid w:val="33A11F05"/>
    <w:rsid w:val="33BFC01D"/>
    <w:rsid w:val="33BFF03E"/>
    <w:rsid w:val="33F666B9"/>
    <w:rsid w:val="3417BDF1"/>
    <w:rsid w:val="3454B67B"/>
    <w:rsid w:val="346C5BC5"/>
    <w:rsid w:val="34F35F48"/>
    <w:rsid w:val="34FFEFB6"/>
    <w:rsid w:val="3505EFD6"/>
    <w:rsid w:val="357A25D2"/>
    <w:rsid w:val="357B4115"/>
    <w:rsid w:val="35E609C2"/>
    <w:rsid w:val="362B5C6C"/>
    <w:rsid w:val="364AA86A"/>
    <w:rsid w:val="365EFA3B"/>
    <w:rsid w:val="36B63CB9"/>
    <w:rsid w:val="36EE8F78"/>
    <w:rsid w:val="36F2C2F2"/>
    <w:rsid w:val="3762A279"/>
    <w:rsid w:val="3765F2DE"/>
    <w:rsid w:val="37DE6E72"/>
    <w:rsid w:val="37E96E7F"/>
    <w:rsid w:val="3849B5E7"/>
    <w:rsid w:val="38AACA75"/>
    <w:rsid w:val="3942778F"/>
    <w:rsid w:val="3964E231"/>
    <w:rsid w:val="39B3CFC4"/>
    <w:rsid w:val="39E8433F"/>
    <w:rsid w:val="39ED7A0E"/>
    <w:rsid w:val="3A064D23"/>
    <w:rsid w:val="3A32A8AE"/>
    <w:rsid w:val="3A35EAC3"/>
    <w:rsid w:val="3A53BC04"/>
    <w:rsid w:val="3A69A04C"/>
    <w:rsid w:val="3A79754C"/>
    <w:rsid w:val="3AC29840"/>
    <w:rsid w:val="3B07F8A3"/>
    <w:rsid w:val="3B84FECF"/>
    <w:rsid w:val="3C2F854A"/>
    <w:rsid w:val="3C555861"/>
    <w:rsid w:val="3D1B18E2"/>
    <w:rsid w:val="3D1F6F90"/>
    <w:rsid w:val="3D21BD72"/>
    <w:rsid w:val="3D33C89A"/>
    <w:rsid w:val="3D96B547"/>
    <w:rsid w:val="3DE7184E"/>
    <w:rsid w:val="3E46687C"/>
    <w:rsid w:val="3E48254C"/>
    <w:rsid w:val="3E5537CF"/>
    <w:rsid w:val="3EAB158C"/>
    <w:rsid w:val="3ED9B902"/>
    <w:rsid w:val="3F12978E"/>
    <w:rsid w:val="3F2A46F8"/>
    <w:rsid w:val="3F8C0EE6"/>
    <w:rsid w:val="3F8F2712"/>
    <w:rsid w:val="403CC2C3"/>
    <w:rsid w:val="406848F6"/>
    <w:rsid w:val="40807066"/>
    <w:rsid w:val="40C3CF32"/>
    <w:rsid w:val="40EB217B"/>
    <w:rsid w:val="417095CC"/>
    <w:rsid w:val="41833776"/>
    <w:rsid w:val="41A10820"/>
    <w:rsid w:val="41FFE58C"/>
    <w:rsid w:val="421F0123"/>
    <w:rsid w:val="4225E00D"/>
    <w:rsid w:val="423DCEC4"/>
    <w:rsid w:val="42737DF6"/>
    <w:rsid w:val="42B63131"/>
    <w:rsid w:val="42D06772"/>
    <w:rsid w:val="43C0E5B3"/>
    <w:rsid w:val="43EAD39F"/>
    <w:rsid w:val="44061A09"/>
    <w:rsid w:val="445F4A4B"/>
    <w:rsid w:val="4570D174"/>
    <w:rsid w:val="45D8DC1D"/>
    <w:rsid w:val="45FEDD19"/>
    <w:rsid w:val="463035E4"/>
    <w:rsid w:val="46439043"/>
    <w:rsid w:val="464D09C1"/>
    <w:rsid w:val="4655357C"/>
    <w:rsid w:val="46C0AD0A"/>
    <w:rsid w:val="46D06765"/>
    <w:rsid w:val="4704CFA5"/>
    <w:rsid w:val="470C28C2"/>
    <w:rsid w:val="473DF49E"/>
    <w:rsid w:val="4793E141"/>
    <w:rsid w:val="47C3CAE5"/>
    <w:rsid w:val="47D78678"/>
    <w:rsid w:val="481D139A"/>
    <w:rsid w:val="4833A0CF"/>
    <w:rsid w:val="487DF94A"/>
    <w:rsid w:val="48DC016A"/>
    <w:rsid w:val="48E2C8F2"/>
    <w:rsid w:val="48F55CEC"/>
    <w:rsid w:val="49320650"/>
    <w:rsid w:val="496A84CB"/>
    <w:rsid w:val="49788425"/>
    <w:rsid w:val="499A3F1C"/>
    <w:rsid w:val="49A0236D"/>
    <w:rsid w:val="49BFFE92"/>
    <w:rsid w:val="49DAF08A"/>
    <w:rsid w:val="49E949C8"/>
    <w:rsid w:val="49E96C33"/>
    <w:rsid w:val="49F14402"/>
    <w:rsid w:val="49FE0546"/>
    <w:rsid w:val="4AA992EF"/>
    <w:rsid w:val="4B8F9753"/>
    <w:rsid w:val="4B951282"/>
    <w:rsid w:val="4BB2E54B"/>
    <w:rsid w:val="4BB7F5BB"/>
    <w:rsid w:val="4BDC7055"/>
    <w:rsid w:val="4BEBEEBB"/>
    <w:rsid w:val="4BF63FAE"/>
    <w:rsid w:val="4C4EFF87"/>
    <w:rsid w:val="4CB13AB4"/>
    <w:rsid w:val="4CC829EE"/>
    <w:rsid w:val="4CE83424"/>
    <w:rsid w:val="4D0EB5D3"/>
    <w:rsid w:val="4D27E1A0"/>
    <w:rsid w:val="4D83E8DC"/>
    <w:rsid w:val="4DF99765"/>
    <w:rsid w:val="4DFE6C40"/>
    <w:rsid w:val="4E2577D6"/>
    <w:rsid w:val="4E48418E"/>
    <w:rsid w:val="4E4CA080"/>
    <w:rsid w:val="4EA97EE2"/>
    <w:rsid w:val="4EB450FC"/>
    <w:rsid w:val="4EBDACFD"/>
    <w:rsid w:val="4EF72C78"/>
    <w:rsid w:val="4F1DAE59"/>
    <w:rsid w:val="4F52E985"/>
    <w:rsid w:val="4F74BBB6"/>
    <w:rsid w:val="4F839B95"/>
    <w:rsid w:val="4F8917C1"/>
    <w:rsid w:val="4FFFFD98"/>
    <w:rsid w:val="50204BFC"/>
    <w:rsid w:val="506B6752"/>
    <w:rsid w:val="509A4E94"/>
    <w:rsid w:val="50B97345"/>
    <w:rsid w:val="511C3EDE"/>
    <w:rsid w:val="512120E6"/>
    <w:rsid w:val="513DB99E"/>
    <w:rsid w:val="51788A90"/>
    <w:rsid w:val="517EAB0E"/>
    <w:rsid w:val="51C4B861"/>
    <w:rsid w:val="51FCF5AC"/>
    <w:rsid w:val="52243D8C"/>
    <w:rsid w:val="52798771"/>
    <w:rsid w:val="5299EC99"/>
    <w:rsid w:val="52B1B553"/>
    <w:rsid w:val="52C013C6"/>
    <w:rsid w:val="52C8C48C"/>
    <w:rsid w:val="52CABF2B"/>
    <w:rsid w:val="53054E58"/>
    <w:rsid w:val="53432F30"/>
    <w:rsid w:val="53463C50"/>
    <w:rsid w:val="538DE5AF"/>
    <w:rsid w:val="53ADEAE0"/>
    <w:rsid w:val="53B675FC"/>
    <w:rsid w:val="53D18D16"/>
    <w:rsid w:val="54715BE4"/>
    <w:rsid w:val="54AA5DD6"/>
    <w:rsid w:val="54D116C4"/>
    <w:rsid w:val="5501B492"/>
    <w:rsid w:val="5502B691"/>
    <w:rsid w:val="551E19F5"/>
    <w:rsid w:val="55B9DD4A"/>
    <w:rsid w:val="55DE3CE9"/>
    <w:rsid w:val="561AC940"/>
    <w:rsid w:val="56C0AEAF"/>
    <w:rsid w:val="56FBBAA7"/>
    <w:rsid w:val="5787C6D7"/>
    <w:rsid w:val="579482E7"/>
    <w:rsid w:val="57C2AD5B"/>
    <w:rsid w:val="57DAE937"/>
    <w:rsid w:val="58887BD9"/>
    <w:rsid w:val="588D407E"/>
    <w:rsid w:val="58DE0913"/>
    <w:rsid w:val="58F18A84"/>
    <w:rsid w:val="591E0CDA"/>
    <w:rsid w:val="592703A3"/>
    <w:rsid w:val="592A64AE"/>
    <w:rsid w:val="59C190AB"/>
    <w:rsid w:val="59CA20A3"/>
    <w:rsid w:val="5A088641"/>
    <w:rsid w:val="5A4460C4"/>
    <w:rsid w:val="5A794DFD"/>
    <w:rsid w:val="5AC207C9"/>
    <w:rsid w:val="5AD42707"/>
    <w:rsid w:val="5B283111"/>
    <w:rsid w:val="5B33A7FB"/>
    <w:rsid w:val="5B33CC34"/>
    <w:rsid w:val="5C0C38CE"/>
    <w:rsid w:val="5C64A4D4"/>
    <w:rsid w:val="5C7D1466"/>
    <w:rsid w:val="5CBA5D4B"/>
    <w:rsid w:val="5D1B1CAF"/>
    <w:rsid w:val="5DA25922"/>
    <w:rsid w:val="5DA68162"/>
    <w:rsid w:val="5DC64207"/>
    <w:rsid w:val="5E288DAD"/>
    <w:rsid w:val="5E77B95A"/>
    <w:rsid w:val="5F741CA8"/>
    <w:rsid w:val="5F781D00"/>
    <w:rsid w:val="5F8923AE"/>
    <w:rsid w:val="5F8B3FBA"/>
    <w:rsid w:val="5FEB0625"/>
    <w:rsid w:val="5FF90391"/>
    <w:rsid w:val="606DEA26"/>
    <w:rsid w:val="608C2E46"/>
    <w:rsid w:val="6140CB3C"/>
    <w:rsid w:val="61B0B8A8"/>
    <w:rsid w:val="61C84E09"/>
    <w:rsid w:val="61C876CE"/>
    <w:rsid w:val="61FEB356"/>
    <w:rsid w:val="620022E8"/>
    <w:rsid w:val="6216F9DB"/>
    <w:rsid w:val="627DDDFD"/>
    <w:rsid w:val="62FB95BC"/>
    <w:rsid w:val="637EE193"/>
    <w:rsid w:val="6418D36D"/>
    <w:rsid w:val="64435686"/>
    <w:rsid w:val="646397C5"/>
    <w:rsid w:val="647906B2"/>
    <w:rsid w:val="6484AB94"/>
    <w:rsid w:val="648F6B00"/>
    <w:rsid w:val="653CFC04"/>
    <w:rsid w:val="654775DD"/>
    <w:rsid w:val="6550FB5B"/>
    <w:rsid w:val="65A72DDD"/>
    <w:rsid w:val="65BB0653"/>
    <w:rsid w:val="65BDEF2D"/>
    <w:rsid w:val="660E44FD"/>
    <w:rsid w:val="660F95DA"/>
    <w:rsid w:val="6639C5C6"/>
    <w:rsid w:val="6654350B"/>
    <w:rsid w:val="667236DD"/>
    <w:rsid w:val="6695DC15"/>
    <w:rsid w:val="669E905B"/>
    <w:rsid w:val="66D26F83"/>
    <w:rsid w:val="66DFBE90"/>
    <w:rsid w:val="672A46D2"/>
    <w:rsid w:val="672D3017"/>
    <w:rsid w:val="6749F86E"/>
    <w:rsid w:val="67596127"/>
    <w:rsid w:val="67C8868A"/>
    <w:rsid w:val="67CF59C5"/>
    <w:rsid w:val="67E80D96"/>
    <w:rsid w:val="67EF849D"/>
    <w:rsid w:val="67F2DA0A"/>
    <w:rsid w:val="680BF21F"/>
    <w:rsid w:val="682F6EF0"/>
    <w:rsid w:val="686A9AC7"/>
    <w:rsid w:val="6878E6CF"/>
    <w:rsid w:val="69571538"/>
    <w:rsid w:val="6971E7B0"/>
    <w:rsid w:val="699B2823"/>
    <w:rsid w:val="69BCE3DB"/>
    <w:rsid w:val="6A43616E"/>
    <w:rsid w:val="6A8BDFC7"/>
    <w:rsid w:val="6AB36083"/>
    <w:rsid w:val="6B21D9F6"/>
    <w:rsid w:val="6B3AE6F8"/>
    <w:rsid w:val="6B824625"/>
    <w:rsid w:val="6BC6307B"/>
    <w:rsid w:val="6BFC8AB1"/>
    <w:rsid w:val="6C1B72E7"/>
    <w:rsid w:val="6C44FCCE"/>
    <w:rsid w:val="6C4FECD3"/>
    <w:rsid w:val="6CDC934B"/>
    <w:rsid w:val="6CE0D72E"/>
    <w:rsid w:val="6D19570A"/>
    <w:rsid w:val="6D49011C"/>
    <w:rsid w:val="6D6CE22E"/>
    <w:rsid w:val="6DB9B60C"/>
    <w:rsid w:val="6DBF90E0"/>
    <w:rsid w:val="6DE8236D"/>
    <w:rsid w:val="6E3C2B99"/>
    <w:rsid w:val="6E85124A"/>
    <w:rsid w:val="6F032BE4"/>
    <w:rsid w:val="6F124F9A"/>
    <w:rsid w:val="6F12DEF2"/>
    <w:rsid w:val="6F1B6057"/>
    <w:rsid w:val="6F59369C"/>
    <w:rsid w:val="6F6D8D4C"/>
    <w:rsid w:val="6FAECE84"/>
    <w:rsid w:val="6FB50824"/>
    <w:rsid w:val="702B3730"/>
    <w:rsid w:val="70A53E86"/>
    <w:rsid w:val="70F57D45"/>
    <w:rsid w:val="7112EECC"/>
    <w:rsid w:val="711A48A3"/>
    <w:rsid w:val="71246F7A"/>
    <w:rsid w:val="71899C44"/>
    <w:rsid w:val="71DB3ADE"/>
    <w:rsid w:val="725CCA2C"/>
    <w:rsid w:val="72C6EB33"/>
    <w:rsid w:val="735C61A4"/>
    <w:rsid w:val="735CD149"/>
    <w:rsid w:val="737BA93C"/>
    <w:rsid w:val="73BDF6DD"/>
    <w:rsid w:val="73E216CC"/>
    <w:rsid w:val="73F8EE42"/>
    <w:rsid w:val="74159D06"/>
    <w:rsid w:val="7443C96D"/>
    <w:rsid w:val="7444D95B"/>
    <w:rsid w:val="744CD0C4"/>
    <w:rsid w:val="7495D265"/>
    <w:rsid w:val="74B8B476"/>
    <w:rsid w:val="74C54C03"/>
    <w:rsid w:val="74F5520E"/>
    <w:rsid w:val="7547D353"/>
    <w:rsid w:val="757EB4A2"/>
    <w:rsid w:val="7585BD16"/>
    <w:rsid w:val="75E83037"/>
    <w:rsid w:val="760ADBE5"/>
    <w:rsid w:val="76521DF7"/>
    <w:rsid w:val="765FEDE1"/>
    <w:rsid w:val="76668E5D"/>
    <w:rsid w:val="7670D084"/>
    <w:rsid w:val="76A2E984"/>
    <w:rsid w:val="76F8A04A"/>
    <w:rsid w:val="76F93B2D"/>
    <w:rsid w:val="7734F4BA"/>
    <w:rsid w:val="774BA0B6"/>
    <w:rsid w:val="7755706C"/>
    <w:rsid w:val="77717080"/>
    <w:rsid w:val="77A6889F"/>
    <w:rsid w:val="77DB4FBE"/>
    <w:rsid w:val="77F6C8C7"/>
    <w:rsid w:val="7807EC26"/>
    <w:rsid w:val="78246AA2"/>
    <w:rsid w:val="78BB44AD"/>
    <w:rsid w:val="78DFDD4F"/>
    <w:rsid w:val="78FD4B99"/>
    <w:rsid w:val="792CBC7E"/>
    <w:rsid w:val="793A8670"/>
    <w:rsid w:val="79DB7F86"/>
    <w:rsid w:val="7A14BEF7"/>
    <w:rsid w:val="7A5AEC68"/>
    <w:rsid w:val="7A630205"/>
    <w:rsid w:val="7B35CCCA"/>
    <w:rsid w:val="7B6D7C75"/>
    <w:rsid w:val="7B7CFF7B"/>
    <w:rsid w:val="7BC9BE19"/>
    <w:rsid w:val="7BCC1C4E"/>
    <w:rsid w:val="7BF32B1E"/>
    <w:rsid w:val="7C014796"/>
    <w:rsid w:val="7C221F6A"/>
    <w:rsid w:val="7C349331"/>
    <w:rsid w:val="7C6CF13D"/>
    <w:rsid w:val="7CB806DC"/>
    <w:rsid w:val="7CBFC2F5"/>
    <w:rsid w:val="7CCE1CC1"/>
    <w:rsid w:val="7D3827DD"/>
    <w:rsid w:val="7D4F38E7"/>
    <w:rsid w:val="7D559CBB"/>
    <w:rsid w:val="7DBC9B3C"/>
    <w:rsid w:val="7DBD31B1"/>
    <w:rsid w:val="7DC0D899"/>
    <w:rsid w:val="7E5FC60E"/>
    <w:rsid w:val="7E697450"/>
    <w:rsid w:val="7E93D597"/>
    <w:rsid w:val="7E950266"/>
    <w:rsid w:val="7EA33D6F"/>
    <w:rsid w:val="7F086554"/>
    <w:rsid w:val="7F51CA74"/>
    <w:rsid w:val="7F673C9E"/>
    <w:rsid w:val="7F8FD8D1"/>
    <w:rsid w:val="7F904F02"/>
    <w:rsid w:val="7FE9ADB1"/>
    <w:rsid w:val="7FEED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C3DB53"/>
  <w15:chartTrackingRefBased/>
  <w15:docId w15:val="{C7ED95A1-8740-4C3A-A9E9-203ACE1E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Courier New" w:hAnsi="Courier New" w:cs="Courier New"/>
      <w:sz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44B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D44B6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332F3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BC2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3276E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A3276E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E03219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link w:val="Sidehoved"/>
    <w:uiPriority w:val="99"/>
    <w:rsid w:val="00E03219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E03219"/>
    <w:pPr>
      <w:tabs>
        <w:tab w:val="center" w:pos="4513"/>
        <w:tab w:val="right" w:pos="9026"/>
      </w:tabs>
    </w:pPr>
  </w:style>
  <w:style w:type="character" w:customStyle="1" w:styleId="SidefodTegn">
    <w:name w:val="Sidefod Tegn"/>
    <w:link w:val="Sidefod"/>
    <w:uiPriority w:val="99"/>
    <w:rsid w:val="00E03219"/>
    <w:rPr>
      <w:sz w:val="24"/>
      <w:szCs w:val="24"/>
    </w:rPr>
  </w:style>
  <w:style w:type="paragraph" w:styleId="Korrektur">
    <w:name w:val="Revision"/>
    <w:hidden/>
    <w:uiPriority w:val="99"/>
    <w:semiHidden/>
    <w:rsid w:val="00895C2D"/>
    <w:rPr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0E2D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9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0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7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7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44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88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6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4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8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6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8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5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1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46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40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5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35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8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9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Gadstrup%20Kirke\Application%20Data\Microsoft\Skabeloner\Gadstrup%20Kirke%20Johan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E218C365E6D4FB4AB88D8384CFCF4" ma:contentTypeVersion="17" ma:contentTypeDescription="Create a new document." ma:contentTypeScope="" ma:versionID="a36dddbf9fb627ae475e791479982dce">
  <xsd:schema xmlns:xsd="http://www.w3.org/2001/XMLSchema" xmlns:xs="http://www.w3.org/2001/XMLSchema" xmlns:p="http://schemas.microsoft.com/office/2006/metadata/properties" xmlns:ns3="08f4ba1f-cde4-4d67-a289-3d50985f65ab" xmlns:ns4="eee2019b-1924-4f39-9aff-e97244ea10e2" targetNamespace="http://schemas.microsoft.com/office/2006/metadata/properties" ma:root="true" ma:fieldsID="40e4166b802fa194dab03484fbb7dbaa" ns3:_="" ns4:_="">
    <xsd:import namespace="08f4ba1f-cde4-4d67-a289-3d50985f65ab"/>
    <xsd:import namespace="eee2019b-1924-4f39-9aff-e97244ea1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4ba1f-cde4-4d67-a289-3d50985f65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2019b-1924-4f39-9aff-e97244ea1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C575AF-AB64-46D9-80E3-517D4978C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5E95CD-30F4-4D71-BE1D-27C573E7A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4ba1f-cde4-4d67-a289-3d50985f65ab"/>
    <ds:schemaRef ds:uri="eee2019b-1924-4f39-9aff-e97244ea1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5BA246-5014-4404-815F-8FF0E8CC3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Gadstrup Kirke Johannes</Template>
  <TotalTime>0</TotalTime>
  <Pages>4</Pages>
  <Words>584</Words>
  <Characters>3564</Characters>
  <Application>Microsoft Office Word</Application>
  <DocSecurity>0</DocSecurity>
  <Lines>29</Lines>
  <Paragraphs>8</Paragraphs>
  <ScaleCrop>false</ScaleCrop>
  <Company>DellComputerCorporation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Gadstrup Kirke</dc:title>
  <dc:subject/>
  <dc:creator>Henning Storm</dc:creator>
  <cp:keywords/>
  <dc:description/>
  <cp:lastModifiedBy>Christina Friis-Nielsen</cp:lastModifiedBy>
  <cp:revision>4</cp:revision>
  <cp:lastPrinted>2026-08-30T08:51:00Z</cp:lastPrinted>
  <dcterms:created xsi:type="dcterms:W3CDTF">2026-08-30T09:01:00Z</dcterms:created>
  <dcterms:modified xsi:type="dcterms:W3CDTF">2026-09-02T06:43:00Z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0x010100717E218C365E6D4FB4AB88D8384CFCF4</vt:lpwstr>
  </property>
  <property fmtid="{D5CDD505-2E9C-101B-9397-08002B2CF9AE}" pid="3" name="_activity">
    <vt:lpwstr/>
  </property>
</Properties>
</file>