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2D1E" w14:textId="77777777" w:rsidR="00E70CDE" w:rsidRPr="00F046ED" w:rsidRDefault="00E70CDE" w:rsidP="00E70CDE">
      <w:pPr>
        <w:rPr>
          <w:rFonts w:asciiTheme="majorHAnsi" w:eastAsiaTheme="minorEastAsia" w:hAnsiTheme="majorHAnsi" w:cstheme="majorBidi"/>
          <w:b/>
          <w:bCs/>
        </w:rPr>
      </w:pPr>
      <w:r w:rsidRPr="65330807">
        <w:rPr>
          <w:rFonts w:asciiTheme="majorHAnsi" w:eastAsiaTheme="minorEastAsia" w:hAnsiTheme="majorHAnsi" w:cstheme="majorBidi"/>
          <w:b/>
          <w:bCs/>
        </w:rPr>
        <w:t xml:space="preserve">Gadstrup Menighedsråd, 4621 Gadstrup </w:t>
      </w:r>
    </w:p>
    <w:p w14:paraId="399D9052" w14:textId="77777777" w:rsidR="00E70CDE" w:rsidRPr="00F046ED" w:rsidRDefault="00E70CDE" w:rsidP="00E70CDE">
      <w:pPr>
        <w:pStyle w:val="Overskrift1"/>
        <w:jc w:val="right"/>
        <w:rPr>
          <w:rFonts w:asciiTheme="majorHAnsi" w:eastAsiaTheme="minorEastAsia" w:hAnsiTheme="majorHAnsi" w:cstheme="majorHAnsi"/>
          <w:sz w:val="24"/>
        </w:rPr>
      </w:pPr>
    </w:p>
    <w:p w14:paraId="534FE8E7" w14:textId="327C721A" w:rsidR="003911C5" w:rsidRDefault="00E70CDE" w:rsidP="00E70CDE">
      <w:pPr>
        <w:tabs>
          <w:tab w:val="left" w:pos="7371"/>
        </w:tabs>
        <w:rPr>
          <w:rFonts w:asciiTheme="majorHAnsi" w:eastAsiaTheme="minorEastAsia" w:hAnsiTheme="majorHAnsi" w:cstheme="majorBidi"/>
          <w:b/>
          <w:bCs/>
        </w:rPr>
      </w:pPr>
      <w:r w:rsidRPr="65330807">
        <w:rPr>
          <w:rFonts w:asciiTheme="majorHAnsi" w:eastAsiaTheme="minorEastAsia" w:hAnsiTheme="majorHAnsi" w:cstheme="majorBidi"/>
          <w:b/>
          <w:bCs/>
        </w:rPr>
        <w:t xml:space="preserve">Referat fra menighedsrådsmøde 29. september kl. 16-18 i Sognehuset. </w:t>
      </w:r>
    </w:p>
    <w:p w14:paraId="6CB66B02" w14:textId="55FC838F" w:rsidR="00E70CDE" w:rsidRPr="00F046ED" w:rsidRDefault="00E70CDE" w:rsidP="00E70CDE">
      <w:pPr>
        <w:tabs>
          <w:tab w:val="left" w:pos="7371"/>
        </w:tabs>
      </w:pPr>
      <w:r w:rsidRPr="65330807">
        <w:rPr>
          <w:rFonts w:asciiTheme="majorHAnsi" w:eastAsiaTheme="minorEastAsia" w:hAnsiTheme="majorHAnsi" w:cstheme="majorBidi"/>
          <w:b/>
          <w:bCs/>
        </w:rPr>
        <w:t>Birgitte Kryger fra Skovbo Data deltager.</w:t>
      </w:r>
    </w:p>
    <w:p w14:paraId="2D342809" w14:textId="77777777" w:rsidR="00E70CDE" w:rsidRDefault="00E70CDE" w:rsidP="00E70CDE">
      <w:pPr>
        <w:tabs>
          <w:tab w:val="left" w:pos="7371"/>
        </w:tabs>
        <w:rPr>
          <w:rFonts w:asciiTheme="majorHAnsi" w:eastAsiaTheme="minorEastAsia" w:hAnsiTheme="majorHAnsi" w:cstheme="majorBidi"/>
          <w:b/>
          <w:bCs/>
        </w:rPr>
      </w:pPr>
    </w:p>
    <w:p w14:paraId="44F0A1EF" w14:textId="77777777" w:rsidR="00E70CDE" w:rsidRDefault="00E70CDE" w:rsidP="00E70CDE">
      <w:pPr>
        <w:tabs>
          <w:tab w:val="left" w:pos="7371"/>
        </w:tabs>
      </w:pPr>
      <w:r w:rsidRPr="65330807">
        <w:rPr>
          <w:rFonts w:asciiTheme="majorHAnsi" w:eastAsiaTheme="minorEastAsia" w:hAnsiTheme="majorHAnsi" w:cstheme="majorBidi"/>
        </w:rPr>
        <w:t xml:space="preserve">Deltager: Malene </w:t>
      </w:r>
      <w:proofErr w:type="spellStart"/>
      <w:r w:rsidRPr="65330807">
        <w:rPr>
          <w:rFonts w:asciiTheme="majorHAnsi" w:eastAsiaTheme="minorEastAsia" w:hAnsiTheme="majorHAnsi" w:cstheme="majorBidi"/>
        </w:rPr>
        <w:t>Guassora</w:t>
      </w:r>
      <w:proofErr w:type="spellEnd"/>
      <w:r w:rsidRPr="65330807">
        <w:rPr>
          <w:rFonts w:asciiTheme="majorHAnsi" w:eastAsiaTheme="minorEastAsia" w:hAnsiTheme="majorHAnsi" w:cstheme="majorBidi"/>
        </w:rPr>
        <w:t xml:space="preserve">, Lars Bager Christensen, Kamilla Manniche, Anders Pilegaard, Hanne Mie </w:t>
      </w:r>
      <w:proofErr w:type="spellStart"/>
      <w:r w:rsidRPr="65330807">
        <w:rPr>
          <w:rFonts w:asciiTheme="majorHAnsi" w:eastAsiaTheme="minorEastAsia" w:hAnsiTheme="majorHAnsi" w:cstheme="majorBidi"/>
        </w:rPr>
        <w:t>Hvidesten</w:t>
      </w:r>
      <w:proofErr w:type="spellEnd"/>
      <w:r w:rsidRPr="65330807">
        <w:rPr>
          <w:rFonts w:asciiTheme="majorHAnsi" w:eastAsiaTheme="minorEastAsia" w:hAnsiTheme="majorHAnsi" w:cstheme="majorBidi"/>
        </w:rPr>
        <w:t xml:space="preserve"> Smith</w:t>
      </w:r>
    </w:p>
    <w:p w14:paraId="5E811E4C" w14:textId="77777777" w:rsidR="00E70CDE" w:rsidRDefault="00E70CDE" w:rsidP="00E70CDE">
      <w:pPr>
        <w:tabs>
          <w:tab w:val="left" w:pos="7371"/>
        </w:tabs>
        <w:rPr>
          <w:rFonts w:asciiTheme="majorHAnsi" w:eastAsiaTheme="minorEastAsia" w:hAnsiTheme="majorHAnsi" w:cstheme="majorBidi"/>
        </w:rPr>
      </w:pPr>
    </w:p>
    <w:p w14:paraId="1A742699" w14:textId="6DC737C9" w:rsidR="00E70CDE" w:rsidRDefault="00E70CDE" w:rsidP="00E70CDE">
      <w:pPr>
        <w:tabs>
          <w:tab w:val="left" w:pos="7371"/>
        </w:tabs>
      </w:pPr>
      <w:r w:rsidRPr="65330807">
        <w:rPr>
          <w:rFonts w:asciiTheme="majorHAnsi" w:eastAsiaTheme="minorEastAsia" w:hAnsiTheme="majorHAnsi" w:cstheme="majorBidi"/>
        </w:rPr>
        <w:t>Afbud: Elisa Hjuler Nielsen</w:t>
      </w:r>
      <w:r>
        <w:rPr>
          <w:rFonts w:asciiTheme="majorHAnsi" w:eastAsiaTheme="minorEastAsia" w:hAnsiTheme="majorHAnsi" w:cstheme="majorBidi"/>
        </w:rPr>
        <w:t xml:space="preserve"> og Emil </w:t>
      </w:r>
      <w:proofErr w:type="spellStart"/>
      <w:r>
        <w:rPr>
          <w:rFonts w:asciiTheme="majorHAnsi" w:eastAsiaTheme="minorEastAsia" w:hAnsiTheme="majorHAnsi" w:cstheme="majorBidi"/>
        </w:rPr>
        <w:t>Schejbel</w:t>
      </w:r>
      <w:proofErr w:type="spellEnd"/>
      <w:r>
        <w:rPr>
          <w:rFonts w:asciiTheme="majorHAnsi" w:eastAsiaTheme="minorEastAsia" w:hAnsiTheme="majorHAnsi" w:cstheme="majorBidi"/>
        </w:rPr>
        <w:t xml:space="preserve"> Andersen</w:t>
      </w:r>
    </w:p>
    <w:p w14:paraId="74F97F04" w14:textId="77777777" w:rsidR="00E70CDE" w:rsidRDefault="00E70CDE" w:rsidP="00E70CDE">
      <w:pPr>
        <w:tabs>
          <w:tab w:val="left" w:pos="7371"/>
        </w:tabs>
        <w:rPr>
          <w:rFonts w:asciiTheme="majorHAnsi" w:eastAsiaTheme="minorEastAsia" w:hAnsiTheme="majorHAnsi" w:cstheme="majorBidi"/>
        </w:rPr>
      </w:pPr>
    </w:p>
    <w:p w14:paraId="228AA894" w14:textId="77777777" w:rsidR="00E70CDE" w:rsidRDefault="00E70CDE" w:rsidP="00E70CDE">
      <w:pPr>
        <w:tabs>
          <w:tab w:val="left" w:pos="7371"/>
        </w:tabs>
      </w:pPr>
      <w:r w:rsidRPr="65330807">
        <w:rPr>
          <w:rFonts w:asciiTheme="majorHAnsi" w:eastAsiaTheme="minorEastAsia" w:hAnsiTheme="majorHAnsi" w:cstheme="majorBidi"/>
        </w:rPr>
        <w:t>Referent: Christina Friis-Nielsen</w:t>
      </w:r>
    </w:p>
    <w:p w14:paraId="33912501" w14:textId="1A676D54" w:rsidR="58F18A84" w:rsidRPr="00033D15" w:rsidRDefault="58F18A84" w:rsidP="05F9EF7A">
      <w:pPr>
        <w:tabs>
          <w:tab w:val="left" w:pos="7371"/>
        </w:tabs>
        <w:rPr>
          <w:rFonts w:asciiTheme="majorHAnsi" w:eastAsiaTheme="minorEastAsia" w:hAnsiTheme="majorHAnsi" w:cstheme="majorHAnsi"/>
          <w:b/>
          <w:bCs/>
          <w:sz w:val="23"/>
          <w:szCs w:val="23"/>
        </w:rPr>
      </w:pPr>
    </w:p>
    <w:p w14:paraId="4A20DCAE" w14:textId="77777777" w:rsidR="00FB134E" w:rsidRPr="00033D15" w:rsidRDefault="00FB134E" w:rsidP="01492FCD">
      <w:pPr>
        <w:tabs>
          <w:tab w:val="left" w:pos="7371"/>
        </w:tabs>
        <w:rPr>
          <w:rFonts w:asciiTheme="majorHAnsi" w:eastAsiaTheme="minorEastAsia" w:hAnsiTheme="majorHAnsi" w:cstheme="majorHAnsi"/>
          <w:sz w:val="23"/>
          <w:szCs w:val="23"/>
        </w:rPr>
      </w:pPr>
    </w:p>
    <w:tbl>
      <w:tblPr>
        <w:tblStyle w:val="Tabel-Gitter"/>
        <w:tblW w:w="9493" w:type="dxa"/>
        <w:tblLook w:val="04A0" w:firstRow="1" w:lastRow="0" w:firstColumn="1" w:lastColumn="0" w:noHBand="0" w:noVBand="1"/>
      </w:tblPr>
      <w:tblGrid>
        <w:gridCol w:w="4332"/>
        <w:gridCol w:w="4129"/>
        <w:gridCol w:w="1032"/>
      </w:tblGrid>
      <w:tr w:rsidR="000340F6" w:rsidRPr="00033D15" w14:paraId="6FFAE572" w14:textId="77777777" w:rsidTr="00E70CDE">
        <w:trPr>
          <w:trHeight w:val="447"/>
        </w:trPr>
        <w:tc>
          <w:tcPr>
            <w:tcW w:w="4332" w:type="dxa"/>
          </w:tcPr>
          <w:p w14:paraId="61BDE92F" w14:textId="66C9EC8E" w:rsidR="000340F6" w:rsidRPr="00033D15" w:rsidRDefault="000340F6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DAGSORDEN</w:t>
            </w:r>
          </w:p>
        </w:tc>
        <w:tc>
          <w:tcPr>
            <w:tcW w:w="4129" w:type="dxa"/>
          </w:tcPr>
          <w:p w14:paraId="4DA7ADA7" w14:textId="2D02C2B4" w:rsidR="000340F6" w:rsidRPr="00033D15" w:rsidRDefault="000340F6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REFERAT</w:t>
            </w:r>
          </w:p>
        </w:tc>
        <w:tc>
          <w:tcPr>
            <w:tcW w:w="1032" w:type="dxa"/>
          </w:tcPr>
          <w:p w14:paraId="34BDC9FE" w14:textId="4A2BADF8" w:rsidR="000340F6" w:rsidRPr="00033D15" w:rsidRDefault="000340F6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HVEM</w:t>
            </w:r>
          </w:p>
        </w:tc>
      </w:tr>
      <w:tr w:rsidR="00FB134E" w:rsidRPr="00033D15" w14:paraId="5F1C6816" w14:textId="77777777" w:rsidTr="00E70CDE">
        <w:trPr>
          <w:trHeight w:val="885"/>
        </w:trPr>
        <w:tc>
          <w:tcPr>
            <w:tcW w:w="4332" w:type="dxa"/>
          </w:tcPr>
          <w:p w14:paraId="136FD809" w14:textId="0A326EFB" w:rsidR="00FB134E" w:rsidRPr="00033D15" w:rsidRDefault="00FB134E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Godkendelse af dagsorden</w:t>
            </w:r>
          </w:p>
        </w:tc>
        <w:tc>
          <w:tcPr>
            <w:tcW w:w="4129" w:type="dxa"/>
          </w:tcPr>
          <w:p w14:paraId="44BF85F2" w14:textId="3F926B7C" w:rsidR="00FB134E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Enstemmigt godkendt.</w:t>
            </w:r>
          </w:p>
        </w:tc>
        <w:tc>
          <w:tcPr>
            <w:tcW w:w="1032" w:type="dxa"/>
          </w:tcPr>
          <w:p w14:paraId="028262FE" w14:textId="77777777" w:rsidR="00FB134E" w:rsidRPr="00033D15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E70CDE" w:rsidRPr="00033D15" w14:paraId="5962987E" w14:textId="77777777" w:rsidTr="00E70CDE">
        <w:trPr>
          <w:trHeight w:val="411"/>
        </w:trPr>
        <w:tc>
          <w:tcPr>
            <w:tcW w:w="4332" w:type="dxa"/>
          </w:tcPr>
          <w:p w14:paraId="3C5EDF57" w14:textId="4F6B9EE8" w:rsidR="00E70CDE" w:rsidRPr="00E70CDE" w:rsidRDefault="00E70CDE" w:rsidP="00E70CDE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E70CDE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FÆLLESSANG</w:t>
            </w:r>
          </w:p>
        </w:tc>
        <w:tc>
          <w:tcPr>
            <w:tcW w:w="4129" w:type="dxa"/>
          </w:tcPr>
          <w:p w14:paraId="1EAACF12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19D69D70" w14:textId="77777777" w:rsidR="00E70CDE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473429" w:rsidRPr="00033D15" w14:paraId="5155E192" w14:textId="77777777" w:rsidTr="00E70CDE">
        <w:trPr>
          <w:trHeight w:val="373"/>
        </w:trPr>
        <w:tc>
          <w:tcPr>
            <w:tcW w:w="4332" w:type="dxa"/>
          </w:tcPr>
          <w:p w14:paraId="3CA4D6EF" w14:textId="285F76CB" w:rsidR="00473429" w:rsidRPr="00033D15" w:rsidRDefault="00473429" w:rsidP="00D4273A">
            <w:pPr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ORIENTERINGSPUNKTER</w:t>
            </w:r>
          </w:p>
        </w:tc>
        <w:tc>
          <w:tcPr>
            <w:tcW w:w="4129" w:type="dxa"/>
          </w:tcPr>
          <w:p w14:paraId="1AD66D50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2F2C4B6A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033D15" w14:paraId="195A2DCE" w14:textId="77777777" w:rsidTr="00E70CDE">
        <w:trPr>
          <w:trHeight w:val="885"/>
        </w:trPr>
        <w:tc>
          <w:tcPr>
            <w:tcW w:w="4332" w:type="dxa"/>
          </w:tcPr>
          <w:p w14:paraId="5FD20E93" w14:textId="2DF99A4C" w:rsidR="00FB134E" w:rsidRPr="00033D15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Medarbejdern</w:t>
            </w:r>
            <w:r w:rsidR="000340F6"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e</w:t>
            </w:r>
          </w:p>
        </w:tc>
        <w:tc>
          <w:tcPr>
            <w:tcW w:w="4129" w:type="dxa"/>
          </w:tcPr>
          <w:p w14:paraId="51267E07" w14:textId="77777777" w:rsidR="00E70CDE" w:rsidRPr="00E70CDE" w:rsidRDefault="00E70CDE">
            <w:pPr>
              <w:pStyle w:val="Listeafsnit"/>
              <w:numPr>
                <w:ilvl w:val="0"/>
                <w:numId w:val="4"/>
              </w:numPr>
              <w:rPr>
                <w:rFonts w:asciiTheme="majorHAnsi" w:eastAsiaTheme="minorEastAsia" w:hAnsiTheme="majorHAnsi" w:cstheme="majorBidi"/>
                <w:color w:val="000000" w:themeColor="text1"/>
              </w:rPr>
            </w:pPr>
            <w:r w:rsidRPr="00E70CDE">
              <w:rPr>
                <w:rFonts w:asciiTheme="majorHAnsi" w:eastAsiaTheme="minorEastAsia" w:hAnsiTheme="majorHAnsi" w:cstheme="majorBidi"/>
                <w:color w:val="000000" w:themeColor="text1"/>
              </w:rPr>
              <w:t xml:space="preserve">Medarbejderne: Der har været kalendermøde, hvor den nye sognepræst, Peter Tingleff, var med. </w:t>
            </w:r>
          </w:p>
          <w:p w14:paraId="1886148B" w14:textId="3AC79F98" w:rsidR="002F0E43" w:rsidRPr="00E70CDE" w:rsidRDefault="00E70CDE">
            <w:pPr>
              <w:pStyle w:val="Listeafsnit"/>
              <w:numPr>
                <w:ilvl w:val="0"/>
                <w:numId w:val="4"/>
              </w:numPr>
              <w:rPr>
                <w:rFonts w:asciiTheme="majorHAnsi" w:eastAsiaTheme="minorEastAsia" w:hAnsiTheme="majorHAnsi" w:cstheme="majorBidi"/>
                <w:color w:val="000000" w:themeColor="text1"/>
              </w:rPr>
            </w:pPr>
            <w:r w:rsidRPr="00E70CDE">
              <w:rPr>
                <w:rFonts w:asciiTheme="majorHAnsi" w:eastAsiaTheme="minorEastAsia" w:hAnsiTheme="majorHAnsi" w:cstheme="majorBidi"/>
                <w:color w:val="000000" w:themeColor="text1"/>
              </w:rPr>
              <w:t>Der har været møde med Birgitte og Christina omkring arbejdsfordeling og kommende opgaver.</w:t>
            </w:r>
          </w:p>
        </w:tc>
        <w:tc>
          <w:tcPr>
            <w:tcW w:w="1032" w:type="dxa"/>
          </w:tcPr>
          <w:p w14:paraId="6ACEC4A0" w14:textId="0419BBB3" w:rsidR="00FB134E" w:rsidRPr="00033D15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033D15" w14:paraId="41B209B2" w14:textId="77777777" w:rsidTr="00E70CDE">
        <w:trPr>
          <w:trHeight w:val="932"/>
        </w:trPr>
        <w:tc>
          <w:tcPr>
            <w:tcW w:w="4332" w:type="dxa"/>
          </w:tcPr>
          <w:p w14:paraId="13819CE8" w14:textId="77777777" w:rsidR="006833BC" w:rsidRPr="006833BC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033D15">
              <w:rPr>
                <w:rFonts w:asciiTheme="majorHAnsi" w:hAnsiTheme="majorHAnsi" w:cstheme="majorHAnsi"/>
                <w:sz w:val="23"/>
                <w:szCs w:val="23"/>
                <w:u w:val="single"/>
              </w:rPr>
              <w:t>Præsten</w:t>
            </w:r>
          </w:p>
          <w:p w14:paraId="339BFF18" w14:textId="6A42847D" w:rsidR="00033D15" w:rsidRPr="001307AA" w:rsidRDefault="00033D15" w:rsidP="001307AA">
            <w:pP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</w:p>
        </w:tc>
        <w:tc>
          <w:tcPr>
            <w:tcW w:w="4129" w:type="dxa"/>
          </w:tcPr>
          <w:p w14:paraId="5235C21E" w14:textId="77777777" w:rsidR="00E70CDE" w:rsidRP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 xml:space="preserve">Stormøde om begravelsens udvikling og afvikling. Til næste møde deltager bedemændene. </w:t>
            </w:r>
          </w:p>
          <w:p w14:paraId="1C88EDEC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Birgitte færdiggør brochure “Når der indtræffer dødsfald” og skrive noget på hjemmesiden.</w:t>
            </w:r>
          </w:p>
          <w:p w14:paraId="179BEF8D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Biskoppen har meldt ud om præsteansættelsesstop i Stiftet for resten af 2026.</w:t>
            </w:r>
          </w:p>
          <w:p w14:paraId="51126DAC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Der er allehelgensgudstjeneste 1. november.</w:t>
            </w:r>
          </w:p>
          <w:p w14:paraId="4C1B36C7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Konfirmander er meldt til Konfirmandtræf.</w:t>
            </w:r>
          </w:p>
          <w:p w14:paraId="567BE5DA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Birgitte Rydal vil gerne udstille. Malene spørger kunstneren om 14. februar.</w:t>
            </w:r>
          </w:p>
          <w:p w14:paraId="5738FFDA" w14:textId="56D8862F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lastRenderedPageBreak/>
              <w:t xml:space="preserve">‘Danmark spiser sammen’: Malene og Kamilla står for arrangementet. Kamilla laver mad, </w:t>
            </w:r>
            <w:r w:rsidR="0047370C">
              <w:rPr>
                <w:rFonts w:asciiTheme="majorHAnsi" w:eastAsiaTheme="minorEastAsia" w:hAnsiTheme="majorHAnsi" w:cstheme="majorBidi"/>
              </w:rPr>
              <w:t xml:space="preserve">og </w:t>
            </w:r>
            <w:r w:rsidRPr="00E70CDE">
              <w:rPr>
                <w:rFonts w:asciiTheme="majorHAnsi" w:eastAsiaTheme="minorEastAsia" w:hAnsiTheme="majorHAnsi" w:cstheme="majorBidi"/>
              </w:rPr>
              <w:t>Elisa spørges, om hun vil hjælpe.  Vi får mad fra Brugsen. Lars holder øje med antal tilmeldinger via MobilePay. Man kan tilmelde sig via QR-kode i kirkebladet. Malene spørger flere, om de vil hjælpe til.</w:t>
            </w:r>
          </w:p>
          <w:p w14:paraId="0072FD2D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 xml:space="preserve">‘Verdens bedste nyheder’ er tirsdag 20/10. </w:t>
            </w:r>
          </w:p>
          <w:p w14:paraId="41068BF9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Rasmus Peytz Stephansen holder foredrag om kirken på de sociale medier 1/10.</w:t>
            </w:r>
          </w:p>
          <w:p w14:paraId="48BCFBCF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Filmaften torsdag 8/10.</w:t>
            </w:r>
          </w:p>
          <w:p w14:paraId="6598AC90" w14:textId="77777777" w:rsid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>Flere arrangementer i kirkebladet.</w:t>
            </w:r>
          </w:p>
          <w:p w14:paraId="02960B99" w14:textId="406F7012" w:rsidR="002F0E43" w:rsidRPr="00E70CDE" w:rsidRDefault="00E70CDE">
            <w:pPr>
              <w:pStyle w:val="Listeafsnit"/>
              <w:numPr>
                <w:ilvl w:val="0"/>
                <w:numId w:val="3"/>
              </w:numPr>
              <w:rPr>
                <w:rFonts w:asciiTheme="majorHAnsi" w:eastAsiaTheme="minorEastAsia" w:hAnsiTheme="majorHAnsi" w:cstheme="majorBidi"/>
              </w:rPr>
            </w:pPr>
            <w:r w:rsidRPr="00E70CDE">
              <w:rPr>
                <w:rFonts w:asciiTheme="majorHAnsi" w:eastAsiaTheme="minorEastAsia" w:hAnsiTheme="majorHAnsi" w:cstheme="majorBidi"/>
              </w:rPr>
              <w:t xml:space="preserve">Julefrokost for begge menighedsråd og medarbejdere i Gadstrup Sognehus torsdag d. 10. december kl. 13. </w:t>
            </w:r>
            <w:r w:rsidR="0047370C">
              <w:rPr>
                <w:rFonts w:asciiTheme="majorHAnsi" w:eastAsiaTheme="minorEastAsia" w:hAnsiTheme="majorHAnsi" w:cstheme="majorBidi"/>
              </w:rPr>
              <w:t>Der sendes</w:t>
            </w:r>
            <w:r w:rsidRPr="00E70CDE">
              <w:rPr>
                <w:rFonts w:asciiTheme="majorHAnsi" w:eastAsiaTheme="minorEastAsia" w:hAnsiTheme="majorHAnsi" w:cstheme="majorBidi"/>
              </w:rPr>
              <w:t xml:space="preserve"> invitationer ud</w:t>
            </w:r>
            <w:r w:rsidR="0047370C">
              <w:rPr>
                <w:rFonts w:asciiTheme="majorHAnsi" w:eastAsiaTheme="minorEastAsia" w:hAnsiTheme="majorHAnsi" w:cstheme="majorBidi"/>
              </w:rPr>
              <w:t xml:space="preserve"> igen via </w:t>
            </w:r>
            <w:proofErr w:type="spellStart"/>
            <w:r w:rsidR="0047370C">
              <w:rPr>
                <w:rFonts w:asciiTheme="majorHAnsi" w:eastAsiaTheme="minorEastAsia" w:hAnsiTheme="majorHAnsi" w:cstheme="majorBidi"/>
              </w:rPr>
              <w:t>ChurchDesk</w:t>
            </w:r>
            <w:proofErr w:type="spellEnd"/>
            <w:r w:rsidRPr="00E70CDE">
              <w:rPr>
                <w:rFonts w:asciiTheme="majorHAnsi" w:eastAsiaTheme="minorEastAsia" w:hAnsiTheme="majorHAnsi" w:cstheme="majorBidi"/>
              </w:rPr>
              <w:t>. Der kan dækkes bord dagen før og købes mad udefra.</w:t>
            </w:r>
          </w:p>
        </w:tc>
        <w:tc>
          <w:tcPr>
            <w:tcW w:w="1032" w:type="dxa"/>
          </w:tcPr>
          <w:p w14:paraId="79C73532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3C22DD0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15863B95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1506DA9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B2A4109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D43B2E1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B96BB4E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6027FAD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C062356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50C5FA66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E4B51C9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A89FD20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64072C2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6DF109A8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1A9F1223" w14:textId="0EE95B26" w:rsidR="00E70CDE" w:rsidRDefault="00AD234F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Malene</w:t>
            </w:r>
          </w:p>
          <w:p w14:paraId="616641F1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B3F3F2D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F9D613E" w14:textId="6ACE407C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lastRenderedPageBreak/>
              <w:t>Malene Kamilla</w:t>
            </w:r>
          </w:p>
          <w:p w14:paraId="2AEC1018" w14:textId="1724EC1C" w:rsidR="0047370C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Lars</w:t>
            </w:r>
          </w:p>
          <w:p w14:paraId="0B1F7BD1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383AC64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1F471058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165877E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2EFDC72B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82A01A6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3DCD70A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BB9A27E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AD8B8EE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6D4AB0F5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1CA6BED5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9EA9EF8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1E7D415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609A180D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69BED46B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577B9865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496E453" w14:textId="77777777" w:rsidR="00E70CDE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514791D2" w14:textId="3B923F65" w:rsidR="007A7A7F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Christina</w:t>
            </w:r>
          </w:p>
        </w:tc>
      </w:tr>
      <w:tr w:rsidR="00FB134E" w:rsidRPr="00033D15" w14:paraId="0806ACEC" w14:textId="77777777" w:rsidTr="00E70CDE">
        <w:trPr>
          <w:trHeight w:val="885"/>
        </w:trPr>
        <w:tc>
          <w:tcPr>
            <w:tcW w:w="4332" w:type="dxa"/>
          </w:tcPr>
          <w:p w14:paraId="662ACB6D" w14:textId="70D9E183" w:rsidR="00473429" w:rsidRPr="001307AA" w:rsidRDefault="00473429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 w:rsidRPr="00033D1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lastRenderedPageBreak/>
              <w:t>Formanden</w:t>
            </w:r>
            <w:r w:rsidR="00E70CDE" w:rsidRPr="00E70CDE">
              <w:rPr>
                <w:rFonts w:asciiTheme="majorHAnsi" w:eastAsiaTheme="minorEastAsia" w:hAnsiTheme="majorHAnsi" w:cstheme="majorHAnsi"/>
                <w:sz w:val="23"/>
                <w:szCs w:val="23"/>
              </w:rPr>
              <w:t>: Nyt fra KKU</w:t>
            </w:r>
          </w:p>
        </w:tc>
        <w:tc>
          <w:tcPr>
            <w:tcW w:w="4129" w:type="dxa"/>
          </w:tcPr>
          <w:p w14:paraId="5059D9ED" w14:textId="3D435855" w:rsidR="00E70CDE" w:rsidRPr="00E70CDE" w:rsidRDefault="00E70CDE" w:rsidP="00E70CDE">
            <w:pPr>
              <w:spacing w:line="276" w:lineRule="auto"/>
              <w:rPr>
                <w:rFonts w:asciiTheme="majorHAnsi" w:eastAsiaTheme="minorEastAsia" w:hAnsiTheme="majorHAnsi" w:cstheme="majorHAnsi"/>
                <w:color w:val="242424"/>
              </w:rPr>
            </w:pPr>
            <w:r w:rsidRPr="00E70CDE"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Nyt fra K</w:t>
            </w:r>
            <w:r>
              <w:rPr>
                <w:rFonts w:asciiTheme="majorHAnsi" w:hAnsiTheme="majorHAnsi" w:cstheme="majorHAnsi"/>
                <w:color w:val="242424"/>
                <w:sz w:val="23"/>
                <w:szCs w:val="23"/>
              </w:rPr>
              <w:t>KU, bl.a.:</w:t>
            </w:r>
          </w:p>
          <w:p w14:paraId="0CD005BC" w14:textId="77777777" w:rsidR="00E70CDE" w:rsidRPr="00E70CDE" w:rsidRDefault="00E70CDE">
            <w:pPr>
              <w:pStyle w:val="Listeafsnit"/>
              <w:numPr>
                <w:ilvl w:val="0"/>
                <w:numId w:val="5"/>
              </w:numPr>
              <w:spacing w:line="276" w:lineRule="auto"/>
              <w:rPr>
                <w:rFonts w:asciiTheme="majorHAnsi" w:eastAsiaTheme="minorEastAsia" w:hAnsiTheme="majorHAnsi" w:cstheme="majorBidi"/>
                <w:color w:val="242424"/>
                <w:sz w:val="23"/>
                <w:szCs w:val="23"/>
              </w:rPr>
            </w:pPr>
            <w:r w:rsidRPr="00E70CDE">
              <w:rPr>
                <w:rFonts w:asciiTheme="majorHAnsi" w:hAnsiTheme="majorHAnsi" w:cstheme="majorBidi"/>
                <w:color w:val="242424"/>
                <w:sz w:val="23"/>
                <w:szCs w:val="23"/>
              </w:rPr>
              <w:t xml:space="preserve">Status for kirkegården: </w:t>
            </w:r>
            <w:r w:rsidRPr="00E70CDE">
              <w:rPr>
                <w:rFonts w:asciiTheme="majorHAnsi" w:eastAsiaTheme="minorEastAsia" w:hAnsiTheme="majorHAnsi" w:cstheme="majorBidi"/>
                <w:color w:val="242424"/>
                <w:sz w:val="23"/>
                <w:szCs w:val="23"/>
              </w:rPr>
              <w:t>Der blev talt om rydning af gravsteder, der ikke bliver holdt.</w:t>
            </w:r>
          </w:p>
          <w:p w14:paraId="40C20E73" w14:textId="35748368" w:rsidR="00E70CDE" w:rsidRPr="00E70CDE" w:rsidRDefault="00E70CDE">
            <w:pPr>
              <w:pStyle w:val="Listeafsnit"/>
              <w:numPr>
                <w:ilvl w:val="0"/>
                <w:numId w:val="5"/>
              </w:numPr>
              <w:spacing w:line="276" w:lineRule="auto"/>
              <w:rPr>
                <w:rFonts w:asciiTheme="majorHAnsi" w:hAnsiTheme="majorHAnsi" w:cstheme="majorBidi"/>
                <w:color w:val="242424"/>
                <w:sz w:val="23"/>
                <w:szCs w:val="23"/>
              </w:rPr>
            </w:pPr>
            <w:r w:rsidRPr="00E70CDE">
              <w:rPr>
                <w:rFonts w:asciiTheme="majorHAnsi" w:hAnsiTheme="majorHAnsi" w:cstheme="majorBidi"/>
                <w:color w:val="242424"/>
                <w:sz w:val="23"/>
                <w:szCs w:val="23"/>
              </w:rPr>
              <w:t>Møde med Anne Wonsild: Kommer 1</w:t>
            </w:r>
            <w:r w:rsidR="009C3F50">
              <w:rPr>
                <w:rFonts w:asciiTheme="majorHAnsi" w:hAnsiTheme="majorHAnsi" w:cstheme="majorBidi"/>
                <w:color w:val="242424"/>
                <w:sz w:val="23"/>
                <w:szCs w:val="23"/>
              </w:rPr>
              <w:t>5/10</w:t>
            </w:r>
            <w:r w:rsidRPr="00E70CDE">
              <w:rPr>
                <w:rFonts w:asciiTheme="majorHAnsi" w:hAnsiTheme="majorHAnsi" w:cstheme="majorBidi"/>
                <w:color w:val="242424"/>
                <w:sz w:val="23"/>
                <w:szCs w:val="23"/>
              </w:rPr>
              <w:t xml:space="preserve"> for at se på afdeling C.</w:t>
            </w:r>
          </w:p>
          <w:p w14:paraId="36A90819" w14:textId="698F7D2D" w:rsidR="00E70CDE" w:rsidRPr="00E70CDE" w:rsidRDefault="00E70CDE">
            <w:pPr>
              <w:pStyle w:val="Listeafsnit"/>
              <w:numPr>
                <w:ilvl w:val="0"/>
                <w:numId w:val="5"/>
              </w:numPr>
              <w:spacing w:line="276" w:lineRule="auto"/>
              <w:rPr>
                <w:rFonts w:asciiTheme="majorHAnsi" w:eastAsiaTheme="minorEastAsia" w:hAnsiTheme="majorHAnsi" w:cstheme="majorBidi"/>
                <w:color w:val="242424"/>
                <w:sz w:val="23"/>
                <w:szCs w:val="23"/>
              </w:rPr>
            </w:pP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>Møde om den store kirkeklokke: Vi søger om støtte fra Provstiet.</w:t>
            </w:r>
          </w:p>
          <w:p w14:paraId="0DA867C0" w14:textId="4ACF16BF" w:rsidR="00E70CDE" w:rsidRPr="00E70CDE" w:rsidRDefault="00E70CDE">
            <w:pPr>
              <w:pStyle w:val="Listeafsnit"/>
              <w:numPr>
                <w:ilvl w:val="0"/>
                <w:numId w:val="5"/>
              </w:numPr>
              <w:spacing w:line="276" w:lineRule="auto"/>
              <w:rPr>
                <w:rFonts w:asciiTheme="majorHAnsi" w:eastAsiaTheme="minorEastAsia" w:hAnsiTheme="majorHAnsi" w:cstheme="majorBidi"/>
                <w:color w:val="242424"/>
              </w:rPr>
            </w:pP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 xml:space="preserve">Udskiftning af Buksbom: </w:t>
            </w:r>
            <w:proofErr w:type="spellStart"/>
            <w:r w:rsidR="009C3F50">
              <w:rPr>
                <w:rFonts w:asciiTheme="majorHAnsi" w:eastAsiaTheme="minorEastAsia" w:hAnsiTheme="majorHAnsi" w:cstheme="majorBidi"/>
                <w:color w:val="242424"/>
              </w:rPr>
              <w:t>Provtiet</w:t>
            </w:r>
            <w:proofErr w:type="spellEnd"/>
            <w:r w:rsidR="009C3F50">
              <w:rPr>
                <w:rFonts w:asciiTheme="majorHAnsi" w:eastAsiaTheme="minorEastAsia" w:hAnsiTheme="majorHAnsi" w:cstheme="majorBidi"/>
                <w:color w:val="242424"/>
              </w:rPr>
              <w:t xml:space="preserve"> skal søges om midler inden indkøb af</w:t>
            </w: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 xml:space="preserve"> 200m. </w:t>
            </w:r>
            <w:proofErr w:type="spellStart"/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>Thuja</w:t>
            </w:r>
            <w:proofErr w:type="spellEnd"/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>- eller Taks-hæk</w:t>
            </w:r>
            <w:r w:rsidR="009C3F50">
              <w:rPr>
                <w:rFonts w:asciiTheme="majorHAnsi" w:eastAsiaTheme="minorEastAsia" w:hAnsiTheme="majorHAnsi" w:cstheme="majorBidi"/>
                <w:color w:val="242424"/>
              </w:rPr>
              <w:t>.</w:t>
            </w: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 xml:space="preserve"> </w:t>
            </w:r>
            <w:r w:rsidR="009C3F50">
              <w:rPr>
                <w:rFonts w:asciiTheme="majorHAnsi" w:eastAsiaTheme="minorEastAsia" w:hAnsiTheme="majorHAnsi" w:cstheme="majorBidi"/>
                <w:color w:val="242424"/>
              </w:rPr>
              <w:t>Vi bestiller e</w:t>
            </w: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>t firma</w:t>
            </w:r>
            <w:r w:rsidR="009C3F50">
              <w:rPr>
                <w:rFonts w:asciiTheme="majorHAnsi" w:eastAsiaTheme="minorEastAsia" w:hAnsiTheme="majorHAnsi" w:cstheme="majorBidi"/>
                <w:color w:val="242424"/>
              </w:rPr>
              <w:t xml:space="preserve"> til at</w:t>
            </w: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 xml:space="preserve"> plante den.</w:t>
            </w:r>
          </w:p>
          <w:p w14:paraId="10A0DADD" w14:textId="77777777" w:rsidR="00E70CDE" w:rsidRPr="00E70CDE" w:rsidRDefault="00E70CDE">
            <w:pPr>
              <w:pStyle w:val="Listeafsnit"/>
              <w:numPr>
                <w:ilvl w:val="0"/>
                <w:numId w:val="5"/>
              </w:numPr>
              <w:spacing w:line="276" w:lineRule="auto"/>
              <w:rPr>
                <w:rFonts w:asciiTheme="majorHAnsi" w:eastAsiaTheme="minorEastAsia" w:hAnsiTheme="majorHAnsi" w:cstheme="majorBidi"/>
                <w:color w:val="242424"/>
              </w:rPr>
            </w:pP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>Syn af kirkegård og bygninger: De blev vurderet til at være i særdeles god stand. Punkterne fra synet blev gennemgået.</w:t>
            </w:r>
          </w:p>
          <w:p w14:paraId="12CB05AB" w14:textId="657E8327" w:rsidR="009E14D4" w:rsidRPr="00E70CDE" w:rsidRDefault="00E70CDE">
            <w:pPr>
              <w:pStyle w:val="Listeafsnit"/>
              <w:numPr>
                <w:ilvl w:val="0"/>
                <w:numId w:val="5"/>
              </w:numPr>
              <w:spacing w:line="276" w:lineRule="auto"/>
              <w:rPr>
                <w:rFonts w:asciiTheme="majorHAnsi" w:eastAsiaTheme="minorEastAsia" w:hAnsiTheme="majorHAnsi" w:cstheme="majorBidi"/>
                <w:color w:val="242424"/>
              </w:rPr>
            </w:pPr>
            <w:r w:rsidRPr="00E70CDE">
              <w:rPr>
                <w:rFonts w:asciiTheme="majorHAnsi" w:eastAsiaTheme="minorEastAsia" w:hAnsiTheme="majorHAnsi" w:cstheme="majorBidi"/>
                <w:color w:val="242424"/>
              </w:rPr>
              <w:t>Nyt fra vurderingsstyrelsen: Vurderingen er nedsat fra 33 til 6 millioner.</w:t>
            </w:r>
          </w:p>
        </w:tc>
        <w:tc>
          <w:tcPr>
            <w:tcW w:w="1032" w:type="dxa"/>
          </w:tcPr>
          <w:p w14:paraId="2BCA540B" w14:textId="77777777" w:rsidR="009E14D4" w:rsidRDefault="009E14D4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3C65EF2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B4287AF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2276445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1DA33DA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9DD9282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7611BFD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68DEA8B8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C6FCFF4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CA00C17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B521C6B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1B241F7F" w14:textId="77777777" w:rsidR="009C3F50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Lars</w:t>
            </w:r>
          </w:p>
          <w:p w14:paraId="11A52845" w14:textId="324C7887" w:rsidR="009C3F50" w:rsidRPr="00033D15" w:rsidRDefault="009C3F50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Trine</w:t>
            </w:r>
          </w:p>
        </w:tc>
      </w:tr>
      <w:tr w:rsidR="00E70CDE" w:rsidRPr="00033D15" w14:paraId="3B1B21DB" w14:textId="77777777" w:rsidTr="00E70CDE">
        <w:trPr>
          <w:trHeight w:val="885"/>
        </w:trPr>
        <w:tc>
          <w:tcPr>
            <w:tcW w:w="4332" w:type="dxa"/>
          </w:tcPr>
          <w:p w14:paraId="4E319EB9" w14:textId="47FD8E2D" w:rsidR="00E70CDE" w:rsidRPr="00033D15" w:rsidRDefault="00E70CDE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lastRenderedPageBreak/>
              <w:t>Kassereren</w:t>
            </w: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: </w:t>
            </w:r>
            <w:r w:rsidR="0047370C">
              <w:rPr>
                <w:rFonts w:asciiTheme="majorHAnsi" w:eastAsiaTheme="minorEastAsia" w:hAnsiTheme="majorHAnsi" w:cstheme="majorHAnsi"/>
                <w:sz w:val="23"/>
                <w:szCs w:val="23"/>
              </w:rPr>
              <w:t>Likviditet pr. d.d.</w:t>
            </w:r>
          </w:p>
        </w:tc>
        <w:tc>
          <w:tcPr>
            <w:tcW w:w="4129" w:type="dxa"/>
          </w:tcPr>
          <w:p w14:paraId="60A2F48C" w14:textId="19ADA550" w:rsidR="00E70CDE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Blev </w:t>
            </w:r>
            <w:r w:rsidR="0047370C">
              <w:rPr>
                <w:rFonts w:asciiTheme="majorHAnsi" w:eastAsiaTheme="minorEastAsia" w:hAnsiTheme="majorHAnsi" w:cstheme="majorHAnsi"/>
                <w:sz w:val="23"/>
                <w:szCs w:val="23"/>
              </w:rPr>
              <w:t>gennemgået. Er atter stigende.</w:t>
            </w:r>
          </w:p>
        </w:tc>
        <w:tc>
          <w:tcPr>
            <w:tcW w:w="1032" w:type="dxa"/>
          </w:tcPr>
          <w:p w14:paraId="668C9ACA" w14:textId="77777777" w:rsidR="00E70CDE" w:rsidRPr="00033D15" w:rsidRDefault="00E70CD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FB134E" w:rsidRPr="0047370C" w14:paraId="0EB01812" w14:textId="77777777" w:rsidTr="00E70CDE">
        <w:trPr>
          <w:trHeight w:val="885"/>
        </w:trPr>
        <w:tc>
          <w:tcPr>
            <w:tcW w:w="4332" w:type="dxa"/>
          </w:tcPr>
          <w:p w14:paraId="032482A6" w14:textId="5E8EE00A" w:rsidR="00FB134E" w:rsidRPr="003911C5" w:rsidRDefault="00473429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 w:cstheme="majorBidi"/>
              </w:rPr>
            </w:pPr>
            <w:r w:rsidRPr="003911C5">
              <w:rPr>
                <w:rFonts w:asciiTheme="majorHAnsi" w:eastAsiaTheme="minorEastAsia" w:hAnsiTheme="majorHAnsi" w:cstheme="majorHAnsi"/>
                <w:sz w:val="23"/>
                <w:szCs w:val="23"/>
                <w:u w:val="single"/>
              </w:rPr>
              <w:t>Personaleansvarlige</w:t>
            </w:r>
            <w:r w:rsidR="0047370C" w:rsidRPr="003911C5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: </w:t>
            </w:r>
            <w:r w:rsidR="0047370C" w:rsidRPr="003911C5">
              <w:rPr>
                <w:rFonts w:asciiTheme="majorHAnsi" w:hAnsiTheme="majorHAnsi" w:cstheme="majorBidi"/>
              </w:rPr>
              <w:t>Status for rollefordeling mellem graver, kordegn og kirketjener, m.m.</w:t>
            </w:r>
          </w:p>
        </w:tc>
        <w:tc>
          <w:tcPr>
            <w:tcW w:w="4129" w:type="dxa"/>
          </w:tcPr>
          <w:p w14:paraId="2670F800" w14:textId="2065F5CE" w:rsidR="0047370C" w:rsidRDefault="0047370C">
            <w:pPr>
              <w:pStyle w:val="Listeafsnit"/>
              <w:numPr>
                <w:ilvl w:val="0"/>
                <w:numId w:val="6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 w:rsidRPr="0047370C">
              <w:rPr>
                <w:rFonts w:asciiTheme="majorHAnsi" w:eastAsiaTheme="minorEastAsia" w:hAnsiTheme="majorHAnsi" w:cstheme="majorHAnsi"/>
                <w:sz w:val="23"/>
                <w:szCs w:val="23"/>
              </w:rPr>
              <w:t>Status for rollefordeling</w:t>
            </w: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og ansvarsområder</w:t>
            </w:r>
            <w:r w:rsidRPr="0047370C">
              <w:rPr>
                <w:rFonts w:asciiTheme="majorHAnsi" w:eastAsiaTheme="minorEastAsia" w:hAnsiTheme="majorHAnsi" w:cstheme="majorHAnsi"/>
                <w:sz w:val="23"/>
                <w:szCs w:val="23"/>
              </w:rPr>
              <w:t xml:space="preserve"> blev gennemgået</w:t>
            </w: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:</w:t>
            </w:r>
          </w:p>
          <w:p w14:paraId="671BE2B9" w14:textId="04DB08F0" w:rsidR="0047370C" w:rsidRPr="0047370C" w:rsidRDefault="0047370C">
            <w:pPr>
              <w:pStyle w:val="Listeafsnit"/>
              <w:numPr>
                <w:ilvl w:val="0"/>
                <w:numId w:val="7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hAnsiTheme="majorHAnsi" w:cstheme="majorBidi"/>
              </w:rPr>
              <w:t>Opdatering</w:t>
            </w:r>
            <w:r w:rsidRPr="0047370C">
              <w:rPr>
                <w:rFonts w:asciiTheme="majorHAnsi" w:hAnsiTheme="majorHAnsi" w:cstheme="majorBidi"/>
              </w:rPr>
              <w:t xml:space="preserve"> af kirkegårdskort via </w:t>
            </w:r>
            <w:proofErr w:type="spellStart"/>
            <w:r w:rsidRPr="0047370C">
              <w:rPr>
                <w:rFonts w:asciiTheme="majorHAnsi" w:hAnsiTheme="majorHAnsi" w:cstheme="majorBidi"/>
              </w:rPr>
              <w:t>Mølbak</w:t>
            </w:r>
            <w:proofErr w:type="spellEnd"/>
            <w:r>
              <w:rPr>
                <w:rFonts w:asciiTheme="majorHAnsi" w:hAnsiTheme="majorHAnsi" w:cstheme="majorBidi"/>
              </w:rPr>
              <w:t xml:space="preserve"> blev drøftet.</w:t>
            </w:r>
          </w:p>
          <w:p w14:paraId="4EE7BD10" w14:textId="1ACDF526" w:rsidR="0047370C" w:rsidRDefault="0047370C">
            <w:pPr>
              <w:pStyle w:val="Listeafsnit"/>
              <w:numPr>
                <w:ilvl w:val="0"/>
                <w:numId w:val="7"/>
              </w:numPr>
              <w:rPr>
                <w:rFonts w:asciiTheme="majorHAnsi" w:hAnsiTheme="majorHAnsi" w:cstheme="majorBidi"/>
              </w:rPr>
            </w:pPr>
            <w:r w:rsidRPr="0047370C">
              <w:rPr>
                <w:rFonts w:asciiTheme="majorHAnsi" w:hAnsiTheme="majorHAnsi" w:cstheme="majorBidi"/>
              </w:rPr>
              <w:t xml:space="preserve">Glatførebekæmpelse: </w:t>
            </w:r>
            <w:r>
              <w:rPr>
                <w:rFonts w:asciiTheme="majorHAnsi" w:hAnsiTheme="majorHAnsi" w:cstheme="majorBidi"/>
              </w:rPr>
              <w:t>Der indkøbes</w:t>
            </w:r>
            <w:r w:rsidRPr="0047370C">
              <w:rPr>
                <w:rFonts w:asciiTheme="majorHAnsi" w:hAnsiTheme="majorHAnsi" w:cstheme="majorBidi"/>
              </w:rPr>
              <w:t xml:space="preserve"> sneslynge</w:t>
            </w:r>
            <w:r>
              <w:rPr>
                <w:rFonts w:asciiTheme="majorHAnsi" w:hAnsiTheme="majorHAnsi" w:cstheme="majorBidi"/>
              </w:rPr>
              <w:t>. Der aftaltes ansvarsfordeling samt områder, der skal holdes ryddede.</w:t>
            </w:r>
          </w:p>
          <w:p w14:paraId="2BCEC3D2" w14:textId="29B6610C" w:rsidR="0047370C" w:rsidRPr="0047370C" w:rsidRDefault="0047370C">
            <w:pPr>
              <w:pStyle w:val="Listeafsnit"/>
              <w:numPr>
                <w:ilvl w:val="0"/>
                <w:numId w:val="6"/>
              </w:numPr>
              <w:rPr>
                <w:rFonts w:asciiTheme="majorHAnsi" w:hAnsiTheme="majorHAnsi" w:cstheme="majorBidi"/>
              </w:rPr>
            </w:pPr>
            <w:r w:rsidRPr="0047370C">
              <w:rPr>
                <w:rFonts w:asciiTheme="majorHAnsi" w:hAnsiTheme="majorHAnsi" w:cstheme="majorBidi"/>
              </w:rPr>
              <w:t>Birgitte, Christina og Trine skal mødes én gang om måneden til frokost.</w:t>
            </w:r>
            <w:r>
              <w:rPr>
                <w:rFonts w:asciiTheme="majorHAnsi" w:hAnsiTheme="majorHAnsi" w:cstheme="majorBidi"/>
              </w:rPr>
              <w:t xml:space="preserve"> Lægges i kalenderen.</w:t>
            </w:r>
          </w:p>
          <w:p w14:paraId="363B1400" w14:textId="2F838847" w:rsidR="0047370C" w:rsidRPr="0047370C" w:rsidRDefault="0047370C">
            <w:pPr>
              <w:pStyle w:val="Listeafsnit"/>
              <w:numPr>
                <w:ilvl w:val="0"/>
                <w:numId w:val="6"/>
              </w:numPr>
              <w:rPr>
                <w:rFonts w:asciiTheme="majorHAnsi" w:hAnsiTheme="majorHAnsi" w:cstheme="majorBidi"/>
              </w:rPr>
            </w:pPr>
            <w:r w:rsidRPr="0047370C">
              <w:rPr>
                <w:rFonts w:asciiTheme="majorHAnsi" w:hAnsiTheme="majorHAnsi" w:cstheme="majorBidi"/>
              </w:rPr>
              <w:t>Team-</w:t>
            </w:r>
            <w:proofErr w:type="spellStart"/>
            <w:r w:rsidRPr="0047370C">
              <w:rPr>
                <w:rFonts w:asciiTheme="majorHAnsi" w:hAnsiTheme="majorHAnsi" w:cstheme="majorBidi"/>
              </w:rPr>
              <w:t>building</w:t>
            </w:r>
            <w:proofErr w:type="spellEnd"/>
            <w:r w:rsidRPr="0047370C">
              <w:rPr>
                <w:rFonts w:asciiTheme="majorHAnsi" w:hAnsiTheme="majorHAnsi" w:cstheme="majorBidi"/>
              </w:rPr>
              <w:t>-dag</w:t>
            </w:r>
            <w:r>
              <w:rPr>
                <w:rFonts w:asciiTheme="majorHAnsi" w:hAnsiTheme="majorHAnsi" w:cstheme="majorBidi"/>
              </w:rPr>
              <w:t xml:space="preserve"> for personalet</w:t>
            </w:r>
            <w:r w:rsidRPr="0047370C">
              <w:rPr>
                <w:rFonts w:asciiTheme="majorHAnsi" w:hAnsiTheme="majorHAnsi" w:cstheme="majorBidi"/>
              </w:rPr>
              <w:t xml:space="preserve">: </w:t>
            </w:r>
            <w:r>
              <w:rPr>
                <w:rFonts w:asciiTheme="majorHAnsi" w:hAnsiTheme="majorHAnsi" w:cstheme="majorBidi"/>
              </w:rPr>
              <w:t>Malene arbejder med den, og der meldes noget ud senere</w:t>
            </w:r>
            <w:r w:rsidRPr="0047370C">
              <w:rPr>
                <w:rFonts w:asciiTheme="majorHAnsi" w:hAnsiTheme="majorHAnsi" w:cstheme="majorBidi"/>
              </w:rPr>
              <w:t>.</w:t>
            </w:r>
          </w:p>
          <w:p w14:paraId="2AB4D487" w14:textId="75955EDD" w:rsidR="0047370C" w:rsidRPr="0047370C" w:rsidRDefault="0047370C">
            <w:pPr>
              <w:pStyle w:val="Listeafsnit"/>
              <w:numPr>
                <w:ilvl w:val="0"/>
                <w:numId w:val="6"/>
              </w:numPr>
              <w:rPr>
                <w:rFonts w:asciiTheme="majorHAnsi" w:hAnsiTheme="majorHAnsi" w:cstheme="majorBidi"/>
              </w:rPr>
            </w:pPr>
            <w:r w:rsidRPr="0047370C">
              <w:rPr>
                <w:rFonts w:asciiTheme="majorHAnsi" w:hAnsiTheme="majorHAnsi" w:cstheme="majorBidi"/>
              </w:rPr>
              <w:t xml:space="preserve">Medarbejdermøde planlagt til d. 20/10 kl. 14: Gadstrup MR ønsker 30. oktober kl. 9, da hverken kassereren eller personaleansvarlige kunne 20/10. Christina tjekker med Snoldelev MR og inviterer via </w:t>
            </w:r>
            <w:proofErr w:type="spellStart"/>
            <w:r w:rsidRPr="0047370C">
              <w:rPr>
                <w:rFonts w:asciiTheme="majorHAnsi" w:hAnsiTheme="majorHAnsi" w:cstheme="majorBidi"/>
              </w:rPr>
              <w:t>ChurchDesk</w:t>
            </w:r>
            <w:proofErr w:type="spellEnd"/>
            <w:r>
              <w:rPr>
                <w:rFonts w:asciiTheme="majorHAnsi" w:hAnsiTheme="majorHAnsi" w:cstheme="majorBidi"/>
              </w:rPr>
              <w:t>.</w:t>
            </w:r>
          </w:p>
        </w:tc>
        <w:tc>
          <w:tcPr>
            <w:tcW w:w="1032" w:type="dxa"/>
          </w:tcPr>
          <w:p w14:paraId="0DED21FE" w14:textId="77777777" w:rsidR="00FB134E" w:rsidRDefault="00FB134E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239CE87F" w14:textId="77777777" w:rsid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11DEA497" w14:textId="77777777" w:rsid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7A671361" w14:textId="452E074E" w:rsidR="0047370C" w:rsidRPr="007C3B62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7C3B62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Trine</w:t>
            </w:r>
          </w:p>
          <w:p w14:paraId="1AF965D8" w14:textId="361A7776" w:rsidR="0047370C" w:rsidRPr="007C3B62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7C3B62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Christina</w:t>
            </w:r>
          </w:p>
          <w:p w14:paraId="68E86D8F" w14:textId="77777777" w:rsidR="0047370C" w:rsidRPr="007C3B62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5C8BD897" w14:textId="77777777" w:rsidR="0047370C" w:rsidRPr="007C3B62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094733D0" w14:textId="50B6329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47370C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Ander</w:t>
            </w:r>
            <w:r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s</w:t>
            </w:r>
          </w:p>
          <w:p w14:paraId="4C03C17B" w14:textId="5485316D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47370C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Christina</w:t>
            </w:r>
          </w:p>
          <w:p w14:paraId="0F5283B3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03EB860B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176B4787" w14:textId="4D51F3F3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47370C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Christina</w:t>
            </w:r>
          </w:p>
          <w:p w14:paraId="6CD3E9A9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64CBB71F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2163EECB" w14:textId="55FB32AD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47370C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Malene</w:t>
            </w:r>
          </w:p>
          <w:p w14:paraId="73A4996C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429AC628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086908A9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38EBA213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4894D5D4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6066C396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  <w:p w14:paraId="581952FD" w14:textId="31CD97AA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  <w:r w:rsidRPr="0047370C"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  <w:t>Christina</w:t>
            </w:r>
          </w:p>
          <w:p w14:paraId="7649F7B0" w14:textId="77777777" w:rsidR="0047370C" w:rsidRPr="0047370C" w:rsidRDefault="0047370C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  <w:lang w:val="en-US"/>
              </w:rPr>
            </w:pPr>
          </w:p>
        </w:tc>
      </w:tr>
      <w:tr w:rsidR="00473429" w:rsidRPr="00033D15" w14:paraId="07796F43" w14:textId="77777777" w:rsidTr="00E70CDE">
        <w:trPr>
          <w:trHeight w:val="357"/>
        </w:trPr>
        <w:tc>
          <w:tcPr>
            <w:tcW w:w="4332" w:type="dxa"/>
          </w:tcPr>
          <w:p w14:paraId="259A2E28" w14:textId="6EA0361F" w:rsidR="00473429" w:rsidRPr="00033D15" w:rsidRDefault="00473429" w:rsidP="00D4273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</w:pPr>
            <w:r w:rsidRPr="00033D15">
              <w:rPr>
                <w:rFonts w:asciiTheme="majorHAnsi" w:eastAsiaTheme="minorEastAsia" w:hAnsiTheme="majorHAnsi" w:cstheme="majorHAnsi"/>
                <w:b/>
                <w:bCs/>
                <w:sz w:val="23"/>
                <w:szCs w:val="23"/>
              </w:rPr>
              <w:t>BESLUTNINGSPUNKTER</w:t>
            </w:r>
          </w:p>
        </w:tc>
        <w:tc>
          <w:tcPr>
            <w:tcW w:w="4129" w:type="dxa"/>
          </w:tcPr>
          <w:p w14:paraId="26E96E4E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  <w:tc>
          <w:tcPr>
            <w:tcW w:w="1032" w:type="dxa"/>
          </w:tcPr>
          <w:p w14:paraId="64395B88" w14:textId="77777777" w:rsidR="00473429" w:rsidRPr="00033D15" w:rsidRDefault="00473429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473429" w:rsidRPr="00033D15" w14:paraId="77EA38F6" w14:textId="77777777" w:rsidTr="00E70CDE">
        <w:trPr>
          <w:trHeight w:val="885"/>
        </w:trPr>
        <w:tc>
          <w:tcPr>
            <w:tcW w:w="4332" w:type="dxa"/>
          </w:tcPr>
          <w:p w14:paraId="66546920" w14:textId="77777777" w:rsidR="003911C5" w:rsidRPr="009C3F50" w:rsidRDefault="00473429">
            <w:pPr>
              <w:pStyle w:val="Listeafsnit"/>
              <w:numPr>
                <w:ilvl w:val="0"/>
                <w:numId w:val="2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u w:val="single"/>
              </w:rPr>
            </w:pPr>
            <w:r w:rsidRPr="009C3F50">
              <w:rPr>
                <w:rFonts w:asciiTheme="majorHAnsi" w:eastAsiaTheme="minorEastAsia" w:hAnsiTheme="majorHAnsi" w:cstheme="majorHAnsi"/>
                <w:u w:val="single"/>
              </w:rPr>
              <w:t>Formanden</w:t>
            </w:r>
            <w:r w:rsidR="003911C5" w:rsidRPr="009C3F50">
              <w:rPr>
                <w:rFonts w:asciiTheme="majorHAnsi" w:eastAsiaTheme="minorEastAsia" w:hAnsiTheme="majorHAnsi" w:cstheme="majorHAnsi"/>
              </w:rPr>
              <w:t xml:space="preserve">: </w:t>
            </w:r>
          </w:p>
          <w:p w14:paraId="104F8337" w14:textId="77777777" w:rsidR="00473429" w:rsidRPr="009C3F50" w:rsidRDefault="003911C5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u w:val="single"/>
              </w:rPr>
            </w:pPr>
            <w:r w:rsidRPr="009C3F50">
              <w:rPr>
                <w:rFonts w:asciiTheme="majorHAnsi" w:hAnsiTheme="majorHAnsi" w:cstheme="majorBidi"/>
                <w:color w:val="242424"/>
              </w:rPr>
              <w:t>Godkendelse af revisionsprotokollat for årsregnskab 2025</w:t>
            </w:r>
          </w:p>
          <w:p w14:paraId="12FD4E96" w14:textId="77777777" w:rsidR="003911C5" w:rsidRPr="009C3F50" w:rsidRDefault="003911C5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u w:val="single"/>
              </w:rPr>
            </w:pPr>
            <w:r w:rsidRPr="009C3F50">
              <w:rPr>
                <w:rFonts w:asciiTheme="majorHAnsi" w:hAnsiTheme="majorHAnsi" w:cstheme="majorBidi"/>
                <w:color w:val="242424"/>
              </w:rPr>
              <w:t>Upload af godkendt Budget 2027</w:t>
            </w:r>
          </w:p>
          <w:p w14:paraId="5B390BCF" w14:textId="77777777" w:rsidR="003911C5" w:rsidRPr="009C3F50" w:rsidRDefault="003911C5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u w:val="single"/>
              </w:rPr>
            </w:pPr>
            <w:r w:rsidRPr="009C3F50">
              <w:rPr>
                <w:rFonts w:asciiTheme="majorHAnsi" w:hAnsiTheme="majorHAnsi" w:cstheme="majorBidi"/>
                <w:color w:val="242424"/>
              </w:rPr>
              <w:t>Pyntning af kirken ved højtideligheder (bryllup, dåb, begravelse)</w:t>
            </w:r>
          </w:p>
          <w:p w14:paraId="2FCDBB1A" w14:textId="1892B6B5" w:rsidR="003911C5" w:rsidRPr="009C3F50" w:rsidRDefault="003911C5">
            <w:pPr>
              <w:pStyle w:val="Listeafsnit"/>
              <w:numPr>
                <w:ilvl w:val="0"/>
                <w:numId w:val="8"/>
              </w:numPr>
              <w:tabs>
                <w:tab w:val="left" w:pos="7371"/>
              </w:tabs>
              <w:rPr>
                <w:rFonts w:asciiTheme="majorHAnsi" w:eastAsiaTheme="minorEastAsia" w:hAnsiTheme="majorHAnsi" w:cstheme="majorHAnsi"/>
                <w:u w:val="single"/>
              </w:rPr>
            </w:pPr>
            <w:r w:rsidRPr="009C3F50">
              <w:rPr>
                <w:rFonts w:asciiTheme="majorHAnsi" w:hAnsiTheme="majorHAnsi" w:cstheme="majorBidi"/>
                <w:color w:val="242424"/>
              </w:rPr>
              <w:t xml:space="preserve">Registrering af </w:t>
            </w:r>
            <w:r w:rsidRPr="009C3F50">
              <w:rPr>
                <w:rFonts w:asciiTheme="majorHAnsi" w:hAnsiTheme="majorHAnsi" w:cstheme="majorBidi"/>
                <w:color w:val="242424"/>
                <w:u w:val="single"/>
              </w:rPr>
              <w:t>alle</w:t>
            </w:r>
            <w:r w:rsidRPr="009C3F50">
              <w:rPr>
                <w:rFonts w:asciiTheme="majorHAnsi" w:hAnsiTheme="majorHAnsi" w:cstheme="majorBidi"/>
                <w:color w:val="242424"/>
              </w:rPr>
              <w:t xml:space="preserve"> MR-medlemmer i Nordea</w:t>
            </w:r>
          </w:p>
        </w:tc>
        <w:tc>
          <w:tcPr>
            <w:tcW w:w="4129" w:type="dxa"/>
          </w:tcPr>
          <w:p w14:paraId="13FB53AC" w14:textId="2BC5A0D0" w:rsidR="003911C5" w:rsidRPr="009C3F50" w:rsidRDefault="003911C5">
            <w:pPr>
              <w:pStyle w:val="Listeafsnit"/>
              <w:numPr>
                <w:ilvl w:val="0"/>
                <w:numId w:val="9"/>
              </w:numPr>
              <w:tabs>
                <w:tab w:val="left" w:pos="7371"/>
              </w:tabs>
              <w:rPr>
                <w:rFonts w:asciiTheme="majorHAnsi" w:hAnsiTheme="majorHAnsi" w:cstheme="majorBidi"/>
                <w:color w:val="242424"/>
              </w:rPr>
            </w:pPr>
            <w:r w:rsidRPr="009C3F50">
              <w:rPr>
                <w:rFonts w:asciiTheme="majorHAnsi" w:eastAsiaTheme="minorEastAsia" w:hAnsiTheme="majorHAnsi" w:cstheme="majorHAnsi"/>
              </w:rPr>
              <w:t>Ad 7a: R</w:t>
            </w:r>
            <w:r w:rsidRPr="009C3F50">
              <w:rPr>
                <w:rFonts w:asciiTheme="majorHAnsi" w:hAnsiTheme="majorHAnsi" w:cstheme="majorBidi"/>
                <w:color w:val="242424"/>
              </w:rPr>
              <w:t>evisionsprotokollatet blev enstemmigt godkendt. Bemærkningerne gennemgået og taget til efterretning.</w:t>
            </w:r>
          </w:p>
          <w:p w14:paraId="19DFA436" w14:textId="5E804B37" w:rsidR="003911C5" w:rsidRPr="009C3F50" w:rsidRDefault="003911C5">
            <w:pPr>
              <w:pStyle w:val="Listeafsnit"/>
              <w:numPr>
                <w:ilvl w:val="0"/>
                <w:numId w:val="9"/>
              </w:numPr>
              <w:shd w:val="clear" w:color="auto" w:fill="FFFFFF" w:themeFill="background1"/>
              <w:rPr>
                <w:rFonts w:asciiTheme="majorHAnsi" w:hAnsiTheme="majorHAnsi" w:cstheme="majorBidi"/>
                <w:color w:val="242424"/>
              </w:rPr>
            </w:pPr>
            <w:r w:rsidRPr="009C3F50">
              <w:rPr>
                <w:rFonts w:asciiTheme="majorHAnsi" w:hAnsiTheme="majorHAnsi" w:cstheme="majorBidi"/>
                <w:color w:val="242424"/>
              </w:rPr>
              <w:t>Ad 7b: Budgettet blev enstemmigt godkendt. Gadstrup Sogns Menighedsråd, CVR.nr. 10022919, budget 2027, endeligt budget afleveret 29.09.2026 16.53.</w:t>
            </w:r>
          </w:p>
          <w:p w14:paraId="29A7DDDF" w14:textId="77777777" w:rsidR="003911C5" w:rsidRPr="009C3F50" w:rsidRDefault="003911C5">
            <w:pPr>
              <w:pStyle w:val="Listeafsnit"/>
              <w:numPr>
                <w:ilvl w:val="0"/>
                <w:numId w:val="9"/>
              </w:numPr>
              <w:shd w:val="clear" w:color="auto" w:fill="FFFFFF" w:themeFill="background1"/>
              <w:textAlignment w:val="baseline"/>
              <w:rPr>
                <w:rFonts w:asciiTheme="majorHAnsi" w:hAnsiTheme="majorHAnsi" w:cstheme="majorBidi"/>
                <w:color w:val="242424"/>
              </w:rPr>
            </w:pPr>
            <w:r w:rsidRPr="009C3F50">
              <w:rPr>
                <w:rFonts w:asciiTheme="majorHAnsi" w:hAnsiTheme="majorHAnsi" w:cstheme="majorBidi"/>
                <w:color w:val="242424"/>
              </w:rPr>
              <w:t>Ad 7c: Udsættes til næste møde.</w:t>
            </w:r>
          </w:p>
          <w:p w14:paraId="028F9B42" w14:textId="30B4A59D" w:rsidR="003911C5" w:rsidRPr="009C3F50" w:rsidRDefault="003911C5">
            <w:pPr>
              <w:pStyle w:val="Listeafsnit"/>
              <w:numPr>
                <w:ilvl w:val="0"/>
                <w:numId w:val="9"/>
              </w:numPr>
              <w:shd w:val="clear" w:color="auto" w:fill="FFFFFF" w:themeFill="background1"/>
              <w:textAlignment w:val="baseline"/>
              <w:rPr>
                <w:rFonts w:asciiTheme="majorHAnsi" w:eastAsia="Times New Roman" w:hAnsiTheme="majorHAnsi" w:cstheme="majorBidi"/>
                <w:color w:val="242424"/>
              </w:rPr>
            </w:pPr>
            <w:r w:rsidRPr="009C3F50">
              <w:rPr>
                <w:rFonts w:asciiTheme="majorHAnsi" w:hAnsiTheme="majorHAnsi" w:cstheme="majorBidi"/>
                <w:color w:val="242424"/>
              </w:rPr>
              <w:t>Ad 7d: I proces.</w:t>
            </w:r>
          </w:p>
        </w:tc>
        <w:tc>
          <w:tcPr>
            <w:tcW w:w="1032" w:type="dxa"/>
          </w:tcPr>
          <w:p w14:paraId="5A43D90A" w14:textId="6DE029FF" w:rsidR="00194105" w:rsidRPr="00033D15" w:rsidRDefault="00194105" w:rsidP="01492FCD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6833BC" w:rsidRPr="00033D15" w14:paraId="31C098F8" w14:textId="77777777" w:rsidTr="00E70CDE">
        <w:trPr>
          <w:trHeight w:val="383"/>
        </w:trPr>
        <w:tc>
          <w:tcPr>
            <w:tcW w:w="4332" w:type="dxa"/>
          </w:tcPr>
          <w:p w14:paraId="4BB32FF7" w14:textId="3F6845A2" w:rsidR="006833BC" w:rsidRPr="009C3F50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</w:pPr>
            <w:r w:rsidRPr="009C3F50">
              <w:rPr>
                <w:rFonts w:asciiTheme="majorHAnsi" w:eastAsiaTheme="minorEastAsia" w:hAnsiTheme="majorHAnsi" w:cstheme="majorHAnsi"/>
                <w:b/>
                <w:bCs/>
                <w:sz w:val="22"/>
                <w:szCs w:val="22"/>
              </w:rPr>
              <w:t>EVENTUELT</w:t>
            </w:r>
          </w:p>
        </w:tc>
        <w:tc>
          <w:tcPr>
            <w:tcW w:w="4129" w:type="dxa"/>
          </w:tcPr>
          <w:p w14:paraId="3443E33C" w14:textId="77777777" w:rsidR="006833BC" w:rsidRPr="009C3F50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2"/>
                <w:szCs w:val="22"/>
              </w:rPr>
            </w:pPr>
          </w:p>
        </w:tc>
        <w:tc>
          <w:tcPr>
            <w:tcW w:w="1032" w:type="dxa"/>
          </w:tcPr>
          <w:p w14:paraId="2B7139BC" w14:textId="77777777" w:rsidR="006833BC" w:rsidRPr="00033D15" w:rsidRDefault="006833BC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</w:tc>
      </w:tr>
      <w:tr w:rsidR="006833BC" w:rsidRPr="00033D15" w14:paraId="7C2992BB" w14:textId="77777777" w:rsidTr="00E70CDE">
        <w:trPr>
          <w:trHeight w:val="885"/>
        </w:trPr>
        <w:tc>
          <w:tcPr>
            <w:tcW w:w="4332" w:type="dxa"/>
          </w:tcPr>
          <w:p w14:paraId="798D8C74" w14:textId="6846F696" w:rsidR="006833BC" w:rsidRPr="009C3F50" w:rsidRDefault="006833BC" w:rsidP="001307AA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2"/>
                <w:szCs w:val="22"/>
                <w:u w:val="single"/>
              </w:rPr>
            </w:pPr>
          </w:p>
        </w:tc>
        <w:tc>
          <w:tcPr>
            <w:tcW w:w="4129" w:type="dxa"/>
          </w:tcPr>
          <w:p w14:paraId="6526E4C4" w14:textId="77777777" w:rsidR="003911C5" w:rsidRPr="009C3F50" w:rsidRDefault="003911C5">
            <w:pPr>
              <w:numPr>
                <w:ilvl w:val="1"/>
                <w:numId w:val="1"/>
              </w:numPr>
              <w:rPr>
                <w:rFonts w:asciiTheme="majorHAnsi" w:eastAsiaTheme="minorEastAsia" w:hAnsiTheme="majorHAnsi" w:cstheme="majorBidi"/>
                <w:sz w:val="22"/>
                <w:szCs w:val="22"/>
              </w:rPr>
            </w:pPr>
            <w:r w:rsidRPr="009C3F50">
              <w:rPr>
                <w:rFonts w:asciiTheme="majorHAnsi" w:eastAsiaTheme="minorEastAsia" w:hAnsiTheme="majorHAnsi" w:cstheme="majorBidi"/>
                <w:sz w:val="22"/>
                <w:szCs w:val="22"/>
              </w:rPr>
              <w:t>Ferie: Feriereglerne gennemgået med hjælp fra Birgitte Kryger. Christina melder ud til medarbejderne om restferie.</w:t>
            </w:r>
          </w:p>
          <w:p w14:paraId="20232D57" w14:textId="77777777" w:rsidR="003911C5" w:rsidRPr="009C3F50" w:rsidRDefault="003911C5">
            <w:pPr>
              <w:numPr>
                <w:ilvl w:val="1"/>
                <w:numId w:val="1"/>
              </w:numPr>
              <w:rPr>
                <w:rFonts w:asciiTheme="majorHAnsi" w:eastAsiaTheme="minorEastAsia" w:hAnsiTheme="majorHAnsi" w:cstheme="majorBidi"/>
                <w:sz w:val="22"/>
                <w:szCs w:val="22"/>
              </w:rPr>
            </w:pPr>
            <w:r w:rsidRPr="009C3F50">
              <w:rPr>
                <w:rFonts w:asciiTheme="majorHAnsi" w:eastAsiaTheme="minorEastAsia" w:hAnsiTheme="majorHAnsi" w:cstheme="majorBidi"/>
                <w:sz w:val="22"/>
                <w:szCs w:val="22"/>
              </w:rPr>
              <w:t>Skovbo Data har skiftet navn til Kirkeregnskab.nu.</w:t>
            </w:r>
          </w:p>
          <w:p w14:paraId="46523DD2" w14:textId="5414FEF5" w:rsidR="006833BC" w:rsidRPr="009C3F50" w:rsidRDefault="003911C5">
            <w:pPr>
              <w:numPr>
                <w:ilvl w:val="1"/>
                <w:numId w:val="1"/>
              </w:numPr>
              <w:rPr>
                <w:rFonts w:asciiTheme="majorHAnsi" w:eastAsiaTheme="minorEastAsia" w:hAnsiTheme="majorHAnsi" w:cstheme="majorBidi"/>
                <w:sz w:val="22"/>
                <w:szCs w:val="22"/>
              </w:rPr>
            </w:pPr>
            <w:r w:rsidRPr="009C3F50">
              <w:rPr>
                <w:rFonts w:asciiTheme="majorHAnsi" w:eastAsiaTheme="minorEastAsia" w:hAnsiTheme="majorHAnsi" w:cstheme="majorBidi"/>
                <w:sz w:val="22"/>
                <w:szCs w:val="22"/>
              </w:rPr>
              <w:lastRenderedPageBreak/>
              <w:t>Der skal indkøbes nyt HDMI-kabel til sognehusets anlæg.</w:t>
            </w:r>
          </w:p>
        </w:tc>
        <w:tc>
          <w:tcPr>
            <w:tcW w:w="1032" w:type="dxa"/>
          </w:tcPr>
          <w:p w14:paraId="60E8879A" w14:textId="77777777" w:rsidR="00194105" w:rsidRDefault="0019410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7808A3E" w14:textId="77777777" w:rsidR="003911C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3CE45D18" w14:textId="77777777" w:rsidR="003911C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2A76C036" w14:textId="77777777" w:rsidR="003911C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E2C81D1" w14:textId="77777777" w:rsidR="003911C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0472911F" w14:textId="77777777" w:rsidR="003911C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42E65398" w14:textId="77777777" w:rsidR="003911C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</w:p>
          <w:p w14:paraId="5C1A688B" w14:textId="2392E8DF" w:rsidR="003911C5" w:rsidRPr="00033D15" w:rsidRDefault="003911C5" w:rsidP="006833BC">
            <w:pPr>
              <w:tabs>
                <w:tab w:val="left" w:pos="7371"/>
              </w:tabs>
              <w:rPr>
                <w:rFonts w:asciiTheme="majorHAnsi" w:eastAsiaTheme="minorEastAsia" w:hAnsiTheme="majorHAnsi" w:cstheme="majorHAnsi"/>
                <w:sz w:val="23"/>
                <w:szCs w:val="23"/>
              </w:rPr>
            </w:pPr>
            <w:r>
              <w:rPr>
                <w:rFonts w:asciiTheme="majorHAnsi" w:eastAsiaTheme="minorEastAsia" w:hAnsiTheme="majorHAnsi" w:cstheme="majorHAnsi"/>
                <w:sz w:val="23"/>
                <w:szCs w:val="23"/>
              </w:rPr>
              <w:t>Lars</w:t>
            </w:r>
          </w:p>
        </w:tc>
      </w:tr>
    </w:tbl>
    <w:p w14:paraId="46F252BD" w14:textId="2D1DA20C" w:rsidR="00431FE9" w:rsidRPr="00431FE9" w:rsidRDefault="003911C5" w:rsidP="00431FE9">
      <w:pPr>
        <w:rPr>
          <w:lang w:eastAsia="en-US"/>
        </w:rPr>
        <w:sectPr w:rsidR="00431FE9" w:rsidRPr="00431FE9" w:rsidSect="00A45F8E">
          <w:headerReference w:type="default" r:id="rId10"/>
          <w:pgSz w:w="11906" w:h="16838"/>
          <w:pgMar w:top="1440" w:right="1440" w:bottom="1440" w:left="1440" w:header="1701" w:footer="708" w:gutter="0"/>
          <w:cols w:space="708"/>
          <w:docGrid w:linePitch="360"/>
        </w:sect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DE82D2" wp14:editId="6AEAB578">
                <wp:simplePos x="0" y="0"/>
                <wp:positionH relativeFrom="column">
                  <wp:posOffset>-76200</wp:posOffset>
                </wp:positionH>
                <wp:positionV relativeFrom="paragraph">
                  <wp:posOffset>283210</wp:posOffset>
                </wp:positionV>
                <wp:extent cx="6276975" cy="7686675"/>
                <wp:effectExtent l="0" t="0" r="9525" b="9525"/>
                <wp:wrapNone/>
                <wp:docPr id="434499766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7686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6CEF40" w14:textId="3490DB14" w:rsidR="003911C5" w:rsidRDefault="003911C5">
                            <w:r w:rsidRPr="009B0ED4">
                              <w:rPr>
                                <w:rFonts w:asciiTheme="majorHAnsi" w:eastAsiaTheme="minorEastAsia" w:hAnsiTheme="majorHAnsi" w:cstheme="majorBidi"/>
                                <w:noProof/>
                              </w:rPr>
                              <w:drawing>
                                <wp:inline distT="0" distB="0" distL="0" distR="0" wp14:anchorId="34314D22" wp14:editId="6268D409">
                                  <wp:extent cx="5731510" cy="7417435"/>
                                  <wp:effectExtent l="0" t="0" r="2540" b="0"/>
                                  <wp:docPr id="1714684150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0558385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31510" cy="74174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DE82D2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6pt;margin-top:22.3pt;width:494.25pt;height:60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" fillcolor="white [3201]" stroked="f" strokeweight=".5pt">
                <v:textbox>
                  <w:txbxContent>
                    <w:p w14:paraId="4F6CEF40" w14:textId="3490DB14" w:rsidR="003911C5" w:rsidRDefault="003911C5">
                      <w:r w:rsidRPr="009B0ED4">
                        <w:rPr>
                          <w:rFonts w:asciiTheme="majorHAnsi" w:eastAsiaTheme="minorEastAsia" w:hAnsiTheme="majorHAnsi" w:cstheme="majorBidi"/>
                          <w:noProof/>
                        </w:rPr>
                        <w:drawing>
                          <wp:inline distT="0" distB="0" distL="0" distR="0" wp14:anchorId="34314D22" wp14:editId="6268D409">
                            <wp:extent cx="5731510" cy="7417435"/>
                            <wp:effectExtent l="0" t="0" r="2540" b="0"/>
                            <wp:docPr id="1714684150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0558385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31510" cy="74174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A9E0D83" w14:textId="25D5CB60" w:rsidR="00AC7B88" w:rsidRPr="00033D15" w:rsidRDefault="003911C5" w:rsidP="00473429">
      <w:pPr>
        <w:rPr>
          <w:rFonts w:asciiTheme="majorHAnsi" w:eastAsiaTheme="minorEastAsia" w:hAnsiTheme="majorHAnsi" w:cstheme="majorHAnsi"/>
          <w:sz w:val="23"/>
          <w:szCs w:val="23"/>
        </w:rPr>
      </w:pPr>
      <w:r w:rsidRPr="009B0ED4">
        <w:rPr>
          <w:rFonts w:asciiTheme="majorHAnsi" w:eastAsiaTheme="minorEastAsia" w:hAnsiTheme="majorHAnsi" w:cstheme="majorBidi"/>
          <w:noProof/>
        </w:rPr>
        <w:lastRenderedPageBreak/>
        <w:drawing>
          <wp:inline distT="0" distB="0" distL="0" distR="0" wp14:anchorId="15E7E683" wp14:editId="3A1A19AE">
            <wp:extent cx="5731510" cy="7417435"/>
            <wp:effectExtent l="0" t="0" r="2540" b="0"/>
            <wp:docPr id="90055838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55838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7B88" w:rsidRPr="00033D15" w:rsidSect="00A45F8E">
      <w:pgSz w:w="11906" w:h="16838"/>
      <w:pgMar w:top="1440" w:right="1440" w:bottom="1440" w:left="1440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FE305" w14:textId="77777777" w:rsidR="00C77A7D" w:rsidRDefault="00C77A7D" w:rsidP="00E03219">
      <w:r>
        <w:separator/>
      </w:r>
    </w:p>
  </w:endnote>
  <w:endnote w:type="continuationSeparator" w:id="0">
    <w:p w14:paraId="44FB93BB" w14:textId="77777777" w:rsidR="00C77A7D" w:rsidRDefault="00C77A7D" w:rsidP="00E0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FFCD7" w14:textId="77777777" w:rsidR="00C77A7D" w:rsidRDefault="00C77A7D" w:rsidP="00E03219">
      <w:r>
        <w:separator/>
      </w:r>
    </w:p>
  </w:footnote>
  <w:footnote w:type="continuationSeparator" w:id="0">
    <w:p w14:paraId="09D274B0" w14:textId="77777777" w:rsidR="00C77A7D" w:rsidRDefault="00C77A7D" w:rsidP="00E03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3B36" w14:textId="77777777" w:rsidR="00E03219" w:rsidRDefault="00B202C4">
    <w:pPr>
      <w:pStyle w:val="Sidehoved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B300E48" wp14:editId="2F6D94D8">
              <wp:simplePos x="0" y="0"/>
              <wp:positionH relativeFrom="column">
                <wp:posOffset>3768725</wp:posOffset>
              </wp:positionH>
              <wp:positionV relativeFrom="paragraph">
                <wp:posOffset>-1005205</wp:posOffset>
              </wp:positionV>
              <wp:extent cx="2292350" cy="1093470"/>
              <wp:effectExtent l="0" t="0" r="0" b="0"/>
              <wp:wrapNone/>
              <wp:docPr id="175683999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2350" cy="1093470"/>
                        <a:chOff x="7223" y="1457"/>
                        <a:chExt cx="3610" cy="1722"/>
                      </a:xfrm>
                    </wpg:grpSpPr>
                    <pic:pic xmlns:pic="http://schemas.openxmlformats.org/drawingml/2006/picture">
                      <pic:nvPicPr>
                        <pic:cNvPr id="145524570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5" y="1529"/>
                          <a:ext cx="2925" cy="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263512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23" y="1457"/>
                          <a:ext cx="3610" cy="4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6A659" w14:textId="77777777" w:rsidR="00E03219" w:rsidRPr="00DA7DBC" w:rsidRDefault="00E03219" w:rsidP="00E0321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 w:cs="Courier New"/>
                                <w:sz w:val="22"/>
                              </w:rPr>
                              <w:t>Gadstrup Menighedsr</w:t>
                            </w:r>
                            <w:r>
                              <w:rPr>
                                <w:rFonts w:ascii="Lucida Handwriting" w:hAnsi="Lucida Handwriting"/>
                                <w:sz w:val="22"/>
                              </w:rPr>
                              <w:t>åd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300E48" id="Group 1" o:spid="_x0000_s1027" style="position:absolute;margin-left:296.75pt;margin-top:-79.15pt;width:180.5pt;height:86.1pt;z-index:251657728" coordorigin="7223,1457" coordsize="3610,1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1T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qrcySxlPKTfk8+1WV6Ut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7545;top:1529;width:2925;height:1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7223;top:1457;width:361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" filled="f" stroked="f">
                <v:textbox style="mso-fit-shape-to-text:t">
                  <w:txbxContent>
                    <w:p w14:paraId="6AA6A659" w14:textId="77777777" w:rsidR="00E03219" w:rsidRPr="00DA7DBC" w:rsidRDefault="00E03219" w:rsidP="00E0321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Lucida Handwriting" w:hAnsi="Lucida Handwriting" w:cs="Courier New"/>
                          <w:sz w:val="22"/>
                        </w:rPr>
                        <w:t>Gadstrup Menighedsr</w:t>
                      </w:r>
                      <w:r>
                        <w:rPr>
                          <w:rFonts w:ascii="Lucida Handwriting" w:hAnsi="Lucida Handwriting"/>
                          <w:sz w:val="22"/>
                        </w:rPr>
                        <w:t>åd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29F"/>
    <w:multiLevelType w:val="hybridMultilevel"/>
    <w:tmpl w:val="2ED02B2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754"/>
    <w:multiLevelType w:val="multilevel"/>
    <w:tmpl w:val="4B0C95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CB03E6"/>
    <w:multiLevelType w:val="hybridMultilevel"/>
    <w:tmpl w:val="C33670B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036E"/>
    <w:multiLevelType w:val="hybridMultilevel"/>
    <w:tmpl w:val="F23C7FAA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24F9B"/>
    <w:multiLevelType w:val="hybridMultilevel"/>
    <w:tmpl w:val="44D29B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D751A"/>
    <w:multiLevelType w:val="hybridMultilevel"/>
    <w:tmpl w:val="4E487B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82A47"/>
    <w:multiLevelType w:val="hybridMultilevel"/>
    <w:tmpl w:val="5EF41DE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91F09"/>
    <w:multiLevelType w:val="hybridMultilevel"/>
    <w:tmpl w:val="AE80E90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F0008"/>
    <w:multiLevelType w:val="hybridMultilevel"/>
    <w:tmpl w:val="D11809CA"/>
    <w:lvl w:ilvl="0" w:tplc="0406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820974">
    <w:abstractNumId w:val="1"/>
  </w:num>
  <w:num w:numId="2" w16cid:durableId="1484270605">
    <w:abstractNumId w:val="3"/>
  </w:num>
  <w:num w:numId="3" w16cid:durableId="290789089">
    <w:abstractNumId w:val="7"/>
  </w:num>
  <w:num w:numId="4" w16cid:durableId="978191972">
    <w:abstractNumId w:val="5"/>
  </w:num>
  <w:num w:numId="5" w16cid:durableId="267205071">
    <w:abstractNumId w:val="0"/>
  </w:num>
  <w:num w:numId="6" w16cid:durableId="1094473385">
    <w:abstractNumId w:val="6"/>
  </w:num>
  <w:num w:numId="7" w16cid:durableId="1733309422">
    <w:abstractNumId w:val="8"/>
  </w:num>
  <w:num w:numId="8" w16cid:durableId="836463778">
    <w:abstractNumId w:val="2"/>
  </w:num>
  <w:num w:numId="9" w16cid:durableId="1751541888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4096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C7"/>
    <w:rsid w:val="00001059"/>
    <w:rsid w:val="0000628B"/>
    <w:rsid w:val="00006566"/>
    <w:rsid w:val="00007BCA"/>
    <w:rsid w:val="00025EBF"/>
    <w:rsid w:val="000277BE"/>
    <w:rsid w:val="000321B1"/>
    <w:rsid w:val="00032DE6"/>
    <w:rsid w:val="00033D15"/>
    <w:rsid w:val="000340F6"/>
    <w:rsid w:val="0003449A"/>
    <w:rsid w:val="000545B9"/>
    <w:rsid w:val="00057660"/>
    <w:rsid w:val="0006588D"/>
    <w:rsid w:val="00074432"/>
    <w:rsid w:val="00081234"/>
    <w:rsid w:val="000A1349"/>
    <w:rsid w:val="000A2FA1"/>
    <w:rsid w:val="000A4ABF"/>
    <w:rsid w:val="000A55C4"/>
    <w:rsid w:val="000B2A74"/>
    <w:rsid w:val="000B3579"/>
    <w:rsid w:val="000C1137"/>
    <w:rsid w:val="000D4A66"/>
    <w:rsid w:val="000E1195"/>
    <w:rsid w:val="000E1FA4"/>
    <w:rsid w:val="000E2D40"/>
    <w:rsid w:val="000F058A"/>
    <w:rsid w:val="000F08CC"/>
    <w:rsid w:val="000F4746"/>
    <w:rsid w:val="000F7A12"/>
    <w:rsid w:val="00103400"/>
    <w:rsid w:val="001113FD"/>
    <w:rsid w:val="0011227C"/>
    <w:rsid w:val="0011534A"/>
    <w:rsid w:val="001200B6"/>
    <w:rsid w:val="001240EA"/>
    <w:rsid w:val="001307AA"/>
    <w:rsid w:val="00137158"/>
    <w:rsid w:val="001405EA"/>
    <w:rsid w:val="001411A3"/>
    <w:rsid w:val="00150F17"/>
    <w:rsid w:val="00150F61"/>
    <w:rsid w:val="00154CD5"/>
    <w:rsid w:val="0015768D"/>
    <w:rsid w:val="001576B9"/>
    <w:rsid w:val="00161A77"/>
    <w:rsid w:val="00161A9E"/>
    <w:rsid w:val="00162062"/>
    <w:rsid w:val="00166C0D"/>
    <w:rsid w:val="00166DC6"/>
    <w:rsid w:val="00171F9B"/>
    <w:rsid w:val="0017380A"/>
    <w:rsid w:val="00174653"/>
    <w:rsid w:val="00177034"/>
    <w:rsid w:val="0018039F"/>
    <w:rsid w:val="00182C30"/>
    <w:rsid w:val="001914C3"/>
    <w:rsid w:val="00191BC4"/>
    <w:rsid w:val="00194105"/>
    <w:rsid w:val="001A22A0"/>
    <w:rsid w:val="001A2492"/>
    <w:rsid w:val="001B2451"/>
    <w:rsid w:val="001B3D5F"/>
    <w:rsid w:val="001B62C7"/>
    <w:rsid w:val="001C0918"/>
    <w:rsid w:val="001C5F30"/>
    <w:rsid w:val="001C65A2"/>
    <w:rsid w:val="001C6699"/>
    <w:rsid w:val="001D75AC"/>
    <w:rsid w:val="001D7E10"/>
    <w:rsid w:val="001E0DBF"/>
    <w:rsid w:val="001E6656"/>
    <w:rsid w:val="001E6E14"/>
    <w:rsid w:val="001F04B2"/>
    <w:rsid w:val="001F157E"/>
    <w:rsid w:val="001F31F7"/>
    <w:rsid w:val="00203B47"/>
    <w:rsid w:val="00206A45"/>
    <w:rsid w:val="00211A19"/>
    <w:rsid w:val="00217493"/>
    <w:rsid w:val="002241F8"/>
    <w:rsid w:val="002247C5"/>
    <w:rsid w:val="0022502A"/>
    <w:rsid w:val="00232109"/>
    <w:rsid w:val="00235986"/>
    <w:rsid w:val="00241230"/>
    <w:rsid w:val="00241D80"/>
    <w:rsid w:val="00244E24"/>
    <w:rsid w:val="0024757E"/>
    <w:rsid w:val="00247C1D"/>
    <w:rsid w:val="00247EC1"/>
    <w:rsid w:val="00247F75"/>
    <w:rsid w:val="00252C49"/>
    <w:rsid w:val="002563A7"/>
    <w:rsid w:val="002618AA"/>
    <w:rsid w:val="002626B2"/>
    <w:rsid w:val="00263190"/>
    <w:rsid w:val="00275CEB"/>
    <w:rsid w:val="0028079D"/>
    <w:rsid w:val="00283A2B"/>
    <w:rsid w:val="00293259"/>
    <w:rsid w:val="00294497"/>
    <w:rsid w:val="002A214D"/>
    <w:rsid w:val="002B3E03"/>
    <w:rsid w:val="002C301B"/>
    <w:rsid w:val="002C3A08"/>
    <w:rsid w:val="002C5E91"/>
    <w:rsid w:val="002C6559"/>
    <w:rsid w:val="002C751F"/>
    <w:rsid w:val="002E0BA6"/>
    <w:rsid w:val="002F0E43"/>
    <w:rsid w:val="002F1A0C"/>
    <w:rsid w:val="002F2484"/>
    <w:rsid w:val="002F2A94"/>
    <w:rsid w:val="002F2FD2"/>
    <w:rsid w:val="0030009D"/>
    <w:rsid w:val="00304A45"/>
    <w:rsid w:val="00305F07"/>
    <w:rsid w:val="00314D03"/>
    <w:rsid w:val="003169DC"/>
    <w:rsid w:val="0032169D"/>
    <w:rsid w:val="00326889"/>
    <w:rsid w:val="00332F34"/>
    <w:rsid w:val="003364C8"/>
    <w:rsid w:val="00337A48"/>
    <w:rsid w:val="00341C32"/>
    <w:rsid w:val="00342CDE"/>
    <w:rsid w:val="00347A86"/>
    <w:rsid w:val="00351F00"/>
    <w:rsid w:val="00353E45"/>
    <w:rsid w:val="00356C56"/>
    <w:rsid w:val="00361F4B"/>
    <w:rsid w:val="003670C3"/>
    <w:rsid w:val="00371EAB"/>
    <w:rsid w:val="00372B86"/>
    <w:rsid w:val="00380B1F"/>
    <w:rsid w:val="00380C54"/>
    <w:rsid w:val="00383528"/>
    <w:rsid w:val="0038447E"/>
    <w:rsid w:val="00387171"/>
    <w:rsid w:val="00387C5D"/>
    <w:rsid w:val="00387EEA"/>
    <w:rsid w:val="003911C5"/>
    <w:rsid w:val="0039352E"/>
    <w:rsid w:val="00393C9B"/>
    <w:rsid w:val="003A080D"/>
    <w:rsid w:val="003B0910"/>
    <w:rsid w:val="003B0EBD"/>
    <w:rsid w:val="003B538E"/>
    <w:rsid w:val="003B6AB0"/>
    <w:rsid w:val="003B6E52"/>
    <w:rsid w:val="003C7DA4"/>
    <w:rsid w:val="003D3F5B"/>
    <w:rsid w:val="003D5B56"/>
    <w:rsid w:val="003E1EE3"/>
    <w:rsid w:val="003E1F15"/>
    <w:rsid w:val="003E24B3"/>
    <w:rsid w:val="003E4068"/>
    <w:rsid w:val="003F26DC"/>
    <w:rsid w:val="003F5696"/>
    <w:rsid w:val="003F636E"/>
    <w:rsid w:val="003F7CC6"/>
    <w:rsid w:val="004138F1"/>
    <w:rsid w:val="00431FE9"/>
    <w:rsid w:val="00433752"/>
    <w:rsid w:val="0043DD37"/>
    <w:rsid w:val="00442DAD"/>
    <w:rsid w:val="00451246"/>
    <w:rsid w:val="00453B31"/>
    <w:rsid w:val="00455DB9"/>
    <w:rsid w:val="00455E5B"/>
    <w:rsid w:val="00461296"/>
    <w:rsid w:val="004619C1"/>
    <w:rsid w:val="00462683"/>
    <w:rsid w:val="004654CF"/>
    <w:rsid w:val="00473429"/>
    <w:rsid w:val="0047370C"/>
    <w:rsid w:val="004748CF"/>
    <w:rsid w:val="00487D44"/>
    <w:rsid w:val="00497F7D"/>
    <w:rsid w:val="004A6B4B"/>
    <w:rsid w:val="004B16A8"/>
    <w:rsid w:val="004B48D6"/>
    <w:rsid w:val="004C00E7"/>
    <w:rsid w:val="004C25BE"/>
    <w:rsid w:val="004C3F79"/>
    <w:rsid w:val="004D0386"/>
    <w:rsid w:val="004D06E9"/>
    <w:rsid w:val="004E1BD6"/>
    <w:rsid w:val="004E3A86"/>
    <w:rsid w:val="004E7217"/>
    <w:rsid w:val="004F5AEF"/>
    <w:rsid w:val="004F71BF"/>
    <w:rsid w:val="005224D7"/>
    <w:rsid w:val="005244CE"/>
    <w:rsid w:val="005367AD"/>
    <w:rsid w:val="00536F9F"/>
    <w:rsid w:val="005470D0"/>
    <w:rsid w:val="0055078D"/>
    <w:rsid w:val="00557D2E"/>
    <w:rsid w:val="005614CD"/>
    <w:rsid w:val="00561EED"/>
    <w:rsid w:val="005647FA"/>
    <w:rsid w:val="005661B4"/>
    <w:rsid w:val="0057190B"/>
    <w:rsid w:val="00571B26"/>
    <w:rsid w:val="00575CFF"/>
    <w:rsid w:val="00582384"/>
    <w:rsid w:val="00583288"/>
    <w:rsid w:val="00585F51"/>
    <w:rsid w:val="005939F2"/>
    <w:rsid w:val="005B23B8"/>
    <w:rsid w:val="005B3369"/>
    <w:rsid w:val="005B4B10"/>
    <w:rsid w:val="005C3939"/>
    <w:rsid w:val="005C3DC6"/>
    <w:rsid w:val="005D3023"/>
    <w:rsid w:val="005D6FC3"/>
    <w:rsid w:val="005F470D"/>
    <w:rsid w:val="006020F7"/>
    <w:rsid w:val="00604BB0"/>
    <w:rsid w:val="00605243"/>
    <w:rsid w:val="006168BC"/>
    <w:rsid w:val="00620566"/>
    <w:rsid w:val="00621F9D"/>
    <w:rsid w:val="0062311A"/>
    <w:rsid w:val="0062455D"/>
    <w:rsid w:val="0063316D"/>
    <w:rsid w:val="00634E8C"/>
    <w:rsid w:val="0063633A"/>
    <w:rsid w:val="0066039D"/>
    <w:rsid w:val="006675F5"/>
    <w:rsid w:val="00673499"/>
    <w:rsid w:val="006833BC"/>
    <w:rsid w:val="00692B06"/>
    <w:rsid w:val="0069657E"/>
    <w:rsid w:val="00696588"/>
    <w:rsid w:val="00696FA2"/>
    <w:rsid w:val="006A2840"/>
    <w:rsid w:val="006B0824"/>
    <w:rsid w:val="006B1452"/>
    <w:rsid w:val="006B38FC"/>
    <w:rsid w:val="006C4087"/>
    <w:rsid w:val="006C52BD"/>
    <w:rsid w:val="006D0276"/>
    <w:rsid w:val="006D30BD"/>
    <w:rsid w:val="006D5C17"/>
    <w:rsid w:val="006E62FB"/>
    <w:rsid w:val="006F40B0"/>
    <w:rsid w:val="006F5E72"/>
    <w:rsid w:val="006F69E5"/>
    <w:rsid w:val="00702792"/>
    <w:rsid w:val="00703541"/>
    <w:rsid w:val="00704A7B"/>
    <w:rsid w:val="00712A55"/>
    <w:rsid w:val="007149FF"/>
    <w:rsid w:val="00734AE8"/>
    <w:rsid w:val="007368E5"/>
    <w:rsid w:val="0073749C"/>
    <w:rsid w:val="007470D5"/>
    <w:rsid w:val="00750446"/>
    <w:rsid w:val="007531C1"/>
    <w:rsid w:val="0076054D"/>
    <w:rsid w:val="00762C93"/>
    <w:rsid w:val="00764AEE"/>
    <w:rsid w:val="00771F21"/>
    <w:rsid w:val="00774614"/>
    <w:rsid w:val="007803DC"/>
    <w:rsid w:val="0078547E"/>
    <w:rsid w:val="00790FB7"/>
    <w:rsid w:val="007A17FD"/>
    <w:rsid w:val="007A3C5D"/>
    <w:rsid w:val="007A5762"/>
    <w:rsid w:val="007A7A7F"/>
    <w:rsid w:val="007B12F4"/>
    <w:rsid w:val="007C3B62"/>
    <w:rsid w:val="007C5266"/>
    <w:rsid w:val="007D162B"/>
    <w:rsid w:val="007D2C18"/>
    <w:rsid w:val="007D6B10"/>
    <w:rsid w:val="007D7167"/>
    <w:rsid w:val="007D72F9"/>
    <w:rsid w:val="007E0928"/>
    <w:rsid w:val="007E1386"/>
    <w:rsid w:val="007E3853"/>
    <w:rsid w:val="007F6678"/>
    <w:rsid w:val="00811DFC"/>
    <w:rsid w:val="00813E3B"/>
    <w:rsid w:val="00815E3A"/>
    <w:rsid w:val="00823BFE"/>
    <w:rsid w:val="00834016"/>
    <w:rsid w:val="00840A61"/>
    <w:rsid w:val="008467FA"/>
    <w:rsid w:val="008529B8"/>
    <w:rsid w:val="0085548B"/>
    <w:rsid w:val="00856BD5"/>
    <w:rsid w:val="0087093A"/>
    <w:rsid w:val="0089102E"/>
    <w:rsid w:val="00894359"/>
    <w:rsid w:val="00895C2D"/>
    <w:rsid w:val="008A4940"/>
    <w:rsid w:val="008B0A84"/>
    <w:rsid w:val="008C2701"/>
    <w:rsid w:val="008D0870"/>
    <w:rsid w:val="008D088E"/>
    <w:rsid w:val="008D5C1A"/>
    <w:rsid w:val="008F019B"/>
    <w:rsid w:val="008F576E"/>
    <w:rsid w:val="008F6196"/>
    <w:rsid w:val="00901E4B"/>
    <w:rsid w:val="009079E5"/>
    <w:rsid w:val="00913F3E"/>
    <w:rsid w:val="0091611F"/>
    <w:rsid w:val="009169CE"/>
    <w:rsid w:val="009215DF"/>
    <w:rsid w:val="00922F39"/>
    <w:rsid w:val="00935DE2"/>
    <w:rsid w:val="00951296"/>
    <w:rsid w:val="0095272B"/>
    <w:rsid w:val="0095273E"/>
    <w:rsid w:val="00957DFF"/>
    <w:rsid w:val="00966BEB"/>
    <w:rsid w:val="00971FEC"/>
    <w:rsid w:val="00972174"/>
    <w:rsid w:val="0097756F"/>
    <w:rsid w:val="0098086D"/>
    <w:rsid w:val="00981466"/>
    <w:rsid w:val="00991F99"/>
    <w:rsid w:val="009B1D4B"/>
    <w:rsid w:val="009C057F"/>
    <w:rsid w:val="009C12C1"/>
    <w:rsid w:val="009C3F50"/>
    <w:rsid w:val="009C5B98"/>
    <w:rsid w:val="009D21FD"/>
    <w:rsid w:val="009D312C"/>
    <w:rsid w:val="009D7DE1"/>
    <w:rsid w:val="009E14D4"/>
    <w:rsid w:val="009E1567"/>
    <w:rsid w:val="009F380E"/>
    <w:rsid w:val="009F5A02"/>
    <w:rsid w:val="00A000B3"/>
    <w:rsid w:val="00A06E72"/>
    <w:rsid w:val="00A07336"/>
    <w:rsid w:val="00A07E56"/>
    <w:rsid w:val="00A148CF"/>
    <w:rsid w:val="00A15D78"/>
    <w:rsid w:val="00A1711E"/>
    <w:rsid w:val="00A26CF0"/>
    <w:rsid w:val="00A3240C"/>
    <w:rsid w:val="00A3276E"/>
    <w:rsid w:val="00A338E5"/>
    <w:rsid w:val="00A33AF3"/>
    <w:rsid w:val="00A4116D"/>
    <w:rsid w:val="00A41F25"/>
    <w:rsid w:val="00A45939"/>
    <w:rsid w:val="00A45F8E"/>
    <w:rsid w:val="00A46302"/>
    <w:rsid w:val="00A522C4"/>
    <w:rsid w:val="00A5556C"/>
    <w:rsid w:val="00A655B6"/>
    <w:rsid w:val="00A71181"/>
    <w:rsid w:val="00A72B88"/>
    <w:rsid w:val="00A74300"/>
    <w:rsid w:val="00A81764"/>
    <w:rsid w:val="00A84228"/>
    <w:rsid w:val="00A8650B"/>
    <w:rsid w:val="00AA315E"/>
    <w:rsid w:val="00AC3364"/>
    <w:rsid w:val="00AC6465"/>
    <w:rsid w:val="00AC7B56"/>
    <w:rsid w:val="00AC7B88"/>
    <w:rsid w:val="00AD234F"/>
    <w:rsid w:val="00AF4E5C"/>
    <w:rsid w:val="00AF642B"/>
    <w:rsid w:val="00AF7AF4"/>
    <w:rsid w:val="00B12350"/>
    <w:rsid w:val="00B14A5B"/>
    <w:rsid w:val="00B16511"/>
    <w:rsid w:val="00B202C4"/>
    <w:rsid w:val="00B21C02"/>
    <w:rsid w:val="00B2282E"/>
    <w:rsid w:val="00B29585"/>
    <w:rsid w:val="00B3106E"/>
    <w:rsid w:val="00B37F98"/>
    <w:rsid w:val="00B43376"/>
    <w:rsid w:val="00B50DDD"/>
    <w:rsid w:val="00B5179C"/>
    <w:rsid w:val="00B53248"/>
    <w:rsid w:val="00B563C0"/>
    <w:rsid w:val="00B62870"/>
    <w:rsid w:val="00B63607"/>
    <w:rsid w:val="00B648A7"/>
    <w:rsid w:val="00B830AB"/>
    <w:rsid w:val="00B85208"/>
    <w:rsid w:val="00B91C64"/>
    <w:rsid w:val="00B926ED"/>
    <w:rsid w:val="00B9495A"/>
    <w:rsid w:val="00BA17D7"/>
    <w:rsid w:val="00BA4149"/>
    <w:rsid w:val="00BC2F01"/>
    <w:rsid w:val="00BC36ED"/>
    <w:rsid w:val="00BE05F0"/>
    <w:rsid w:val="00BE15AF"/>
    <w:rsid w:val="00BE57AA"/>
    <w:rsid w:val="00BF0D23"/>
    <w:rsid w:val="00BF32BB"/>
    <w:rsid w:val="00BF4160"/>
    <w:rsid w:val="00C06EF9"/>
    <w:rsid w:val="00C1045A"/>
    <w:rsid w:val="00C124D1"/>
    <w:rsid w:val="00C175CC"/>
    <w:rsid w:val="00C2209F"/>
    <w:rsid w:val="00C53B60"/>
    <w:rsid w:val="00C60891"/>
    <w:rsid w:val="00C63187"/>
    <w:rsid w:val="00C651F2"/>
    <w:rsid w:val="00C69BA8"/>
    <w:rsid w:val="00C729F2"/>
    <w:rsid w:val="00C7743C"/>
    <w:rsid w:val="00C77A7D"/>
    <w:rsid w:val="00C81C85"/>
    <w:rsid w:val="00C827C7"/>
    <w:rsid w:val="00C90458"/>
    <w:rsid w:val="00C94848"/>
    <w:rsid w:val="00CA603E"/>
    <w:rsid w:val="00CB36F4"/>
    <w:rsid w:val="00CB42B7"/>
    <w:rsid w:val="00CB5089"/>
    <w:rsid w:val="00CC2E4E"/>
    <w:rsid w:val="00CC3A20"/>
    <w:rsid w:val="00CC4710"/>
    <w:rsid w:val="00CC70EA"/>
    <w:rsid w:val="00CD1624"/>
    <w:rsid w:val="00CD2F48"/>
    <w:rsid w:val="00CD49A7"/>
    <w:rsid w:val="00CD4DD6"/>
    <w:rsid w:val="00CE4E95"/>
    <w:rsid w:val="00CE50B9"/>
    <w:rsid w:val="00CF01B5"/>
    <w:rsid w:val="00CF0E2A"/>
    <w:rsid w:val="00CF65D9"/>
    <w:rsid w:val="00D03436"/>
    <w:rsid w:val="00D0393D"/>
    <w:rsid w:val="00D04E50"/>
    <w:rsid w:val="00D06118"/>
    <w:rsid w:val="00D07E60"/>
    <w:rsid w:val="00D12458"/>
    <w:rsid w:val="00D15F1A"/>
    <w:rsid w:val="00D15F91"/>
    <w:rsid w:val="00D1E69B"/>
    <w:rsid w:val="00D240D7"/>
    <w:rsid w:val="00D26EA6"/>
    <w:rsid w:val="00D3250D"/>
    <w:rsid w:val="00D32866"/>
    <w:rsid w:val="00D4125E"/>
    <w:rsid w:val="00D4273A"/>
    <w:rsid w:val="00D4733F"/>
    <w:rsid w:val="00D47708"/>
    <w:rsid w:val="00D47A8E"/>
    <w:rsid w:val="00D53624"/>
    <w:rsid w:val="00D66AA6"/>
    <w:rsid w:val="00D72986"/>
    <w:rsid w:val="00D7644A"/>
    <w:rsid w:val="00D77930"/>
    <w:rsid w:val="00D828D5"/>
    <w:rsid w:val="00D832E8"/>
    <w:rsid w:val="00D8385A"/>
    <w:rsid w:val="00D845BB"/>
    <w:rsid w:val="00D938BB"/>
    <w:rsid w:val="00D94938"/>
    <w:rsid w:val="00D9504E"/>
    <w:rsid w:val="00DA7DBC"/>
    <w:rsid w:val="00DB4155"/>
    <w:rsid w:val="00DB65B5"/>
    <w:rsid w:val="00DB7EFB"/>
    <w:rsid w:val="00DC17F7"/>
    <w:rsid w:val="00DC3175"/>
    <w:rsid w:val="00DC3AD6"/>
    <w:rsid w:val="00DD44B6"/>
    <w:rsid w:val="00DD4E70"/>
    <w:rsid w:val="00DE1AF1"/>
    <w:rsid w:val="00DE2C13"/>
    <w:rsid w:val="00DE4B75"/>
    <w:rsid w:val="00DE599E"/>
    <w:rsid w:val="00DE7E8C"/>
    <w:rsid w:val="00DF435E"/>
    <w:rsid w:val="00DF484B"/>
    <w:rsid w:val="00DF5B32"/>
    <w:rsid w:val="00DF70B4"/>
    <w:rsid w:val="00DF7EB4"/>
    <w:rsid w:val="00E03219"/>
    <w:rsid w:val="00E04BEC"/>
    <w:rsid w:val="00E131D2"/>
    <w:rsid w:val="00E21C89"/>
    <w:rsid w:val="00E425A4"/>
    <w:rsid w:val="00E44ABB"/>
    <w:rsid w:val="00E452B6"/>
    <w:rsid w:val="00E5009E"/>
    <w:rsid w:val="00E66721"/>
    <w:rsid w:val="00E70CDE"/>
    <w:rsid w:val="00E7321D"/>
    <w:rsid w:val="00E80FCC"/>
    <w:rsid w:val="00E82B28"/>
    <w:rsid w:val="00E8337F"/>
    <w:rsid w:val="00E90973"/>
    <w:rsid w:val="00E91483"/>
    <w:rsid w:val="00EA5F2B"/>
    <w:rsid w:val="00EB0A81"/>
    <w:rsid w:val="00EC071C"/>
    <w:rsid w:val="00EC20E7"/>
    <w:rsid w:val="00EC45C0"/>
    <w:rsid w:val="00EC73C3"/>
    <w:rsid w:val="00EC7A28"/>
    <w:rsid w:val="00ED256D"/>
    <w:rsid w:val="00EE3BF6"/>
    <w:rsid w:val="00EE4981"/>
    <w:rsid w:val="00EE6B81"/>
    <w:rsid w:val="00EF7785"/>
    <w:rsid w:val="00F00F43"/>
    <w:rsid w:val="00F046ED"/>
    <w:rsid w:val="00F04BC5"/>
    <w:rsid w:val="00F11C6A"/>
    <w:rsid w:val="00F12A60"/>
    <w:rsid w:val="00F133F1"/>
    <w:rsid w:val="00F14F6F"/>
    <w:rsid w:val="00F3136E"/>
    <w:rsid w:val="00F32C57"/>
    <w:rsid w:val="00F359EA"/>
    <w:rsid w:val="00F36F11"/>
    <w:rsid w:val="00F42873"/>
    <w:rsid w:val="00F42F20"/>
    <w:rsid w:val="00F43E60"/>
    <w:rsid w:val="00F454E2"/>
    <w:rsid w:val="00F46483"/>
    <w:rsid w:val="00F6001C"/>
    <w:rsid w:val="00F6692D"/>
    <w:rsid w:val="00F779E0"/>
    <w:rsid w:val="00F8750A"/>
    <w:rsid w:val="00F9380B"/>
    <w:rsid w:val="00F93B2A"/>
    <w:rsid w:val="00F948F3"/>
    <w:rsid w:val="00F95C4E"/>
    <w:rsid w:val="00FA2426"/>
    <w:rsid w:val="00FA698E"/>
    <w:rsid w:val="00FB134E"/>
    <w:rsid w:val="00FB1D4C"/>
    <w:rsid w:val="00FB54C5"/>
    <w:rsid w:val="00FC1512"/>
    <w:rsid w:val="00FC2F13"/>
    <w:rsid w:val="00FC3171"/>
    <w:rsid w:val="00FF5F3A"/>
    <w:rsid w:val="01492FCD"/>
    <w:rsid w:val="014EDEA8"/>
    <w:rsid w:val="0164467E"/>
    <w:rsid w:val="0185B227"/>
    <w:rsid w:val="01BE9881"/>
    <w:rsid w:val="01D692E4"/>
    <w:rsid w:val="021A6115"/>
    <w:rsid w:val="022F3CD7"/>
    <w:rsid w:val="0254D241"/>
    <w:rsid w:val="0278F526"/>
    <w:rsid w:val="027FDB45"/>
    <w:rsid w:val="0296E0B5"/>
    <w:rsid w:val="02A5FD02"/>
    <w:rsid w:val="0337DB49"/>
    <w:rsid w:val="03B54ACB"/>
    <w:rsid w:val="03CB218D"/>
    <w:rsid w:val="043C0C51"/>
    <w:rsid w:val="046D65DD"/>
    <w:rsid w:val="04CE27B8"/>
    <w:rsid w:val="04D0BCD2"/>
    <w:rsid w:val="0518671C"/>
    <w:rsid w:val="052D02B5"/>
    <w:rsid w:val="052F70AD"/>
    <w:rsid w:val="053285B3"/>
    <w:rsid w:val="057B6C09"/>
    <w:rsid w:val="05F9EF7A"/>
    <w:rsid w:val="0612B358"/>
    <w:rsid w:val="0613ED28"/>
    <w:rsid w:val="0625F9A9"/>
    <w:rsid w:val="06314EBA"/>
    <w:rsid w:val="065457B9"/>
    <w:rsid w:val="067FB181"/>
    <w:rsid w:val="068FE630"/>
    <w:rsid w:val="071166EA"/>
    <w:rsid w:val="07D3E32D"/>
    <w:rsid w:val="081BA61E"/>
    <w:rsid w:val="0826D84A"/>
    <w:rsid w:val="08A4A6EA"/>
    <w:rsid w:val="08E08C6C"/>
    <w:rsid w:val="091AA8B0"/>
    <w:rsid w:val="095826D3"/>
    <w:rsid w:val="0A064CC8"/>
    <w:rsid w:val="0A155724"/>
    <w:rsid w:val="0A19B4D5"/>
    <w:rsid w:val="0A225421"/>
    <w:rsid w:val="0A69E756"/>
    <w:rsid w:val="0A82C7D5"/>
    <w:rsid w:val="0A96FE6E"/>
    <w:rsid w:val="0AA70383"/>
    <w:rsid w:val="0AAA3F35"/>
    <w:rsid w:val="0B4B10E5"/>
    <w:rsid w:val="0B8CA677"/>
    <w:rsid w:val="0C37ACBF"/>
    <w:rsid w:val="0C5FC414"/>
    <w:rsid w:val="0CB38A37"/>
    <w:rsid w:val="0CF85837"/>
    <w:rsid w:val="0D017F61"/>
    <w:rsid w:val="0D1BDE36"/>
    <w:rsid w:val="0D2BFB1B"/>
    <w:rsid w:val="0D733EC6"/>
    <w:rsid w:val="0D89FFB7"/>
    <w:rsid w:val="0E17BB4F"/>
    <w:rsid w:val="0E1E7173"/>
    <w:rsid w:val="0E5F749A"/>
    <w:rsid w:val="0E6D0BCD"/>
    <w:rsid w:val="0E90FD0A"/>
    <w:rsid w:val="0F151F78"/>
    <w:rsid w:val="0F1FF457"/>
    <w:rsid w:val="0F24D8E4"/>
    <w:rsid w:val="0F271655"/>
    <w:rsid w:val="0F325774"/>
    <w:rsid w:val="0F3EBC6E"/>
    <w:rsid w:val="0F535A61"/>
    <w:rsid w:val="0FA4B7CF"/>
    <w:rsid w:val="0FA89CB2"/>
    <w:rsid w:val="0FBF841A"/>
    <w:rsid w:val="0FD79D87"/>
    <w:rsid w:val="102CCA94"/>
    <w:rsid w:val="10919943"/>
    <w:rsid w:val="10DE5080"/>
    <w:rsid w:val="1143C222"/>
    <w:rsid w:val="11EAA178"/>
    <w:rsid w:val="1223AB93"/>
    <w:rsid w:val="122CDBDA"/>
    <w:rsid w:val="1273F0F3"/>
    <w:rsid w:val="12B26436"/>
    <w:rsid w:val="12E36AD4"/>
    <w:rsid w:val="13245625"/>
    <w:rsid w:val="133E1713"/>
    <w:rsid w:val="1347A45C"/>
    <w:rsid w:val="1403DECC"/>
    <w:rsid w:val="14040E5D"/>
    <w:rsid w:val="146E03A1"/>
    <w:rsid w:val="147CFEEA"/>
    <w:rsid w:val="150C32E4"/>
    <w:rsid w:val="15104A83"/>
    <w:rsid w:val="1516181F"/>
    <w:rsid w:val="155DE8E3"/>
    <w:rsid w:val="1574BE2A"/>
    <w:rsid w:val="158F28B7"/>
    <w:rsid w:val="15A1D96E"/>
    <w:rsid w:val="15C29531"/>
    <w:rsid w:val="15DC5C6F"/>
    <w:rsid w:val="164C5370"/>
    <w:rsid w:val="1654B645"/>
    <w:rsid w:val="165B8FE6"/>
    <w:rsid w:val="16718168"/>
    <w:rsid w:val="1753DA11"/>
    <w:rsid w:val="176E7DD8"/>
    <w:rsid w:val="17B9A2B2"/>
    <w:rsid w:val="17D0B203"/>
    <w:rsid w:val="17ECE2BD"/>
    <w:rsid w:val="17F8F6BA"/>
    <w:rsid w:val="189C992E"/>
    <w:rsid w:val="19331AC0"/>
    <w:rsid w:val="198BD316"/>
    <w:rsid w:val="19BA37DC"/>
    <w:rsid w:val="19EF9F5C"/>
    <w:rsid w:val="1AA4C0CF"/>
    <w:rsid w:val="1AAFAB85"/>
    <w:rsid w:val="1ABE2FD9"/>
    <w:rsid w:val="1B14F46D"/>
    <w:rsid w:val="1BC0EE80"/>
    <w:rsid w:val="1C8AA5DA"/>
    <w:rsid w:val="1CBD2E2E"/>
    <w:rsid w:val="1CE5866B"/>
    <w:rsid w:val="1CFDBDF0"/>
    <w:rsid w:val="1D0B5F99"/>
    <w:rsid w:val="1D45DC25"/>
    <w:rsid w:val="1D5F40AE"/>
    <w:rsid w:val="1D7EBD7C"/>
    <w:rsid w:val="1DFF67C9"/>
    <w:rsid w:val="1EBC3DE7"/>
    <w:rsid w:val="1F152118"/>
    <w:rsid w:val="1F3A829D"/>
    <w:rsid w:val="1F495CA2"/>
    <w:rsid w:val="1F6FF279"/>
    <w:rsid w:val="1FB7E1F3"/>
    <w:rsid w:val="1FECAFEE"/>
    <w:rsid w:val="204FAE07"/>
    <w:rsid w:val="20C323AD"/>
    <w:rsid w:val="21336F70"/>
    <w:rsid w:val="21E950BF"/>
    <w:rsid w:val="22321FE6"/>
    <w:rsid w:val="2247ADE2"/>
    <w:rsid w:val="226DFD4A"/>
    <w:rsid w:val="22A26744"/>
    <w:rsid w:val="22B0E920"/>
    <w:rsid w:val="2364B935"/>
    <w:rsid w:val="23729377"/>
    <w:rsid w:val="23AD132F"/>
    <w:rsid w:val="24063F16"/>
    <w:rsid w:val="241C51C2"/>
    <w:rsid w:val="2473D96D"/>
    <w:rsid w:val="2498BDA5"/>
    <w:rsid w:val="2592E5FC"/>
    <w:rsid w:val="25C4CD3E"/>
    <w:rsid w:val="25D812E2"/>
    <w:rsid w:val="2616A08E"/>
    <w:rsid w:val="26413642"/>
    <w:rsid w:val="26A1951B"/>
    <w:rsid w:val="26A2058C"/>
    <w:rsid w:val="27B03E70"/>
    <w:rsid w:val="27B794D9"/>
    <w:rsid w:val="27B851D7"/>
    <w:rsid w:val="27C61C8B"/>
    <w:rsid w:val="27CDB0AC"/>
    <w:rsid w:val="27CEBB36"/>
    <w:rsid w:val="2826AE37"/>
    <w:rsid w:val="289DC0E6"/>
    <w:rsid w:val="2915A6BD"/>
    <w:rsid w:val="29703CDB"/>
    <w:rsid w:val="29A015D8"/>
    <w:rsid w:val="29ADEDEF"/>
    <w:rsid w:val="29B162C6"/>
    <w:rsid w:val="29BB5587"/>
    <w:rsid w:val="29CBA12E"/>
    <w:rsid w:val="29E5BFA2"/>
    <w:rsid w:val="29EDDCCE"/>
    <w:rsid w:val="2A9EE9FB"/>
    <w:rsid w:val="2AAE125D"/>
    <w:rsid w:val="2ABC6191"/>
    <w:rsid w:val="2AE4FC0A"/>
    <w:rsid w:val="2B017A9B"/>
    <w:rsid w:val="2B08DF72"/>
    <w:rsid w:val="2B0C6E9D"/>
    <w:rsid w:val="2B1788D7"/>
    <w:rsid w:val="2B316600"/>
    <w:rsid w:val="2B4F225D"/>
    <w:rsid w:val="2B56C75D"/>
    <w:rsid w:val="2BC306BA"/>
    <w:rsid w:val="2BC9A0EB"/>
    <w:rsid w:val="2BC9C918"/>
    <w:rsid w:val="2C854C09"/>
    <w:rsid w:val="2CB477E5"/>
    <w:rsid w:val="2CDF57C8"/>
    <w:rsid w:val="2D0417EC"/>
    <w:rsid w:val="2D6B52D0"/>
    <w:rsid w:val="2D980E55"/>
    <w:rsid w:val="2DB10DFE"/>
    <w:rsid w:val="2DB73121"/>
    <w:rsid w:val="2DCE0629"/>
    <w:rsid w:val="2DD977BB"/>
    <w:rsid w:val="2E036AEC"/>
    <w:rsid w:val="2E709742"/>
    <w:rsid w:val="2E9C55D4"/>
    <w:rsid w:val="2EE267DB"/>
    <w:rsid w:val="2EE8BA75"/>
    <w:rsid w:val="2F3947C0"/>
    <w:rsid w:val="2F70BBDD"/>
    <w:rsid w:val="2F907D42"/>
    <w:rsid w:val="2FA25241"/>
    <w:rsid w:val="302C6A81"/>
    <w:rsid w:val="3038BEA1"/>
    <w:rsid w:val="306455A8"/>
    <w:rsid w:val="30BF7FAB"/>
    <w:rsid w:val="310148F0"/>
    <w:rsid w:val="318B9DC2"/>
    <w:rsid w:val="31C50D4F"/>
    <w:rsid w:val="31FD2E2D"/>
    <w:rsid w:val="32356D88"/>
    <w:rsid w:val="3257E4C1"/>
    <w:rsid w:val="325A1561"/>
    <w:rsid w:val="326068A1"/>
    <w:rsid w:val="3286828C"/>
    <w:rsid w:val="32BD79B9"/>
    <w:rsid w:val="3303967B"/>
    <w:rsid w:val="3335940E"/>
    <w:rsid w:val="335D1F46"/>
    <w:rsid w:val="337A3A03"/>
    <w:rsid w:val="33A11F05"/>
    <w:rsid w:val="33BFC01D"/>
    <w:rsid w:val="33BFF03E"/>
    <w:rsid w:val="33F666B9"/>
    <w:rsid w:val="3417BDF1"/>
    <w:rsid w:val="3454B67B"/>
    <w:rsid w:val="346C5BC5"/>
    <w:rsid w:val="34F35F48"/>
    <w:rsid w:val="34FFEFB6"/>
    <w:rsid w:val="3505EFD6"/>
    <w:rsid w:val="357A25D2"/>
    <w:rsid w:val="357B4115"/>
    <w:rsid w:val="35E609C2"/>
    <w:rsid w:val="362B5C6C"/>
    <w:rsid w:val="364AA86A"/>
    <w:rsid w:val="365EFA3B"/>
    <w:rsid w:val="36B63CB9"/>
    <w:rsid w:val="36EE8F78"/>
    <w:rsid w:val="36F2C2F2"/>
    <w:rsid w:val="3762A279"/>
    <w:rsid w:val="3765F2DE"/>
    <w:rsid w:val="37DE6E72"/>
    <w:rsid w:val="37E96E7F"/>
    <w:rsid w:val="3849B5E7"/>
    <w:rsid w:val="38AACA75"/>
    <w:rsid w:val="3942778F"/>
    <w:rsid w:val="3964E231"/>
    <w:rsid w:val="39B3CFC4"/>
    <w:rsid w:val="39E8433F"/>
    <w:rsid w:val="39ED7A0E"/>
    <w:rsid w:val="3A064D23"/>
    <w:rsid w:val="3A32A8AE"/>
    <w:rsid w:val="3A35EAC3"/>
    <w:rsid w:val="3A53BC04"/>
    <w:rsid w:val="3A69A04C"/>
    <w:rsid w:val="3A79754C"/>
    <w:rsid w:val="3AC29840"/>
    <w:rsid w:val="3B07F8A3"/>
    <w:rsid w:val="3B84FECF"/>
    <w:rsid w:val="3C2F854A"/>
    <w:rsid w:val="3C555861"/>
    <w:rsid w:val="3D1B18E2"/>
    <w:rsid w:val="3D1F6F90"/>
    <w:rsid w:val="3D21BD72"/>
    <w:rsid w:val="3D33C89A"/>
    <w:rsid w:val="3D96B547"/>
    <w:rsid w:val="3DE7184E"/>
    <w:rsid w:val="3E46687C"/>
    <w:rsid w:val="3E48254C"/>
    <w:rsid w:val="3E5537CF"/>
    <w:rsid w:val="3EAB158C"/>
    <w:rsid w:val="3ED9B902"/>
    <w:rsid w:val="3F12978E"/>
    <w:rsid w:val="3F2A46F8"/>
    <w:rsid w:val="3F8C0EE6"/>
    <w:rsid w:val="3F8F2712"/>
    <w:rsid w:val="403CC2C3"/>
    <w:rsid w:val="406848F6"/>
    <w:rsid w:val="40807066"/>
    <w:rsid w:val="40C3CF32"/>
    <w:rsid w:val="40EB217B"/>
    <w:rsid w:val="417095CC"/>
    <w:rsid w:val="41833776"/>
    <w:rsid w:val="41A10820"/>
    <w:rsid w:val="41FFE58C"/>
    <w:rsid w:val="421F0123"/>
    <w:rsid w:val="4225E00D"/>
    <w:rsid w:val="423DCEC4"/>
    <w:rsid w:val="42737DF6"/>
    <w:rsid w:val="42B63131"/>
    <w:rsid w:val="42D06772"/>
    <w:rsid w:val="43C0E5B3"/>
    <w:rsid w:val="43EAD39F"/>
    <w:rsid w:val="44061A09"/>
    <w:rsid w:val="445F4A4B"/>
    <w:rsid w:val="4570D174"/>
    <w:rsid w:val="45D8DC1D"/>
    <w:rsid w:val="45FEDD19"/>
    <w:rsid w:val="463035E4"/>
    <w:rsid w:val="46439043"/>
    <w:rsid w:val="464D09C1"/>
    <w:rsid w:val="4655357C"/>
    <w:rsid w:val="46C0AD0A"/>
    <w:rsid w:val="46D06765"/>
    <w:rsid w:val="4704CFA5"/>
    <w:rsid w:val="470C28C2"/>
    <w:rsid w:val="473DF49E"/>
    <w:rsid w:val="4793E141"/>
    <w:rsid w:val="47C3CAE5"/>
    <w:rsid w:val="47D78678"/>
    <w:rsid w:val="481D139A"/>
    <w:rsid w:val="4833A0CF"/>
    <w:rsid w:val="487DF94A"/>
    <w:rsid w:val="48DC016A"/>
    <w:rsid w:val="48E2C8F2"/>
    <w:rsid w:val="48F55CEC"/>
    <w:rsid w:val="49320650"/>
    <w:rsid w:val="496A84CB"/>
    <w:rsid w:val="49788425"/>
    <w:rsid w:val="499A3F1C"/>
    <w:rsid w:val="49A0236D"/>
    <w:rsid w:val="49BFFE92"/>
    <w:rsid w:val="49DAF08A"/>
    <w:rsid w:val="49E949C8"/>
    <w:rsid w:val="49E96C33"/>
    <w:rsid w:val="49F14402"/>
    <w:rsid w:val="49FE0546"/>
    <w:rsid w:val="4AA992EF"/>
    <w:rsid w:val="4B8F9753"/>
    <w:rsid w:val="4B951282"/>
    <w:rsid w:val="4BB2E54B"/>
    <w:rsid w:val="4BB7F5BB"/>
    <w:rsid w:val="4BDC7055"/>
    <w:rsid w:val="4BEBEEBB"/>
    <w:rsid w:val="4BF63FAE"/>
    <w:rsid w:val="4C4EFF87"/>
    <w:rsid w:val="4CB13AB4"/>
    <w:rsid w:val="4CC829EE"/>
    <w:rsid w:val="4CE83424"/>
    <w:rsid w:val="4D0EB5D3"/>
    <w:rsid w:val="4D27E1A0"/>
    <w:rsid w:val="4D83E8DC"/>
    <w:rsid w:val="4DF99765"/>
    <w:rsid w:val="4DFE6C40"/>
    <w:rsid w:val="4E2577D6"/>
    <w:rsid w:val="4E48418E"/>
    <w:rsid w:val="4E4CA080"/>
    <w:rsid w:val="4EA97EE2"/>
    <w:rsid w:val="4EB450FC"/>
    <w:rsid w:val="4EBDACFD"/>
    <w:rsid w:val="4EF72C78"/>
    <w:rsid w:val="4F1DAE59"/>
    <w:rsid w:val="4F52E985"/>
    <w:rsid w:val="4F74BBB6"/>
    <w:rsid w:val="4F839B95"/>
    <w:rsid w:val="4F8917C1"/>
    <w:rsid w:val="4FFFFD98"/>
    <w:rsid w:val="50204BFC"/>
    <w:rsid w:val="506B6752"/>
    <w:rsid w:val="509A4E94"/>
    <w:rsid w:val="50B97345"/>
    <w:rsid w:val="511C3EDE"/>
    <w:rsid w:val="512120E6"/>
    <w:rsid w:val="513DB99E"/>
    <w:rsid w:val="51788A90"/>
    <w:rsid w:val="517EAB0E"/>
    <w:rsid w:val="51C4B861"/>
    <w:rsid w:val="51FCF5AC"/>
    <w:rsid w:val="52243D8C"/>
    <w:rsid w:val="52798771"/>
    <w:rsid w:val="5299EC99"/>
    <w:rsid w:val="52B1B553"/>
    <w:rsid w:val="52C013C6"/>
    <w:rsid w:val="52C8C48C"/>
    <w:rsid w:val="52CABF2B"/>
    <w:rsid w:val="53054E58"/>
    <w:rsid w:val="53432F30"/>
    <w:rsid w:val="53463C50"/>
    <w:rsid w:val="538DE5AF"/>
    <w:rsid w:val="53ADEAE0"/>
    <w:rsid w:val="53B675FC"/>
    <w:rsid w:val="53D18D16"/>
    <w:rsid w:val="54715BE4"/>
    <w:rsid w:val="54AA5DD6"/>
    <w:rsid w:val="54D116C4"/>
    <w:rsid w:val="5501B492"/>
    <w:rsid w:val="5502B691"/>
    <w:rsid w:val="551E19F5"/>
    <w:rsid w:val="55B9DD4A"/>
    <w:rsid w:val="55DE3CE9"/>
    <w:rsid w:val="561AC940"/>
    <w:rsid w:val="56C0AEAF"/>
    <w:rsid w:val="56FBBAA7"/>
    <w:rsid w:val="5787C6D7"/>
    <w:rsid w:val="579482E7"/>
    <w:rsid w:val="57C2AD5B"/>
    <w:rsid w:val="57DAE937"/>
    <w:rsid w:val="58887BD9"/>
    <w:rsid w:val="588D407E"/>
    <w:rsid w:val="58DE0913"/>
    <w:rsid w:val="58F18A84"/>
    <w:rsid w:val="591E0CDA"/>
    <w:rsid w:val="592703A3"/>
    <w:rsid w:val="592A64AE"/>
    <w:rsid w:val="59C190AB"/>
    <w:rsid w:val="59CA20A3"/>
    <w:rsid w:val="5A088641"/>
    <w:rsid w:val="5A4460C4"/>
    <w:rsid w:val="5A794DFD"/>
    <w:rsid w:val="5AC207C9"/>
    <w:rsid w:val="5AD42707"/>
    <w:rsid w:val="5B283111"/>
    <w:rsid w:val="5B33A7FB"/>
    <w:rsid w:val="5B33CC34"/>
    <w:rsid w:val="5C0C38CE"/>
    <w:rsid w:val="5C64A4D4"/>
    <w:rsid w:val="5C7D1466"/>
    <w:rsid w:val="5CBA5D4B"/>
    <w:rsid w:val="5D1B1CAF"/>
    <w:rsid w:val="5DA25922"/>
    <w:rsid w:val="5DA68162"/>
    <w:rsid w:val="5DC64207"/>
    <w:rsid w:val="5E288DAD"/>
    <w:rsid w:val="5E77B95A"/>
    <w:rsid w:val="5F741CA8"/>
    <w:rsid w:val="5F781D00"/>
    <w:rsid w:val="5F8923AE"/>
    <w:rsid w:val="5F8B3FBA"/>
    <w:rsid w:val="5FEB0625"/>
    <w:rsid w:val="5FF90391"/>
    <w:rsid w:val="606DEA26"/>
    <w:rsid w:val="608C2E46"/>
    <w:rsid w:val="6140CB3C"/>
    <w:rsid w:val="61B0B8A8"/>
    <w:rsid w:val="61C84E09"/>
    <w:rsid w:val="61C876CE"/>
    <w:rsid w:val="61FEB356"/>
    <w:rsid w:val="620022E8"/>
    <w:rsid w:val="6216F9DB"/>
    <w:rsid w:val="627DDDFD"/>
    <w:rsid w:val="62FB95BC"/>
    <w:rsid w:val="637EE193"/>
    <w:rsid w:val="6418D36D"/>
    <w:rsid w:val="64435686"/>
    <w:rsid w:val="646397C5"/>
    <w:rsid w:val="647906B2"/>
    <w:rsid w:val="6484AB94"/>
    <w:rsid w:val="648F6B00"/>
    <w:rsid w:val="653CFC04"/>
    <w:rsid w:val="654775DD"/>
    <w:rsid w:val="6550FB5B"/>
    <w:rsid w:val="65A72DDD"/>
    <w:rsid w:val="65BB0653"/>
    <w:rsid w:val="65BDEF2D"/>
    <w:rsid w:val="660E44FD"/>
    <w:rsid w:val="660F95DA"/>
    <w:rsid w:val="6639C5C6"/>
    <w:rsid w:val="6654350B"/>
    <w:rsid w:val="667236DD"/>
    <w:rsid w:val="6695DC15"/>
    <w:rsid w:val="669E905B"/>
    <w:rsid w:val="66D26F83"/>
    <w:rsid w:val="66DFBE90"/>
    <w:rsid w:val="672A46D2"/>
    <w:rsid w:val="672D3017"/>
    <w:rsid w:val="6749F86E"/>
    <w:rsid w:val="67596127"/>
    <w:rsid w:val="67C8868A"/>
    <w:rsid w:val="67CF59C5"/>
    <w:rsid w:val="67E80D96"/>
    <w:rsid w:val="67EF849D"/>
    <w:rsid w:val="67F2DA0A"/>
    <w:rsid w:val="680BF21F"/>
    <w:rsid w:val="682F6EF0"/>
    <w:rsid w:val="686A9AC7"/>
    <w:rsid w:val="6878E6CF"/>
    <w:rsid w:val="69571538"/>
    <w:rsid w:val="6971E7B0"/>
    <w:rsid w:val="699B2823"/>
    <w:rsid w:val="69BCE3DB"/>
    <w:rsid w:val="6A43616E"/>
    <w:rsid w:val="6A8BDFC7"/>
    <w:rsid w:val="6AB36083"/>
    <w:rsid w:val="6B21D9F6"/>
    <w:rsid w:val="6B3AE6F8"/>
    <w:rsid w:val="6B824625"/>
    <w:rsid w:val="6BC6307B"/>
    <w:rsid w:val="6BFC8AB1"/>
    <w:rsid w:val="6C1B72E7"/>
    <w:rsid w:val="6C44FCCE"/>
    <w:rsid w:val="6C4FECD3"/>
    <w:rsid w:val="6CDC934B"/>
    <w:rsid w:val="6CE0D72E"/>
    <w:rsid w:val="6D19570A"/>
    <w:rsid w:val="6D49011C"/>
    <w:rsid w:val="6D6CE22E"/>
    <w:rsid w:val="6DB9B60C"/>
    <w:rsid w:val="6DBF90E0"/>
    <w:rsid w:val="6DE8236D"/>
    <w:rsid w:val="6E3C2B99"/>
    <w:rsid w:val="6E85124A"/>
    <w:rsid w:val="6F032BE4"/>
    <w:rsid w:val="6F124F9A"/>
    <w:rsid w:val="6F12DEF2"/>
    <w:rsid w:val="6F1B6057"/>
    <w:rsid w:val="6F59369C"/>
    <w:rsid w:val="6F6D8D4C"/>
    <w:rsid w:val="6FAECE84"/>
    <w:rsid w:val="6FB50824"/>
    <w:rsid w:val="702B3730"/>
    <w:rsid w:val="70A53E86"/>
    <w:rsid w:val="70F57D45"/>
    <w:rsid w:val="7112EECC"/>
    <w:rsid w:val="711A48A3"/>
    <w:rsid w:val="71246F7A"/>
    <w:rsid w:val="71899C44"/>
    <w:rsid w:val="71DB3ADE"/>
    <w:rsid w:val="725CCA2C"/>
    <w:rsid w:val="72C6EB33"/>
    <w:rsid w:val="735C61A4"/>
    <w:rsid w:val="735CD149"/>
    <w:rsid w:val="737BA93C"/>
    <w:rsid w:val="73BDF6DD"/>
    <w:rsid w:val="73E216CC"/>
    <w:rsid w:val="73F8EE42"/>
    <w:rsid w:val="74159D06"/>
    <w:rsid w:val="7443C96D"/>
    <w:rsid w:val="7444D95B"/>
    <w:rsid w:val="744CD0C4"/>
    <w:rsid w:val="74B8B476"/>
    <w:rsid w:val="74C54C03"/>
    <w:rsid w:val="74F5520E"/>
    <w:rsid w:val="7547D353"/>
    <w:rsid w:val="757EB4A2"/>
    <w:rsid w:val="7585BD16"/>
    <w:rsid w:val="75E83037"/>
    <w:rsid w:val="760ADBE5"/>
    <w:rsid w:val="76521DF7"/>
    <w:rsid w:val="765FEDE1"/>
    <w:rsid w:val="76668E5D"/>
    <w:rsid w:val="7670D084"/>
    <w:rsid w:val="76A2E984"/>
    <w:rsid w:val="76F8A04A"/>
    <w:rsid w:val="76F93B2D"/>
    <w:rsid w:val="7734F4BA"/>
    <w:rsid w:val="774BA0B6"/>
    <w:rsid w:val="7755706C"/>
    <w:rsid w:val="77717080"/>
    <w:rsid w:val="77A6889F"/>
    <w:rsid w:val="77DB4FBE"/>
    <w:rsid w:val="77F6C8C7"/>
    <w:rsid w:val="7807EC26"/>
    <w:rsid w:val="78246AA2"/>
    <w:rsid w:val="78BB44AD"/>
    <w:rsid w:val="78DFDD4F"/>
    <w:rsid w:val="78FD4B99"/>
    <w:rsid w:val="792CBC7E"/>
    <w:rsid w:val="793A8670"/>
    <w:rsid w:val="79DB7F86"/>
    <w:rsid w:val="7A14BEF7"/>
    <w:rsid w:val="7A5AEC68"/>
    <w:rsid w:val="7A630205"/>
    <w:rsid w:val="7B35CCCA"/>
    <w:rsid w:val="7B6D7C75"/>
    <w:rsid w:val="7B7CFF7B"/>
    <w:rsid w:val="7BC9BE19"/>
    <w:rsid w:val="7BCC1C4E"/>
    <w:rsid w:val="7BF32B1E"/>
    <w:rsid w:val="7C014796"/>
    <w:rsid w:val="7C221F6A"/>
    <w:rsid w:val="7C349331"/>
    <w:rsid w:val="7C6CF13D"/>
    <w:rsid w:val="7CB806DC"/>
    <w:rsid w:val="7CBFC2F5"/>
    <w:rsid w:val="7CCE1CC1"/>
    <w:rsid w:val="7D3827DD"/>
    <w:rsid w:val="7D4F38E7"/>
    <w:rsid w:val="7D559CBB"/>
    <w:rsid w:val="7DBC9B3C"/>
    <w:rsid w:val="7DBD31B1"/>
    <w:rsid w:val="7DC0D899"/>
    <w:rsid w:val="7E5FC60E"/>
    <w:rsid w:val="7E697450"/>
    <w:rsid w:val="7E93D597"/>
    <w:rsid w:val="7E950266"/>
    <w:rsid w:val="7EA33D6F"/>
    <w:rsid w:val="7F086554"/>
    <w:rsid w:val="7F51CA74"/>
    <w:rsid w:val="7F673C9E"/>
    <w:rsid w:val="7F8FD8D1"/>
    <w:rsid w:val="7F904F02"/>
    <w:rsid w:val="7FE9ADB1"/>
    <w:rsid w:val="7FE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C3DB53"/>
  <w15:chartTrackingRefBased/>
  <w15:docId w15:val="{C7ED95A1-8740-4C3A-A9E9-203ACE1E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da-DK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Courier New" w:hAnsi="Courier New" w:cs="Courier New"/>
      <w:sz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44B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DD44B6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332F3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-Gitter">
    <w:name w:val="Table Grid"/>
    <w:basedOn w:val="Tabel-Normal"/>
    <w:uiPriority w:val="59"/>
    <w:rsid w:val="00BC2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3276E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A3276E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link w:val="Sidehoved"/>
    <w:uiPriority w:val="99"/>
    <w:rsid w:val="00E03219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fodTegn">
    <w:name w:val="Sidefod Tegn"/>
    <w:link w:val="Sidefod"/>
    <w:uiPriority w:val="99"/>
    <w:rsid w:val="00E03219"/>
    <w:rPr>
      <w:sz w:val="24"/>
      <w:szCs w:val="24"/>
    </w:rPr>
  </w:style>
  <w:style w:type="paragraph" w:styleId="Korrektur">
    <w:name w:val="Revision"/>
    <w:hidden/>
    <w:uiPriority w:val="99"/>
    <w:semiHidden/>
    <w:rsid w:val="00895C2D"/>
    <w:rPr>
      <w:sz w:val="24"/>
      <w:szCs w:val="24"/>
      <w:lang w:eastAsia="da-DK"/>
    </w:rPr>
  </w:style>
  <w:style w:type="paragraph" w:styleId="NormalWeb">
    <w:name w:val="Normal (Web)"/>
    <w:basedOn w:val="Normal"/>
    <w:uiPriority w:val="99"/>
    <w:unhideWhenUsed/>
    <w:rsid w:val="000E2D4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79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0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7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7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44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6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44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8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76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9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8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5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4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0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43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4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5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5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8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9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Gadstrup%20Kirke\Application%20Data\Microsoft\Skabeloner\Gadstrup%20Kirke%20Johann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E218C365E6D4FB4AB88D8384CFCF4" ma:contentTypeVersion="17" ma:contentTypeDescription="Create a new document." ma:contentTypeScope="" ma:versionID="a36dddbf9fb627ae475e791479982dce">
  <xsd:schema xmlns:xsd="http://www.w3.org/2001/XMLSchema" xmlns:xs="http://www.w3.org/2001/XMLSchema" xmlns:p="http://schemas.microsoft.com/office/2006/metadata/properties" xmlns:ns3="08f4ba1f-cde4-4d67-a289-3d50985f65ab" xmlns:ns4="eee2019b-1924-4f39-9aff-e97244ea10e2" targetNamespace="http://schemas.microsoft.com/office/2006/metadata/properties" ma:root="true" ma:fieldsID="40e4166b802fa194dab03484fbb7dbaa" ns3:_="" ns4:_="">
    <xsd:import namespace="08f4ba1f-cde4-4d67-a289-3d50985f65ab"/>
    <xsd:import namespace="eee2019b-1924-4f39-9aff-e97244ea10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4ba1f-cde4-4d67-a289-3d50985f65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2019b-1924-4f39-9aff-e97244ea1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C575AF-AB64-46D9-80E3-517D4978C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5BA246-5014-4404-815F-8FF0E8CC3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5E95CD-30F4-4D71-BE1D-27C573E7A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4ba1f-cde4-4d67-a289-3d50985f65ab"/>
    <ds:schemaRef ds:uri="eee2019b-1924-4f39-9aff-e97244ea1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Gadstrup Kirke Johannes</Template>
  <TotalTime>0</TotalTime>
  <Pages>5</Pages>
  <Words>577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Gadstrup Kirke</vt:lpstr>
    </vt:vector>
  </TitlesOfParts>
  <Company>DellComputerCorporation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Gadstrup Kirke</dc:title>
  <dc:subject/>
  <dc:creator>Henning Storm</dc:creator>
  <cp:keywords/>
  <dc:description/>
  <cp:lastModifiedBy>Christina Friis-Nielsen</cp:lastModifiedBy>
  <cp:revision>2</cp:revision>
  <cp:lastPrinted>2026-06-26T10:16:00Z</cp:lastPrinted>
  <dcterms:created xsi:type="dcterms:W3CDTF">2026-10-05T11:11:00Z</dcterms:created>
  <dcterms:modified xsi:type="dcterms:W3CDTF">2026-10-05T11:11:00Z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0x010100717E218C365E6D4FB4AB88D8384CFCF4</vt:lpwstr>
  </property>
  <property fmtid="{D5CDD505-2E9C-101B-9397-08002B2CF9AE}" pid="3" name="_activity">
    <vt:lpwstr/>
  </property>
</Properties>
</file>