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77777777" w:rsidR="00E03219" w:rsidRDefault="00E03219" w:rsidP="007D72F9">
      <w:pPr>
        <w:rPr>
          <w:rFonts w:ascii="Arial" w:hAnsi="Arial" w:cs="Arial"/>
          <w:b/>
          <w:bCs/>
        </w:rPr>
      </w:pPr>
    </w:p>
    <w:p w14:paraId="0A37501D" w14:textId="77777777" w:rsidR="00E03219" w:rsidRDefault="00E03219" w:rsidP="007D72F9">
      <w:pPr>
        <w:rPr>
          <w:rFonts w:ascii="Arial" w:hAnsi="Arial" w:cs="Arial"/>
          <w:b/>
          <w:bCs/>
        </w:rPr>
      </w:pPr>
    </w:p>
    <w:p w14:paraId="5DAB6C7B" w14:textId="77777777" w:rsidR="00E03219" w:rsidRDefault="00E03219" w:rsidP="007D72F9">
      <w:pPr>
        <w:rPr>
          <w:rFonts w:ascii="Arial" w:hAnsi="Arial" w:cs="Arial"/>
          <w:b/>
          <w:bCs/>
        </w:rPr>
      </w:pPr>
    </w:p>
    <w:p w14:paraId="02EB378F" w14:textId="77777777" w:rsidR="00E03219" w:rsidRDefault="00E03219" w:rsidP="007D72F9">
      <w:pPr>
        <w:rPr>
          <w:rFonts w:ascii="Arial" w:hAnsi="Arial" w:cs="Arial"/>
          <w:b/>
          <w:bCs/>
        </w:rPr>
      </w:pPr>
    </w:p>
    <w:p w14:paraId="1C266E03" w14:textId="77777777" w:rsidR="00305F07" w:rsidRPr="007C5266" w:rsidRDefault="00CA603E" w:rsidP="007D72F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Gadstrup Menighedsråd, </w:t>
      </w:r>
      <w:r w:rsidR="007C5266">
        <w:rPr>
          <w:rFonts w:ascii="Arial" w:hAnsi="Arial" w:cs="Arial"/>
          <w:b/>
          <w:bCs/>
        </w:rPr>
        <w:t xml:space="preserve">4621 Gadstrup </w:t>
      </w:r>
    </w:p>
    <w:p w14:paraId="6A05A809" w14:textId="77777777" w:rsidR="00A06E72" w:rsidRPr="00A06E72" w:rsidRDefault="00A06E72" w:rsidP="00DB7EFB">
      <w:pPr>
        <w:pStyle w:val="Overskrift1"/>
        <w:jc w:val="right"/>
        <w:rPr>
          <w:rFonts w:ascii="Lucida Handwriting" w:hAnsi="Lucida Handwriting"/>
          <w:sz w:val="22"/>
        </w:rPr>
      </w:pPr>
    </w:p>
    <w:p w14:paraId="7F437EAB" w14:textId="512836F4" w:rsidR="00451246" w:rsidRPr="007B12F4" w:rsidRDefault="00F770D9" w:rsidP="53ADEAE0">
      <w:pPr>
        <w:tabs>
          <w:tab w:val="left" w:pos="7371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Referat af</w:t>
      </w:r>
      <w:r w:rsidR="00F32C57" w:rsidRPr="20CED386">
        <w:rPr>
          <w:rFonts w:ascii="Arial" w:hAnsi="Arial" w:cs="Arial"/>
          <w:b/>
          <w:bCs/>
          <w:sz w:val="22"/>
          <w:szCs w:val="22"/>
        </w:rPr>
        <w:t xml:space="preserve"> </w:t>
      </w:r>
      <w:r w:rsidR="00E91483" w:rsidRPr="20CED386">
        <w:rPr>
          <w:rFonts w:ascii="Arial" w:hAnsi="Arial" w:cs="Arial"/>
          <w:b/>
          <w:bCs/>
          <w:sz w:val="22"/>
          <w:szCs w:val="22"/>
        </w:rPr>
        <w:t>menighedsrådsmøde</w:t>
      </w:r>
      <w:r w:rsidR="00F32C57" w:rsidRPr="20CED386">
        <w:rPr>
          <w:rFonts w:ascii="Arial" w:hAnsi="Arial" w:cs="Arial"/>
          <w:b/>
          <w:bCs/>
          <w:sz w:val="22"/>
          <w:szCs w:val="22"/>
        </w:rPr>
        <w:t xml:space="preserve"> </w:t>
      </w:r>
      <w:r w:rsidR="1D0B5F99" w:rsidRPr="20CED386">
        <w:rPr>
          <w:rFonts w:ascii="Arial" w:hAnsi="Arial" w:cs="Arial"/>
          <w:b/>
          <w:bCs/>
          <w:sz w:val="22"/>
          <w:szCs w:val="22"/>
        </w:rPr>
        <w:t>5</w:t>
      </w:r>
      <w:r w:rsidR="00F32C57" w:rsidRPr="20CED386">
        <w:rPr>
          <w:rFonts w:ascii="Arial" w:hAnsi="Arial" w:cs="Arial"/>
          <w:b/>
          <w:bCs/>
          <w:sz w:val="22"/>
          <w:szCs w:val="22"/>
        </w:rPr>
        <w:t>. marts 2025 kl. 18</w:t>
      </w:r>
      <w:r w:rsidR="00A338E5" w:rsidRPr="20CED386">
        <w:rPr>
          <w:rFonts w:ascii="Arial" w:hAnsi="Arial" w:cs="Arial"/>
          <w:b/>
          <w:bCs/>
          <w:sz w:val="22"/>
          <w:szCs w:val="22"/>
        </w:rPr>
        <w:t>:30</w:t>
      </w:r>
      <w:r w:rsidR="00F32C57" w:rsidRPr="20CED386">
        <w:rPr>
          <w:rFonts w:ascii="Arial" w:hAnsi="Arial" w:cs="Arial"/>
          <w:b/>
          <w:bCs/>
          <w:sz w:val="22"/>
          <w:szCs w:val="22"/>
        </w:rPr>
        <w:t>-21 i Sognehuset.</w:t>
      </w:r>
    </w:p>
    <w:p w14:paraId="3440DE6C" w14:textId="0D89C126" w:rsidR="00383528" w:rsidRPr="009F5A02" w:rsidRDefault="00383528" w:rsidP="20CED386">
      <w:pPr>
        <w:tabs>
          <w:tab w:val="left" w:pos="7371"/>
        </w:tabs>
        <w:rPr>
          <w:rFonts w:ascii="Arial" w:hAnsi="Arial" w:cs="Arial"/>
          <w:b/>
          <w:bCs/>
          <w:sz w:val="22"/>
          <w:szCs w:val="22"/>
        </w:rPr>
      </w:pPr>
    </w:p>
    <w:p w14:paraId="49F06388" w14:textId="7DD1B6F2" w:rsidR="00383528" w:rsidRPr="009F5A02" w:rsidRDefault="683FF513" w:rsidP="20CED386">
      <w:pPr>
        <w:tabs>
          <w:tab w:val="left" w:pos="7370"/>
        </w:tabs>
        <w:spacing w:line="259" w:lineRule="auto"/>
        <w:rPr>
          <w:rFonts w:ascii="Arial" w:eastAsia="Arial" w:hAnsi="Arial" w:cs="Arial"/>
          <w:sz w:val="20"/>
          <w:szCs w:val="20"/>
        </w:rPr>
      </w:pPr>
      <w:r w:rsidRPr="20CED386">
        <w:rPr>
          <w:rFonts w:ascii="Arial" w:eastAsia="Arial" w:hAnsi="Arial" w:cs="Arial"/>
          <w:sz w:val="20"/>
          <w:szCs w:val="20"/>
        </w:rPr>
        <w:t>Tilstede: Lars Bager, Hanne Mie Smith, Emma Lundgre</w:t>
      </w:r>
      <w:r w:rsidR="161C051A" w:rsidRPr="20CED386">
        <w:rPr>
          <w:rFonts w:ascii="Arial" w:eastAsia="Arial" w:hAnsi="Arial" w:cs="Arial"/>
          <w:sz w:val="20"/>
          <w:szCs w:val="20"/>
        </w:rPr>
        <w:t>e</w:t>
      </w:r>
      <w:r w:rsidRPr="20CED386">
        <w:rPr>
          <w:rFonts w:ascii="Arial" w:eastAsia="Arial" w:hAnsi="Arial" w:cs="Arial"/>
          <w:sz w:val="20"/>
          <w:szCs w:val="20"/>
        </w:rPr>
        <w:t>n, Anders Pilegaard, Kamilla Manniche, Elisa Hjuler,</w:t>
      </w:r>
      <w:r w:rsidR="0B3994CD" w:rsidRPr="20CED386">
        <w:rPr>
          <w:rFonts w:ascii="Arial" w:eastAsia="Arial" w:hAnsi="Arial" w:cs="Arial"/>
          <w:sz w:val="20"/>
          <w:szCs w:val="20"/>
        </w:rPr>
        <w:t xml:space="preserve"> Marcus Dresler</w:t>
      </w:r>
      <w:r w:rsidR="591914A8" w:rsidRPr="20CED386">
        <w:rPr>
          <w:rFonts w:ascii="Arial" w:eastAsia="Arial" w:hAnsi="Arial" w:cs="Arial"/>
          <w:sz w:val="20"/>
          <w:szCs w:val="20"/>
        </w:rPr>
        <w:t xml:space="preserve"> </w:t>
      </w:r>
      <w:r w:rsidR="5F774343" w:rsidRPr="20CED386">
        <w:rPr>
          <w:rFonts w:ascii="Arial" w:eastAsia="Arial" w:hAnsi="Arial" w:cs="Arial"/>
          <w:sz w:val="20"/>
          <w:szCs w:val="20"/>
        </w:rPr>
        <w:t xml:space="preserve">Teglers </w:t>
      </w:r>
      <w:r w:rsidR="591914A8" w:rsidRPr="20CED386">
        <w:rPr>
          <w:rFonts w:ascii="Arial" w:eastAsia="Arial" w:hAnsi="Arial" w:cs="Arial"/>
          <w:sz w:val="20"/>
          <w:szCs w:val="20"/>
        </w:rPr>
        <w:t xml:space="preserve">og </w:t>
      </w:r>
      <w:r w:rsidRPr="20CED386">
        <w:rPr>
          <w:rFonts w:ascii="Arial" w:eastAsia="Arial" w:hAnsi="Arial" w:cs="Arial"/>
          <w:sz w:val="20"/>
          <w:szCs w:val="20"/>
        </w:rPr>
        <w:t xml:space="preserve">Malene </w:t>
      </w:r>
      <w:proofErr w:type="spellStart"/>
      <w:r w:rsidRPr="20CED386">
        <w:rPr>
          <w:rFonts w:ascii="Arial" w:eastAsia="Arial" w:hAnsi="Arial" w:cs="Arial"/>
          <w:sz w:val="20"/>
          <w:szCs w:val="20"/>
        </w:rPr>
        <w:t>Gua</w:t>
      </w:r>
      <w:r w:rsidR="3AE04DFA" w:rsidRPr="20CED386">
        <w:rPr>
          <w:rFonts w:ascii="Arial" w:eastAsia="Arial" w:hAnsi="Arial" w:cs="Arial"/>
          <w:sz w:val="20"/>
          <w:szCs w:val="20"/>
        </w:rPr>
        <w:t>s</w:t>
      </w:r>
      <w:r w:rsidRPr="20CED386">
        <w:rPr>
          <w:rFonts w:ascii="Arial" w:eastAsia="Arial" w:hAnsi="Arial" w:cs="Arial"/>
          <w:sz w:val="20"/>
          <w:szCs w:val="20"/>
        </w:rPr>
        <w:t>sora</w:t>
      </w:r>
      <w:proofErr w:type="spellEnd"/>
      <w:r w:rsidRPr="20CED386">
        <w:rPr>
          <w:rFonts w:ascii="Arial" w:eastAsia="Arial" w:hAnsi="Arial" w:cs="Arial"/>
          <w:sz w:val="20"/>
          <w:szCs w:val="20"/>
        </w:rPr>
        <w:t>. Med ekstraordinær deltagelse af Birgitte Kryger</w:t>
      </w:r>
      <w:r w:rsidR="3A1A4CD9" w:rsidRPr="20CED386">
        <w:rPr>
          <w:rFonts w:ascii="Arial" w:eastAsia="Arial" w:hAnsi="Arial" w:cs="Arial"/>
          <w:sz w:val="20"/>
          <w:szCs w:val="20"/>
        </w:rPr>
        <w:t xml:space="preserve"> fra Skovbo Data og Ole Nielsen</w:t>
      </w:r>
      <w:r w:rsidR="18ED587D" w:rsidRPr="20CED386">
        <w:rPr>
          <w:rFonts w:ascii="Arial" w:eastAsia="Arial" w:hAnsi="Arial" w:cs="Arial"/>
          <w:sz w:val="20"/>
          <w:szCs w:val="20"/>
        </w:rPr>
        <w:t xml:space="preserve"> fra</w:t>
      </w:r>
      <w:r w:rsidR="3A1A4CD9" w:rsidRPr="20CED386">
        <w:rPr>
          <w:rFonts w:ascii="Arial" w:eastAsia="Arial" w:hAnsi="Arial" w:cs="Arial"/>
          <w:sz w:val="20"/>
          <w:szCs w:val="20"/>
        </w:rPr>
        <w:t xml:space="preserve"> </w:t>
      </w:r>
      <w:r w:rsidR="4D377684" w:rsidRPr="20CED386">
        <w:rPr>
          <w:rFonts w:ascii="Arial" w:eastAsia="Arial" w:hAnsi="Arial" w:cs="Arial"/>
          <w:sz w:val="20"/>
          <w:szCs w:val="20"/>
        </w:rPr>
        <w:t xml:space="preserve">Roskilde </w:t>
      </w:r>
      <w:proofErr w:type="spellStart"/>
      <w:r w:rsidR="2C27FC34" w:rsidRPr="20CED386">
        <w:rPr>
          <w:rFonts w:ascii="Arial" w:eastAsia="Arial" w:hAnsi="Arial" w:cs="Arial"/>
          <w:sz w:val="20"/>
          <w:szCs w:val="20"/>
        </w:rPr>
        <w:t>Domprovsti</w:t>
      </w:r>
      <w:proofErr w:type="spellEnd"/>
      <w:r w:rsidR="2C27FC34" w:rsidRPr="20CED386">
        <w:rPr>
          <w:rFonts w:ascii="Arial" w:eastAsia="Arial" w:hAnsi="Arial" w:cs="Arial"/>
          <w:sz w:val="20"/>
          <w:szCs w:val="20"/>
        </w:rPr>
        <w:t>.</w:t>
      </w:r>
    </w:p>
    <w:p w14:paraId="2287C7EE" w14:textId="560752BC" w:rsidR="00383528" w:rsidRPr="009F5A02" w:rsidRDefault="00383528" w:rsidP="20CED386">
      <w:pPr>
        <w:tabs>
          <w:tab w:val="left" w:pos="7370"/>
        </w:tabs>
        <w:spacing w:line="259" w:lineRule="auto"/>
        <w:rPr>
          <w:rFonts w:ascii="Arial" w:eastAsia="Arial" w:hAnsi="Arial" w:cs="Arial"/>
          <w:sz w:val="20"/>
          <w:szCs w:val="20"/>
        </w:rPr>
      </w:pPr>
    </w:p>
    <w:p w14:paraId="071DFED1" w14:textId="047E3148" w:rsidR="00383528" w:rsidRPr="009F5A02" w:rsidRDefault="5EFC3BDA" w:rsidP="20CED386">
      <w:pPr>
        <w:tabs>
          <w:tab w:val="left" w:pos="7370"/>
        </w:tabs>
        <w:spacing w:line="259" w:lineRule="auto"/>
        <w:rPr>
          <w:rFonts w:ascii="Arial" w:hAnsi="Arial" w:cs="Arial"/>
        </w:rPr>
      </w:pPr>
      <w:r w:rsidRPr="20CED386">
        <w:rPr>
          <w:rFonts w:ascii="Arial" w:eastAsia="Arial" w:hAnsi="Arial" w:cs="Arial"/>
          <w:sz w:val="20"/>
          <w:szCs w:val="20"/>
        </w:rPr>
        <w:t>Godkendelse af d</w:t>
      </w:r>
      <w:r w:rsidR="2C27FC34" w:rsidRPr="20CED386">
        <w:rPr>
          <w:rFonts w:ascii="Arial" w:eastAsia="Arial" w:hAnsi="Arial" w:cs="Arial"/>
          <w:sz w:val="20"/>
          <w:szCs w:val="20"/>
        </w:rPr>
        <w:t>agsordenen</w:t>
      </w:r>
      <w:r w:rsidR="6ECBC3F8" w:rsidRPr="20CED386">
        <w:rPr>
          <w:rFonts w:ascii="Arial" w:eastAsia="Arial" w:hAnsi="Arial" w:cs="Arial"/>
          <w:sz w:val="20"/>
          <w:szCs w:val="20"/>
        </w:rPr>
        <w:t xml:space="preserve">: </w:t>
      </w:r>
      <w:proofErr w:type="spellStart"/>
      <w:r w:rsidR="6ECBC3F8" w:rsidRPr="20CED386">
        <w:rPr>
          <w:rFonts w:ascii="Arial" w:eastAsia="Arial" w:hAnsi="Arial" w:cs="Arial"/>
          <w:sz w:val="20"/>
          <w:szCs w:val="20"/>
        </w:rPr>
        <w:t>ensstemmigt</w:t>
      </w:r>
      <w:proofErr w:type="spellEnd"/>
      <w:r w:rsidR="6ECBC3F8" w:rsidRPr="20CED386">
        <w:rPr>
          <w:rFonts w:ascii="Arial" w:eastAsia="Arial" w:hAnsi="Arial" w:cs="Arial"/>
          <w:sz w:val="20"/>
          <w:szCs w:val="20"/>
        </w:rPr>
        <w:t xml:space="preserve"> godkendt</w:t>
      </w:r>
      <w:r w:rsidR="2C27FC34" w:rsidRPr="20CED386">
        <w:rPr>
          <w:rFonts w:ascii="Arial" w:eastAsia="Arial" w:hAnsi="Arial" w:cs="Arial"/>
          <w:sz w:val="20"/>
          <w:szCs w:val="20"/>
        </w:rPr>
        <w:t>.</w:t>
      </w:r>
      <w:r w:rsidR="001B2451">
        <w:br/>
      </w:r>
    </w:p>
    <w:p w14:paraId="7BDD7C22" w14:textId="667FE43A" w:rsidR="005647FA" w:rsidRPr="005647FA" w:rsidRDefault="00383528" w:rsidP="20CED386">
      <w:pPr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 w:rsidRPr="20CED386">
        <w:rPr>
          <w:rFonts w:ascii="Arial" w:hAnsi="Arial" w:cs="Arial"/>
          <w:sz w:val="20"/>
          <w:szCs w:val="20"/>
          <w:u w:val="single"/>
        </w:rPr>
        <w:t>Orienteringspunkter</w:t>
      </w:r>
      <w:r>
        <w:br/>
      </w:r>
      <w:r w:rsidR="00951296" w:rsidRPr="20CED386">
        <w:rPr>
          <w:rFonts w:ascii="Arial" w:hAnsi="Arial" w:cs="Arial"/>
          <w:sz w:val="20"/>
          <w:szCs w:val="20"/>
        </w:rPr>
        <w:t>Medarbejdern</w:t>
      </w:r>
      <w:r w:rsidR="4A77BFAB" w:rsidRPr="20CED386">
        <w:rPr>
          <w:rFonts w:ascii="Arial" w:hAnsi="Arial" w:cs="Arial"/>
          <w:sz w:val="20"/>
          <w:szCs w:val="20"/>
        </w:rPr>
        <w:t>e</w:t>
      </w:r>
    </w:p>
    <w:p w14:paraId="42C44803" w14:textId="4132C895" w:rsidR="00951296" w:rsidRPr="00CD49A7" w:rsidRDefault="29B2A7C6" w:rsidP="20CED386">
      <w:pPr>
        <w:numPr>
          <w:ilvl w:val="1"/>
          <w:numId w:val="15"/>
        </w:numPr>
        <w:rPr>
          <w:rFonts w:ascii="Arial" w:hAnsi="Arial" w:cs="Arial"/>
          <w:sz w:val="20"/>
          <w:szCs w:val="20"/>
        </w:rPr>
      </w:pPr>
      <w:r w:rsidRPr="20CED386">
        <w:rPr>
          <w:rFonts w:ascii="Arial" w:hAnsi="Arial" w:cs="Arial"/>
          <w:color w:val="000000" w:themeColor="text1"/>
          <w:sz w:val="20"/>
          <w:szCs w:val="20"/>
        </w:rPr>
        <w:t xml:space="preserve">Kordegnen </w:t>
      </w:r>
      <w:r w:rsidR="4F916230" w:rsidRPr="20CED386">
        <w:rPr>
          <w:rFonts w:ascii="Arial" w:hAnsi="Arial" w:cs="Arial"/>
          <w:color w:val="000000" w:themeColor="text1"/>
          <w:sz w:val="20"/>
          <w:szCs w:val="20"/>
        </w:rPr>
        <w:t xml:space="preserve">Christina </w:t>
      </w:r>
      <w:r w:rsidRPr="20CED386">
        <w:rPr>
          <w:rFonts w:ascii="Arial" w:hAnsi="Arial" w:cs="Arial"/>
          <w:color w:val="000000" w:themeColor="text1"/>
          <w:sz w:val="20"/>
          <w:szCs w:val="20"/>
        </w:rPr>
        <w:t>orientere</w:t>
      </w:r>
      <w:r w:rsidR="138F2520" w:rsidRPr="20CED386">
        <w:rPr>
          <w:rFonts w:ascii="Arial" w:hAnsi="Arial" w:cs="Arial"/>
          <w:color w:val="000000" w:themeColor="text1"/>
          <w:sz w:val="20"/>
          <w:szCs w:val="20"/>
        </w:rPr>
        <w:t xml:space="preserve">de </w:t>
      </w:r>
      <w:r w:rsidR="028456CC" w:rsidRPr="20CED386">
        <w:rPr>
          <w:rFonts w:ascii="Arial" w:hAnsi="Arial" w:cs="Arial"/>
          <w:color w:val="000000" w:themeColor="text1"/>
          <w:sz w:val="20"/>
          <w:szCs w:val="20"/>
        </w:rPr>
        <w:t>på vegne af</w:t>
      </w:r>
      <w:r w:rsidRPr="20CED386">
        <w:rPr>
          <w:rFonts w:ascii="Arial" w:hAnsi="Arial" w:cs="Arial"/>
          <w:color w:val="000000" w:themeColor="text1"/>
          <w:sz w:val="20"/>
          <w:szCs w:val="20"/>
        </w:rPr>
        <w:t xml:space="preserve"> k</w:t>
      </w:r>
      <w:r w:rsidR="3A5718C4" w:rsidRPr="20CED386">
        <w:rPr>
          <w:rFonts w:ascii="Arial" w:hAnsi="Arial" w:cs="Arial"/>
          <w:color w:val="000000" w:themeColor="text1"/>
          <w:sz w:val="20"/>
          <w:szCs w:val="20"/>
        </w:rPr>
        <w:t xml:space="preserve">irke- og kulturmedarbejder </w:t>
      </w:r>
      <w:r w:rsidR="005647FA" w:rsidRPr="20CED386">
        <w:rPr>
          <w:rFonts w:ascii="Arial" w:hAnsi="Arial" w:cs="Arial"/>
          <w:color w:val="000000" w:themeColor="text1"/>
          <w:sz w:val="20"/>
          <w:szCs w:val="20"/>
        </w:rPr>
        <w:t xml:space="preserve">Birgitte </w:t>
      </w:r>
      <w:r w:rsidR="7435A3F4" w:rsidRPr="20CED386">
        <w:rPr>
          <w:rFonts w:ascii="Arial" w:hAnsi="Arial" w:cs="Arial"/>
          <w:color w:val="000000" w:themeColor="text1"/>
          <w:sz w:val="20"/>
          <w:szCs w:val="20"/>
        </w:rPr>
        <w:t xml:space="preserve">vedr. </w:t>
      </w:r>
      <w:r w:rsidR="59E1B45A" w:rsidRPr="20CED386">
        <w:rPr>
          <w:rFonts w:ascii="Arial" w:hAnsi="Arial" w:cs="Arial"/>
          <w:color w:val="000000" w:themeColor="text1"/>
          <w:sz w:val="20"/>
          <w:szCs w:val="20"/>
        </w:rPr>
        <w:t>t</w:t>
      </w:r>
      <w:r w:rsidR="7435A3F4" w:rsidRPr="20CED386">
        <w:rPr>
          <w:rFonts w:ascii="Arial" w:hAnsi="Arial" w:cs="Arial"/>
          <w:color w:val="000000" w:themeColor="text1"/>
          <w:sz w:val="20"/>
          <w:szCs w:val="20"/>
        </w:rPr>
        <w:t>ilsagnet om de 75.000kr</w:t>
      </w:r>
      <w:r w:rsidR="02433E83" w:rsidRPr="20CED386">
        <w:rPr>
          <w:rFonts w:ascii="Arial" w:hAnsi="Arial" w:cs="Arial"/>
          <w:color w:val="000000" w:themeColor="text1"/>
          <w:sz w:val="20"/>
          <w:szCs w:val="20"/>
        </w:rPr>
        <w:t xml:space="preserve"> til kortæppet</w:t>
      </w:r>
      <w:r w:rsidR="7E2C9FC6" w:rsidRPr="20CED386">
        <w:rPr>
          <w:rFonts w:ascii="Arial" w:hAnsi="Arial" w:cs="Arial"/>
          <w:color w:val="000000" w:themeColor="text1"/>
          <w:sz w:val="20"/>
          <w:szCs w:val="20"/>
        </w:rPr>
        <w:t>, da Birgitte desværre ikke selv kunne deltage.</w:t>
      </w:r>
      <w:r w:rsidR="7B6CB171" w:rsidRPr="20CED38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4375F7A2" w:rsidRPr="20CED386">
        <w:rPr>
          <w:rFonts w:ascii="Arial" w:hAnsi="Arial" w:cs="Arial"/>
          <w:color w:val="000000" w:themeColor="text1"/>
          <w:sz w:val="20"/>
          <w:szCs w:val="20"/>
        </w:rPr>
        <w:t>K</w:t>
      </w:r>
      <w:r w:rsidR="329BBFFB" w:rsidRPr="20CED386">
        <w:rPr>
          <w:rFonts w:ascii="Arial" w:hAnsi="Arial" w:cs="Arial"/>
          <w:color w:val="000000" w:themeColor="text1"/>
          <w:sz w:val="20"/>
          <w:szCs w:val="20"/>
        </w:rPr>
        <w:t>ort præsentation af kravene i</w:t>
      </w:r>
      <w:r w:rsidR="6C5E674A" w:rsidRPr="20CED38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4DAE42E4" w:rsidRPr="20CED386">
        <w:rPr>
          <w:rFonts w:ascii="Arial" w:hAnsi="Arial" w:cs="Arial"/>
          <w:color w:val="000000" w:themeColor="text1"/>
          <w:sz w:val="20"/>
          <w:szCs w:val="20"/>
        </w:rPr>
        <w:t>b</w:t>
      </w:r>
      <w:r w:rsidR="005647FA" w:rsidRPr="20CED386">
        <w:rPr>
          <w:rFonts w:ascii="Arial" w:hAnsi="Arial" w:cs="Arial"/>
          <w:color w:val="000000" w:themeColor="text1"/>
          <w:sz w:val="20"/>
          <w:szCs w:val="20"/>
        </w:rPr>
        <w:t>evillingsbrevet</w:t>
      </w:r>
      <w:r w:rsidR="070F22CE" w:rsidRPr="20CED386">
        <w:rPr>
          <w:rFonts w:ascii="Arial" w:hAnsi="Arial" w:cs="Arial"/>
          <w:color w:val="000000" w:themeColor="text1"/>
          <w:sz w:val="20"/>
          <w:szCs w:val="20"/>
        </w:rPr>
        <w:t>.</w:t>
      </w:r>
      <w:r w:rsidR="005647FA" w:rsidRPr="20CED38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394C49E9" w:rsidRPr="20CED386">
        <w:rPr>
          <w:rFonts w:ascii="Arial" w:hAnsi="Arial" w:cs="Arial"/>
          <w:color w:val="000000" w:themeColor="text1"/>
          <w:sz w:val="20"/>
          <w:szCs w:val="20"/>
        </w:rPr>
        <w:t xml:space="preserve">Birgitte </w:t>
      </w:r>
      <w:proofErr w:type="spellStart"/>
      <w:r w:rsidR="1E68C102" w:rsidRPr="20CED386">
        <w:rPr>
          <w:rFonts w:ascii="Arial" w:hAnsi="Arial" w:cs="Arial"/>
          <w:color w:val="000000" w:themeColor="text1"/>
          <w:sz w:val="20"/>
          <w:szCs w:val="20"/>
        </w:rPr>
        <w:t>nformere</w:t>
      </w:r>
      <w:r w:rsidR="51F32C60" w:rsidRPr="20CED386">
        <w:rPr>
          <w:rFonts w:ascii="Arial" w:hAnsi="Arial" w:cs="Arial"/>
          <w:color w:val="000000" w:themeColor="text1"/>
          <w:sz w:val="20"/>
          <w:szCs w:val="20"/>
        </w:rPr>
        <w:t>r</w:t>
      </w:r>
      <w:proofErr w:type="spellEnd"/>
      <w:r w:rsidR="1E68C102" w:rsidRPr="20CED386">
        <w:rPr>
          <w:rFonts w:ascii="Arial" w:hAnsi="Arial" w:cs="Arial"/>
          <w:color w:val="000000" w:themeColor="text1"/>
          <w:sz w:val="20"/>
          <w:szCs w:val="20"/>
        </w:rPr>
        <w:t xml:space="preserve"> nærmere derom</w:t>
      </w:r>
      <w:r w:rsidR="585DB9BB" w:rsidRPr="20CED386">
        <w:rPr>
          <w:rFonts w:ascii="Arial" w:hAnsi="Arial" w:cs="Arial"/>
          <w:color w:val="000000" w:themeColor="text1"/>
          <w:sz w:val="20"/>
          <w:szCs w:val="20"/>
        </w:rPr>
        <w:t xml:space="preserve"> til menighedsrådet</w:t>
      </w:r>
      <w:r w:rsidR="6FC58AFA" w:rsidRPr="20CED386">
        <w:rPr>
          <w:rFonts w:ascii="Arial" w:hAnsi="Arial" w:cs="Arial"/>
          <w:color w:val="000000" w:themeColor="text1"/>
          <w:sz w:val="20"/>
          <w:szCs w:val="20"/>
        </w:rPr>
        <w:t xml:space="preserve"> på et senere møde</w:t>
      </w:r>
      <w:r w:rsidR="585DB9BB" w:rsidRPr="20CED386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7801F239" w14:textId="4996F927" w:rsidR="00951296" w:rsidRPr="00CD49A7" w:rsidRDefault="0E16654D" w:rsidP="00241230">
      <w:pPr>
        <w:ind w:left="720"/>
        <w:rPr>
          <w:rFonts w:ascii="Arial" w:hAnsi="Arial" w:cs="Arial"/>
          <w:sz w:val="20"/>
          <w:szCs w:val="20"/>
        </w:rPr>
      </w:pPr>
      <w:r w:rsidRPr="20CED386">
        <w:rPr>
          <w:rFonts w:ascii="Arial" w:hAnsi="Arial" w:cs="Arial"/>
          <w:sz w:val="20"/>
          <w:szCs w:val="20"/>
        </w:rPr>
        <w:t>Birgitte foreslår ligeledes et nyt skilt til plakater ved Gadstrup Brugs. Dette koster 1800kr og kan bestilles hjem af brugsuddeleren. Dette tages op til beslutning på et senere MR-møde.</w:t>
      </w:r>
      <w:r w:rsidR="00CD49A7">
        <w:br/>
      </w:r>
    </w:p>
    <w:p w14:paraId="2BD7C7C7" w14:textId="5FEA2852" w:rsidR="00DD4E70" w:rsidRPr="00F32C57" w:rsidRDefault="00951296" w:rsidP="00F32C57">
      <w:pPr>
        <w:numPr>
          <w:ilvl w:val="1"/>
          <w:numId w:val="15"/>
        </w:numPr>
        <w:rPr>
          <w:rFonts w:ascii="Arial" w:hAnsi="Arial" w:cs="Arial"/>
          <w:sz w:val="20"/>
          <w:szCs w:val="20"/>
        </w:rPr>
      </w:pPr>
      <w:r w:rsidRPr="20CED386">
        <w:rPr>
          <w:rFonts w:ascii="Arial" w:hAnsi="Arial" w:cs="Arial"/>
          <w:sz w:val="20"/>
          <w:szCs w:val="20"/>
        </w:rPr>
        <w:t>Præster</w:t>
      </w:r>
    </w:p>
    <w:p w14:paraId="4F8D34CF" w14:textId="71415E8F" w:rsidR="00DD4E70" w:rsidRPr="00F32C57" w:rsidRDefault="21A107B5" w:rsidP="20CED386">
      <w:pPr>
        <w:ind w:left="720"/>
        <w:rPr>
          <w:rFonts w:ascii="Arial" w:hAnsi="Arial" w:cs="Arial"/>
          <w:sz w:val="20"/>
          <w:szCs w:val="20"/>
        </w:rPr>
      </w:pPr>
      <w:r w:rsidRPr="20CED386">
        <w:rPr>
          <w:rFonts w:ascii="Arial" w:eastAsia="Arial" w:hAnsi="Arial" w:cs="Arial"/>
          <w:sz w:val="20"/>
          <w:szCs w:val="20"/>
        </w:rPr>
        <w:t>Konfirmanderne skal besøge Domkirken. De skal desuden samle ind til Folkekirkens nødhjælp 9. marts.</w:t>
      </w:r>
      <w:r w:rsidR="00951296">
        <w:br/>
      </w:r>
    </w:p>
    <w:p w14:paraId="50269BEF" w14:textId="3A14B44C" w:rsidR="001B2451" w:rsidRDefault="001B2451" w:rsidP="20CED386">
      <w:pPr>
        <w:numPr>
          <w:ilvl w:val="1"/>
          <w:numId w:val="15"/>
        </w:numPr>
        <w:rPr>
          <w:rFonts w:ascii="Arial" w:hAnsi="Arial" w:cs="Arial"/>
          <w:sz w:val="20"/>
          <w:szCs w:val="20"/>
        </w:rPr>
      </w:pPr>
      <w:r w:rsidRPr="20CED386">
        <w:rPr>
          <w:rFonts w:ascii="Arial" w:hAnsi="Arial" w:cs="Arial"/>
          <w:sz w:val="20"/>
          <w:szCs w:val="20"/>
        </w:rPr>
        <w:t>Kirke</w:t>
      </w:r>
      <w:r w:rsidR="00326889" w:rsidRPr="20CED386">
        <w:rPr>
          <w:rFonts w:ascii="Arial" w:hAnsi="Arial" w:cs="Arial"/>
          <w:sz w:val="20"/>
          <w:szCs w:val="20"/>
        </w:rPr>
        <w:t>værgen</w:t>
      </w:r>
      <w:r w:rsidR="00F32C57" w:rsidRPr="20CED386">
        <w:rPr>
          <w:rFonts w:ascii="Arial" w:hAnsi="Arial" w:cs="Arial"/>
          <w:sz w:val="20"/>
          <w:szCs w:val="20"/>
        </w:rPr>
        <w:t xml:space="preserve"> (Anders)</w:t>
      </w:r>
      <w:r>
        <w:br/>
      </w:r>
      <w:r w:rsidR="00326889" w:rsidRPr="20CED386">
        <w:rPr>
          <w:rFonts w:ascii="Arial" w:hAnsi="Arial" w:cs="Arial"/>
          <w:sz w:val="20"/>
          <w:szCs w:val="20"/>
        </w:rPr>
        <w:t>Orientering fra kirkeværgen</w:t>
      </w:r>
      <w:r>
        <w:br/>
      </w:r>
      <w:r w:rsidR="000E2D40" w:rsidRPr="20CED386">
        <w:rPr>
          <w:rFonts w:ascii="Arial" w:hAnsi="Arial" w:cs="Arial"/>
          <w:sz w:val="20"/>
          <w:szCs w:val="20"/>
        </w:rPr>
        <w:t>Sikring af gravsten</w:t>
      </w:r>
      <w:r w:rsidR="4C09F1B4" w:rsidRPr="20CED386">
        <w:rPr>
          <w:rFonts w:ascii="Arial" w:hAnsi="Arial" w:cs="Arial"/>
          <w:sz w:val="20"/>
          <w:szCs w:val="20"/>
        </w:rPr>
        <w:t xml:space="preserve">: </w:t>
      </w:r>
      <w:r w:rsidR="1DF36EAA" w:rsidRPr="20CED386">
        <w:rPr>
          <w:rFonts w:ascii="Arial" w:hAnsi="Arial" w:cs="Arial"/>
          <w:sz w:val="20"/>
          <w:szCs w:val="20"/>
        </w:rPr>
        <w:t xml:space="preserve">Der er p.t. 3 sten, der er udsatte og skal sikres. </w:t>
      </w:r>
      <w:r w:rsidR="6F1225F0" w:rsidRPr="20CED386">
        <w:rPr>
          <w:rFonts w:ascii="Arial" w:hAnsi="Arial" w:cs="Arial"/>
          <w:sz w:val="20"/>
          <w:szCs w:val="20"/>
        </w:rPr>
        <w:t xml:space="preserve">Besluttet enstemmigt at bede </w:t>
      </w:r>
      <w:r w:rsidR="1DF36EAA" w:rsidRPr="20CED386">
        <w:rPr>
          <w:rFonts w:ascii="Arial" w:hAnsi="Arial" w:cs="Arial"/>
          <w:sz w:val="20"/>
          <w:szCs w:val="20"/>
        </w:rPr>
        <w:t>graver Trine indhente tilbud til sikring af gravsteder.</w:t>
      </w:r>
      <w:r w:rsidR="43309AC1" w:rsidRPr="20CED386">
        <w:rPr>
          <w:rFonts w:ascii="Arial" w:hAnsi="Arial" w:cs="Arial"/>
          <w:sz w:val="20"/>
          <w:szCs w:val="20"/>
        </w:rPr>
        <w:t xml:space="preserve"> Dernæst skal kordegnen sende breve ud og informere om gravstedssikring.</w:t>
      </w:r>
      <w:r w:rsidR="1BE3CC3F" w:rsidRPr="20CED386">
        <w:rPr>
          <w:rFonts w:ascii="Arial" w:hAnsi="Arial" w:cs="Arial"/>
          <w:sz w:val="20"/>
          <w:szCs w:val="20"/>
        </w:rPr>
        <w:t xml:space="preserve"> </w:t>
      </w:r>
      <w:r w:rsidR="1DF36EAA" w:rsidRPr="20CED386">
        <w:rPr>
          <w:rFonts w:ascii="Arial" w:hAnsi="Arial" w:cs="Arial"/>
          <w:sz w:val="20"/>
          <w:szCs w:val="20"/>
        </w:rPr>
        <w:t>Visse gravsteder, f.eks. de fredede, har vi omkostningen for sikringen</w:t>
      </w:r>
      <w:r w:rsidR="22B068D2" w:rsidRPr="20CED386">
        <w:rPr>
          <w:rFonts w:ascii="Arial" w:hAnsi="Arial" w:cs="Arial"/>
          <w:sz w:val="20"/>
          <w:szCs w:val="20"/>
        </w:rPr>
        <w:t xml:space="preserve"> af</w:t>
      </w:r>
      <w:r w:rsidR="1DF36EAA" w:rsidRPr="20CED386">
        <w:rPr>
          <w:rFonts w:ascii="Arial" w:hAnsi="Arial" w:cs="Arial"/>
          <w:sz w:val="20"/>
          <w:szCs w:val="20"/>
        </w:rPr>
        <w:t>. Ellers er det gravstedsejeren, der skal betale.</w:t>
      </w:r>
    </w:p>
    <w:p w14:paraId="49FCD37C" w14:textId="2697EBE4" w:rsidR="20CED386" w:rsidRDefault="20CED386" w:rsidP="20CED386">
      <w:pPr>
        <w:ind w:left="720"/>
        <w:rPr>
          <w:rFonts w:ascii="Arial" w:hAnsi="Arial" w:cs="Arial"/>
          <w:sz w:val="20"/>
          <w:szCs w:val="20"/>
        </w:rPr>
      </w:pPr>
      <w:r>
        <w:br/>
      </w:r>
      <w:r w:rsidR="0B2CF280" w:rsidRPr="20CED386">
        <w:rPr>
          <w:rFonts w:ascii="Arial" w:hAnsi="Arial" w:cs="Arial"/>
          <w:sz w:val="20"/>
          <w:szCs w:val="20"/>
        </w:rPr>
        <w:t xml:space="preserve">Forslag til at benytte </w:t>
      </w:r>
      <w:proofErr w:type="spellStart"/>
      <w:r w:rsidR="0B2CF280" w:rsidRPr="20CED386">
        <w:rPr>
          <w:rFonts w:ascii="Arial" w:hAnsi="Arial" w:cs="Arial"/>
          <w:sz w:val="20"/>
          <w:szCs w:val="20"/>
        </w:rPr>
        <w:t>n</w:t>
      </w:r>
      <w:r w:rsidR="68491EB2" w:rsidRPr="20CED386">
        <w:rPr>
          <w:rFonts w:ascii="Arial" w:hAnsi="Arial" w:cs="Arial"/>
          <w:sz w:val="20"/>
          <w:szCs w:val="20"/>
        </w:rPr>
        <w:t>atursten</w:t>
      </w:r>
      <w:proofErr w:type="spellEnd"/>
      <w:r w:rsidR="68491EB2" w:rsidRPr="20CED386">
        <w:rPr>
          <w:rFonts w:ascii="Arial" w:hAnsi="Arial" w:cs="Arial"/>
          <w:sz w:val="20"/>
          <w:szCs w:val="20"/>
        </w:rPr>
        <w:t xml:space="preserve"> 50x50 til de fire enkelte og </w:t>
      </w:r>
      <w:proofErr w:type="gramStart"/>
      <w:r w:rsidR="68491EB2" w:rsidRPr="20CED386">
        <w:rPr>
          <w:rFonts w:ascii="Arial" w:hAnsi="Arial" w:cs="Arial"/>
          <w:sz w:val="20"/>
          <w:szCs w:val="20"/>
        </w:rPr>
        <w:t>tre dobbelte</w:t>
      </w:r>
      <w:proofErr w:type="gramEnd"/>
      <w:r w:rsidR="68491EB2" w:rsidRPr="20CED386">
        <w:rPr>
          <w:rFonts w:ascii="Arial" w:hAnsi="Arial" w:cs="Arial"/>
          <w:sz w:val="20"/>
          <w:szCs w:val="20"/>
        </w:rPr>
        <w:t xml:space="preserve"> gravsteder.</w:t>
      </w:r>
    </w:p>
    <w:p w14:paraId="29B476CF" w14:textId="61FBB3C6" w:rsidR="68491EB2" w:rsidRDefault="68491EB2" w:rsidP="20CED386">
      <w:pPr>
        <w:ind w:left="720"/>
        <w:rPr>
          <w:rFonts w:ascii="Arial" w:hAnsi="Arial" w:cs="Arial"/>
          <w:sz w:val="20"/>
          <w:szCs w:val="20"/>
        </w:rPr>
      </w:pPr>
      <w:r w:rsidRPr="20CED386">
        <w:rPr>
          <w:rFonts w:ascii="Arial" w:hAnsi="Arial" w:cs="Arial"/>
          <w:sz w:val="20"/>
          <w:szCs w:val="20"/>
        </w:rPr>
        <w:t>Enstemmigt besluttet.</w:t>
      </w:r>
      <w:r>
        <w:br/>
      </w:r>
    </w:p>
    <w:p w14:paraId="2F24A468" w14:textId="5CF0E9F9" w:rsidR="34B377BC" w:rsidRDefault="34B377BC" w:rsidP="20CED386">
      <w:pPr>
        <w:ind w:left="720"/>
        <w:rPr>
          <w:rFonts w:ascii="Arial" w:hAnsi="Arial" w:cs="Arial"/>
          <w:sz w:val="20"/>
          <w:szCs w:val="20"/>
        </w:rPr>
      </w:pPr>
      <w:r w:rsidRPr="20CED386">
        <w:rPr>
          <w:rFonts w:ascii="Arial" w:hAnsi="Arial" w:cs="Arial"/>
          <w:sz w:val="20"/>
          <w:szCs w:val="20"/>
        </w:rPr>
        <w:t>Gran frav</w:t>
      </w:r>
      <w:r w:rsidR="7F8F317B" w:rsidRPr="20CED386">
        <w:rPr>
          <w:rFonts w:ascii="Arial" w:hAnsi="Arial" w:cs="Arial"/>
          <w:sz w:val="20"/>
          <w:szCs w:val="20"/>
        </w:rPr>
        <w:t>algtes</w:t>
      </w:r>
      <w:r w:rsidR="373A8844" w:rsidRPr="20CED386">
        <w:rPr>
          <w:rFonts w:ascii="Arial" w:hAnsi="Arial" w:cs="Arial"/>
          <w:sz w:val="20"/>
          <w:szCs w:val="20"/>
        </w:rPr>
        <w:t xml:space="preserve"> på det nye område</w:t>
      </w:r>
      <w:r w:rsidR="2F6C0B8A" w:rsidRPr="20CED386">
        <w:rPr>
          <w:rFonts w:ascii="Arial" w:hAnsi="Arial" w:cs="Arial"/>
          <w:sz w:val="20"/>
          <w:szCs w:val="20"/>
        </w:rPr>
        <w:t xml:space="preserve"> pga. enighed om, at det ikke passer ind på </w:t>
      </w:r>
      <w:r w:rsidRPr="20CED386">
        <w:rPr>
          <w:rFonts w:ascii="Arial" w:hAnsi="Arial" w:cs="Arial"/>
          <w:sz w:val="20"/>
          <w:szCs w:val="20"/>
        </w:rPr>
        <w:t xml:space="preserve">området. </w:t>
      </w:r>
    </w:p>
    <w:p w14:paraId="0ABBF006" w14:textId="44CE6772" w:rsidR="0F763FD5" w:rsidRDefault="0F763FD5" w:rsidP="20CED386">
      <w:pPr>
        <w:ind w:left="720"/>
        <w:rPr>
          <w:rFonts w:ascii="Arial" w:hAnsi="Arial" w:cs="Arial"/>
          <w:sz w:val="20"/>
          <w:szCs w:val="20"/>
        </w:rPr>
      </w:pPr>
      <w:r w:rsidRPr="20CED386">
        <w:rPr>
          <w:rFonts w:ascii="Arial" w:hAnsi="Arial" w:cs="Arial"/>
          <w:sz w:val="20"/>
          <w:szCs w:val="20"/>
        </w:rPr>
        <w:t>Enstemmigt besluttet.</w:t>
      </w:r>
      <w:r>
        <w:br/>
      </w:r>
    </w:p>
    <w:p w14:paraId="0DB88A66" w14:textId="69C86989" w:rsidR="435555E2" w:rsidRDefault="435555E2" w:rsidP="20CED386">
      <w:pPr>
        <w:ind w:left="720"/>
        <w:rPr>
          <w:rFonts w:ascii="Arial" w:hAnsi="Arial" w:cs="Arial"/>
          <w:sz w:val="20"/>
          <w:szCs w:val="20"/>
        </w:rPr>
      </w:pPr>
      <w:r w:rsidRPr="20CED386">
        <w:rPr>
          <w:rFonts w:ascii="Arial" w:hAnsi="Arial" w:cs="Arial"/>
          <w:sz w:val="20"/>
          <w:szCs w:val="20"/>
        </w:rPr>
        <w:t>F</w:t>
      </w:r>
      <w:r w:rsidR="3AB6BD5C" w:rsidRPr="20CED386">
        <w:rPr>
          <w:rFonts w:ascii="Arial" w:hAnsi="Arial" w:cs="Arial"/>
          <w:sz w:val="20"/>
          <w:szCs w:val="20"/>
        </w:rPr>
        <w:t>orslag til f</w:t>
      </w:r>
      <w:r w:rsidRPr="20CED386">
        <w:rPr>
          <w:rFonts w:ascii="Arial" w:hAnsi="Arial" w:cs="Arial"/>
          <w:sz w:val="20"/>
          <w:szCs w:val="20"/>
        </w:rPr>
        <w:t>jernelse af tjørne</w:t>
      </w:r>
      <w:r w:rsidR="2C32D016" w:rsidRPr="20CED386">
        <w:rPr>
          <w:rFonts w:ascii="Arial" w:hAnsi="Arial" w:cs="Arial"/>
          <w:sz w:val="20"/>
          <w:szCs w:val="20"/>
        </w:rPr>
        <w:t>.</w:t>
      </w:r>
    </w:p>
    <w:p w14:paraId="78F59749" w14:textId="6412BEC3" w:rsidR="43ADF0C7" w:rsidRDefault="43ADF0C7" w:rsidP="20CED386">
      <w:pPr>
        <w:ind w:left="720"/>
        <w:rPr>
          <w:rFonts w:ascii="Arial" w:hAnsi="Arial" w:cs="Arial"/>
          <w:sz w:val="20"/>
          <w:szCs w:val="20"/>
        </w:rPr>
      </w:pPr>
      <w:r w:rsidRPr="20CED386">
        <w:rPr>
          <w:rFonts w:ascii="Arial" w:hAnsi="Arial" w:cs="Arial"/>
          <w:sz w:val="20"/>
          <w:szCs w:val="20"/>
        </w:rPr>
        <w:t>Udsættes til næste møde.</w:t>
      </w:r>
    </w:p>
    <w:p w14:paraId="1658BDF5" w14:textId="0E1CDFD4" w:rsidR="20CED386" w:rsidRDefault="20CED386" w:rsidP="20CED386">
      <w:pPr>
        <w:ind w:left="720"/>
        <w:rPr>
          <w:rFonts w:ascii="Arial" w:hAnsi="Arial" w:cs="Arial"/>
          <w:sz w:val="20"/>
          <w:szCs w:val="20"/>
        </w:rPr>
      </w:pPr>
    </w:p>
    <w:p w14:paraId="04FDA136" w14:textId="78DC4252" w:rsidR="78142E4A" w:rsidRDefault="78142E4A" w:rsidP="20CED386">
      <w:pPr>
        <w:ind w:left="720"/>
        <w:rPr>
          <w:rFonts w:ascii="Arial" w:hAnsi="Arial" w:cs="Arial"/>
          <w:sz w:val="20"/>
          <w:szCs w:val="20"/>
        </w:rPr>
      </w:pPr>
      <w:r w:rsidRPr="20CED386">
        <w:rPr>
          <w:rFonts w:ascii="Arial" w:hAnsi="Arial" w:cs="Arial"/>
          <w:sz w:val="20"/>
          <w:szCs w:val="20"/>
        </w:rPr>
        <w:t>Vintergæk</w:t>
      </w:r>
      <w:r w:rsidR="74D21942" w:rsidRPr="20CED386">
        <w:rPr>
          <w:rFonts w:ascii="Arial" w:hAnsi="Arial" w:cs="Arial"/>
          <w:sz w:val="20"/>
          <w:szCs w:val="20"/>
        </w:rPr>
        <w:t>-</w:t>
      </w:r>
      <w:r w:rsidRPr="20CED386">
        <w:rPr>
          <w:rFonts w:ascii="Arial" w:hAnsi="Arial" w:cs="Arial"/>
          <w:sz w:val="20"/>
          <w:szCs w:val="20"/>
        </w:rPr>
        <w:t xml:space="preserve"> og løg</w:t>
      </w:r>
      <w:r w:rsidR="4F3FA406" w:rsidRPr="20CED386">
        <w:rPr>
          <w:rFonts w:ascii="Arial" w:hAnsi="Arial" w:cs="Arial"/>
          <w:sz w:val="20"/>
          <w:szCs w:val="20"/>
        </w:rPr>
        <w:t>plantning</w:t>
      </w:r>
      <w:r w:rsidR="48735546" w:rsidRPr="20CED386">
        <w:rPr>
          <w:rFonts w:ascii="Arial" w:hAnsi="Arial" w:cs="Arial"/>
          <w:sz w:val="20"/>
          <w:szCs w:val="20"/>
        </w:rPr>
        <w:t xml:space="preserve"> i området.</w:t>
      </w:r>
      <w:r w:rsidRPr="20CED386">
        <w:rPr>
          <w:rFonts w:ascii="Arial" w:hAnsi="Arial" w:cs="Arial"/>
          <w:sz w:val="20"/>
          <w:szCs w:val="20"/>
        </w:rPr>
        <w:t xml:space="preserve"> </w:t>
      </w:r>
    </w:p>
    <w:p w14:paraId="6A800A36" w14:textId="6686EBD3" w:rsidR="78142E4A" w:rsidRDefault="78142E4A" w:rsidP="20CED386">
      <w:pPr>
        <w:ind w:left="720"/>
        <w:rPr>
          <w:rFonts w:ascii="Arial" w:hAnsi="Arial" w:cs="Arial"/>
          <w:sz w:val="20"/>
          <w:szCs w:val="20"/>
        </w:rPr>
      </w:pPr>
      <w:r w:rsidRPr="20CED386">
        <w:rPr>
          <w:rFonts w:ascii="Arial" w:hAnsi="Arial" w:cs="Arial"/>
          <w:sz w:val="20"/>
          <w:szCs w:val="20"/>
        </w:rPr>
        <w:t>Enstemmigt besluttet.</w:t>
      </w:r>
    </w:p>
    <w:p w14:paraId="5FF35246" w14:textId="0878E4E0" w:rsidR="20CED386" w:rsidRDefault="20CED386" w:rsidP="20CED386">
      <w:pPr>
        <w:ind w:left="720"/>
        <w:rPr>
          <w:rFonts w:ascii="Arial" w:hAnsi="Arial" w:cs="Arial"/>
          <w:sz w:val="20"/>
          <w:szCs w:val="20"/>
        </w:rPr>
      </w:pPr>
    </w:p>
    <w:p w14:paraId="513D51FF" w14:textId="0346AF05" w:rsidR="05A1E78A" w:rsidRDefault="05A1E78A" w:rsidP="20CED386">
      <w:pPr>
        <w:ind w:left="720"/>
        <w:rPr>
          <w:rFonts w:ascii="Arial" w:hAnsi="Arial" w:cs="Arial"/>
          <w:b/>
          <w:bCs/>
          <w:sz w:val="20"/>
          <w:szCs w:val="20"/>
        </w:rPr>
      </w:pPr>
      <w:r w:rsidRPr="20CED386">
        <w:rPr>
          <w:rFonts w:ascii="Arial" w:hAnsi="Arial" w:cs="Arial"/>
          <w:sz w:val="20"/>
          <w:szCs w:val="20"/>
        </w:rPr>
        <w:t xml:space="preserve">OBS: Alle beslutninger </w:t>
      </w:r>
      <w:r w:rsidR="17821E08" w:rsidRPr="20CED386">
        <w:rPr>
          <w:rFonts w:ascii="Arial" w:hAnsi="Arial" w:cs="Arial"/>
          <w:sz w:val="20"/>
          <w:szCs w:val="20"/>
        </w:rPr>
        <w:t xml:space="preserve">vedrørende kirkegården </w:t>
      </w:r>
      <w:r w:rsidRPr="20CED386">
        <w:rPr>
          <w:rFonts w:ascii="Arial" w:hAnsi="Arial" w:cs="Arial"/>
          <w:sz w:val="20"/>
          <w:szCs w:val="20"/>
        </w:rPr>
        <w:t>skal skrives ind i Kirkegårdsvedtægterne.</w:t>
      </w:r>
    </w:p>
    <w:p w14:paraId="0419F99B" w14:textId="3D5E3B03" w:rsidR="20CED386" w:rsidRDefault="20CED386" w:rsidP="20CED386">
      <w:pPr>
        <w:ind w:left="720"/>
        <w:rPr>
          <w:rFonts w:ascii="Arial" w:hAnsi="Arial" w:cs="Arial"/>
          <w:sz w:val="20"/>
          <w:szCs w:val="20"/>
        </w:rPr>
      </w:pPr>
    </w:p>
    <w:p w14:paraId="73D07A56" w14:textId="264A5114" w:rsidR="000E2D40" w:rsidRDefault="000E2D40" w:rsidP="20CED386">
      <w:pPr>
        <w:ind w:left="720"/>
        <w:rPr>
          <w:rFonts w:ascii="Arial" w:hAnsi="Arial" w:cs="Arial"/>
          <w:sz w:val="20"/>
          <w:szCs w:val="20"/>
        </w:rPr>
      </w:pPr>
      <w:r w:rsidRPr="20CED386">
        <w:rPr>
          <w:rFonts w:ascii="Arial" w:hAnsi="Arial" w:cs="Arial"/>
          <w:sz w:val="20"/>
          <w:szCs w:val="20"/>
        </w:rPr>
        <w:t xml:space="preserve">Håndværker til montering af </w:t>
      </w:r>
      <w:r w:rsidR="766A690C" w:rsidRPr="20CED386">
        <w:rPr>
          <w:rFonts w:ascii="Arial" w:hAnsi="Arial" w:cs="Arial"/>
          <w:sz w:val="20"/>
          <w:szCs w:val="20"/>
        </w:rPr>
        <w:t xml:space="preserve">kortæppet:  </w:t>
      </w:r>
      <w:r w:rsidR="1960166A" w:rsidRPr="20CED386">
        <w:rPr>
          <w:rFonts w:ascii="Arial" w:hAnsi="Arial" w:cs="Arial"/>
          <w:sz w:val="20"/>
          <w:szCs w:val="20"/>
        </w:rPr>
        <w:t> </w:t>
      </w:r>
      <w:r w:rsidR="1960166A" w:rsidRPr="20CED386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458C160F" w14:textId="2261B677" w:rsidR="000E2D40" w:rsidRPr="000E2D40" w:rsidRDefault="0AEE086D" w:rsidP="000E2D40">
      <w:pPr>
        <w:ind w:left="720"/>
        <w:rPr>
          <w:rFonts w:ascii="Arial" w:hAnsi="Arial" w:cs="Arial"/>
          <w:sz w:val="20"/>
          <w:szCs w:val="20"/>
        </w:rPr>
      </w:pPr>
      <w:r w:rsidRPr="20CED386">
        <w:rPr>
          <w:rFonts w:ascii="Arial" w:hAnsi="Arial" w:cs="Arial"/>
          <w:sz w:val="20"/>
          <w:szCs w:val="20"/>
        </w:rPr>
        <w:t xml:space="preserve">Kirkeværgen </w:t>
      </w:r>
      <w:r w:rsidR="000E2D40" w:rsidRPr="20CED386">
        <w:rPr>
          <w:rFonts w:ascii="Arial" w:hAnsi="Arial" w:cs="Arial"/>
          <w:sz w:val="20"/>
          <w:szCs w:val="20"/>
        </w:rPr>
        <w:t>Anders oplyste, at</w:t>
      </w:r>
      <w:r w:rsidR="3244AB42" w:rsidRPr="20CED386">
        <w:rPr>
          <w:rFonts w:ascii="Arial" w:hAnsi="Arial" w:cs="Arial"/>
          <w:sz w:val="20"/>
          <w:szCs w:val="20"/>
        </w:rPr>
        <w:t xml:space="preserve"> d</w:t>
      </w:r>
      <w:r w:rsidR="3A1C5584" w:rsidRPr="20CED386">
        <w:rPr>
          <w:rFonts w:ascii="Arial" w:hAnsi="Arial" w:cs="Arial"/>
          <w:sz w:val="20"/>
          <w:szCs w:val="20"/>
        </w:rPr>
        <w:t>er er fundet en håndværker til en fordelagtig pris. H</w:t>
      </w:r>
      <w:r w:rsidR="000E2D40" w:rsidRPr="20CED386">
        <w:rPr>
          <w:rFonts w:ascii="Arial" w:hAnsi="Arial" w:cs="Arial"/>
          <w:sz w:val="20"/>
          <w:szCs w:val="20"/>
        </w:rPr>
        <w:t xml:space="preserve">an blev orienteret om, at </w:t>
      </w:r>
      <w:r w:rsidR="0020A4A1" w:rsidRPr="20CED386">
        <w:rPr>
          <w:rFonts w:ascii="Arial" w:hAnsi="Arial" w:cs="Arial"/>
          <w:sz w:val="20"/>
          <w:szCs w:val="20"/>
        </w:rPr>
        <w:t xml:space="preserve">der </w:t>
      </w:r>
      <w:r w:rsidR="000E2D40" w:rsidRPr="20CED386">
        <w:rPr>
          <w:rFonts w:ascii="Arial" w:hAnsi="Arial" w:cs="Arial"/>
          <w:sz w:val="20"/>
          <w:szCs w:val="20"/>
        </w:rPr>
        <w:t xml:space="preserve">Skærtorsdag den 17. april skal der ske indvielse af kortæppet. Når kortæppet </w:t>
      </w:r>
      <w:r w:rsidR="27D92B3A" w:rsidRPr="20CED386">
        <w:rPr>
          <w:rFonts w:ascii="Arial" w:hAnsi="Arial" w:cs="Arial"/>
          <w:sz w:val="20"/>
          <w:szCs w:val="20"/>
        </w:rPr>
        <w:t xml:space="preserve">er </w:t>
      </w:r>
      <w:r w:rsidR="000E2D40" w:rsidRPr="20CED386">
        <w:rPr>
          <w:rFonts w:ascii="Arial" w:hAnsi="Arial" w:cs="Arial"/>
          <w:sz w:val="20"/>
          <w:szCs w:val="20"/>
        </w:rPr>
        <w:t>komme</w:t>
      </w:r>
      <w:r w:rsidR="107A1234" w:rsidRPr="20CED386">
        <w:rPr>
          <w:rFonts w:ascii="Arial" w:hAnsi="Arial" w:cs="Arial"/>
          <w:sz w:val="20"/>
          <w:szCs w:val="20"/>
        </w:rPr>
        <w:t>t</w:t>
      </w:r>
      <w:r w:rsidR="000E2D40" w:rsidRPr="20CED386">
        <w:rPr>
          <w:rFonts w:ascii="Arial" w:hAnsi="Arial" w:cs="Arial"/>
          <w:sz w:val="20"/>
          <w:szCs w:val="20"/>
        </w:rPr>
        <w:t xml:space="preserve"> til Gadstrup </w:t>
      </w:r>
      <w:r w:rsidR="42B6CD15" w:rsidRPr="20CED386">
        <w:rPr>
          <w:rFonts w:ascii="Arial" w:hAnsi="Arial" w:cs="Arial"/>
          <w:sz w:val="20"/>
          <w:szCs w:val="20"/>
        </w:rPr>
        <w:t>1. april</w:t>
      </w:r>
      <w:r w:rsidR="000E2D40" w:rsidRPr="20CED386">
        <w:rPr>
          <w:rFonts w:ascii="Arial" w:hAnsi="Arial" w:cs="Arial"/>
          <w:sz w:val="20"/>
          <w:szCs w:val="20"/>
        </w:rPr>
        <w:t>, vil Anders kontakte Thomas igen. </w:t>
      </w:r>
    </w:p>
    <w:p w14:paraId="5E622EBD" w14:textId="17A380E5" w:rsidR="20CED386" w:rsidRDefault="20CED386" w:rsidP="20CED386">
      <w:pPr>
        <w:ind w:left="720"/>
        <w:rPr>
          <w:rFonts w:ascii="Arial" w:hAnsi="Arial" w:cs="Arial"/>
          <w:sz w:val="20"/>
          <w:szCs w:val="20"/>
        </w:rPr>
      </w:pPr>
    </w:p>
    <w:p w14:paraId="2A3721EE" w14:textId="77777777" w:rsidR="000E2D40" w:rsidRPr="000E2D40" w:rsidRDefault="000E2D40" w:rsidP="000E2D40">
      <w:pPr>
        <w:ind w:left="720"/>
        <w:rPr>
          <w:rFonts w:ascii="Arial" w:hAnsi="Arial" w:cs="Arial"/>
          <w:sz w:val="20"/>
          <w:szCs w:val="20"/>
        </w:rPr>
      </w:pPr>
      <w:r w:rsidRPr="000E2D40">
        <w:rPr>
          <w:rFonts w:ascii="Arial" w:hAnsi="Arial" w:cs="Arial"/>
          <w:sz w:val="20"/>
          <w:szCs w:val="20"/>
        </w:rPr>
        <w:t>Andet: </w:t>
      </w:r>
    </w:p>
    <w:p w14:paraId="0D0B940D" w14:textId="3A2642CB" w:rsidR="00F32C57" w:rsidRDefault="000E2D40" w:rsidP="00F32C57">
      <w:pPr>
        <w:ind w:left="720"/>
        <w:rPr>
          <w:rFonts w:ascii="Arial" w:hAnsi="Arial" w:cs="Arial"/>
          <w:sz w:val="20"/>
          <w:szCs w:val="20"/>
        </w:rPr>
      </w:pPr>
      <w:r w:rsidRPr="20CED386">
        <w:rPr>
          <w:rFonts w:ascii="Arial" w:hAnsi="Arial" w:cs="Arial"/>
          <w:sz w:val="20"/>
          <w:szCs w:val="20"/>
        </w:rPr>
        <w:t xml:space="preserve">Tirsdag den 4. marts </w:t>
      </w:r>
      <w:r w:rsidR="327988D1" w:rsidRPr="20CED386">
        <w:rPr>
          <w:rFonts w:ascii="Arial" w:hAnsi="Arial" w:cs="Arial"/>
          <w:sz w:val="20"/>
          <w:szCs w:val="20"/>
        </w:rPr>
        <w:t>var graver</w:t>
      </w:r>
      <w:r w:rsidRPr="20CED386">
        <w:rPr>
          <w:rFonts w:ascii="Arial" w:hAnsi="Arial" w:cs="Arial"/>
          <w:sz w:val="20"/>
          <w:szCs w:val="20"/>
        </w:rPr>
        <w:t xml:space="preserve"> Trine og </w:t>
      </w:r>
      <w:r w:rsidR="08E0578A" w:rsidRPr="20CED386">
        <w:rPr>
          <w:rFonts w:ascii="Arial" w:hAnsi="Arial" w:cs="Arial"/>
          <w:sz w:val="20"/>
          <w:szCs w:val="20"/>
        </w:rPr>
        <w:t xml:space="preserve">kirkeværge </w:t>
      </w:r>
      <w:r w:rsidRPr="20CED386">
        <w:rPr>
          <w:rFonts w:ascii="Arial" w:hAnsi="Arial" w:cs="Arial"/>
          <w:sz w:val="20"/>
          <w:szCs w:val="20"/>
        </w:rPr>
        <w:t>Anders til netværksmøde i Himmelev</w:t>
      </w:r>
      <w:r w:rsidR="13EE87A5" w:rsidRPr="20CED386">
        <w:rPr>
          <w:rFonts w:ascii="Arial" w:hAnsi="Arial" w:cs="Arial"/>
          <w:sz w:val="20"/>
          <w:szCs w:val="20"/>
        </w:rPr>
        <w:t>.</w:t>
      </w:r>
    </w:p>
    <w:p w14:paraId="56272248" w14:textId="267122D5" w:rsidR="20CED386" w:rsidRDefault="20CED386" w:rsidP="20CED386">
      <w:pPr>
        <w:ind w:left="720"/>
        <w:rPr>
          <w:rFonts w:ascii="Arial" w:hAnsi="Arial" w:cs="Arial"/>
          <w:sz w:val="20"/>
          <w:szCs w:val="20"/>
        </w:rPr>
      </w:pPr>
    </w:p>
    <w:p w14:paraId="5E26E92C" w14:textId="2BC447C8" w:rsidR="00D0393D" w:rsidRDefault="5F4C09A1" w:rsidP="00F32C57">
      <w:pPr>
        <w:numPr>
          <w:ilvl w:val="1"/>
          <w:numId w:val="15"/>
        </w:numPr>
        <w:rPr>
          <w:rFonts w:ascii="Arial" w:hAnsi="Arial" w:cs="Arial"/>
          <w:sz w:val="20"/>
          <w:szCs w:val="20"/>
        </w:rPr>
      </w:pPr>
      <w:r w:rsidRPr="20CED386">
        <w:rPr>
          <w:rFonts w:ascii="Arial" w:hAnsi="Arial" w:cs="Arial"/>
          <w:sz w:val="20"/>
          <w:szCs w:val="20"/>
        </w:rPr>
        <w:t xml:space="preserve">Formanden </w:t>
      </w:r>
      <w:r w:rsidR="63A9C832" w:rsidRPr="20CED386">
        <w:rPr>
          <w:rFonts w:ascii="Arial" w:hAnsi="Arial" w:cs="Arial"/>
          <w:sz w:val="20"/>
          <w:szCs w:val="20"/>
        </w:rPr>
        <w:t xml:space="preserve">Lars </w:t>
      </w:r>
      <w:r w:rsidRPr="20CED386">
        <w:rPr>
          <w:rFonts w:ascii="Arial" w:hAnsi="Arial" w:cs="Arial"/>
          <w:sz w:val="20"/>
          <w:szCs w:val="20"/>
        </w:rPr>
        <w:t>fort</w:t>
      </w:r>
      <w:r w:rsidR="0DFB371C" w:rsidRPr="20CED386">
        <w:rPr>
          <w:rFonts w:ascii="Arial" w:hAnsi="Arial" w:cs="Arial"/>
          <w:sz w:val="20"/>
          <w:szCs w:val="20"/>
        </w:rPr>
        <w:t>alte</w:t>
      </w:r>
      <w:r w:rsidRPr="20CED386">
        <w:rPr>
          <w:rFonts w:ascii="Arial" w:hAnsi="Arial" w:cs="Arial"/>
          <w:sz w:val="20"/>
          <w:szCs w:val="20"/>
        </w:rPr>
        <w:t xml:space="preserve">, </w:t>
      </w:r>
      <w:r w:rsidR="6FFC21D8" w:rsidRPr="20CED386">
        <w:rPr>
          <w:rFonts w:ascii="Arial" w:hAnsi="Arial" w:cs="Arial"/>
          <w:sz w:val="20"/>
          <w:szCs w:val="20"/>
        </w:rPr>
        <w:t xml:space="preserve">at </w:t>
      </w:r>
      <w:r w:rsidRPr="20CED386">
        <w:rPr>
          <w:rFonts w:ascii="Arial" w:hAnsi="Arial" w:cs="Arial"/>
          <w:sz w:val="20"/>
          <w:szCs w:val="20"/>
        </w:rPr>
        <w:t>kortæppet leveres 1. april</w:t>
      </w:r>
      <w:r w:rsidR="65D0B75F" w:rsidRPr="20CED386">
        <w:rPr>
          <w:rFonts w:ascii="Arial" w:hAnsi="Arial" w:cs="Arial"/>
          <w:sz w:val="20"/>
          <w:szCs w:val="20"/>
        </w:rPr>
        <w:t>, og viste den invitation, der er</w:t>
      </w:r>
      <w:r w:rsidRPr="20CED386">
        <w:rPr>
          <w:rFonts w:ascii="Arial" w:hAnsi="Arial" w:cs="Arial"/>
          <w:sz w:val="20"/>
          <w:szCs w:val="20"/>
        </w:rPr>
        <w:t xml:space="preserve"> lavet</w:t>
      </w:r>
      <w:r w:rsidR="53D0984A" w:rsidRPr="20CED386">
        <w:rPr>
          <w:rFonts w:ascii="Arial" w:hAnsi="Arial" w:cs="Arial"/>
          <w:sz w:val="20"/>
          <w:szCs w:val="20"/>
        </w:rPr>
        <w:t>, og som bl.a. biskoppen skal have</w:t>
      </w:r>
      <w:r w:rsidRPr="20CED386">
        <w:rPr>
          <w:rFonts w:ascii="Arial" w:hAnsi="Arial" w:cs="Arial"/>
          <w:sz w:val="20"/>
          <w:szCs w:val="20"/>
        </w:rPr>
        <w:t>. De</w:t>
      </w:r>
      <w:r w:rsidR="384BC20F" w:rsidRPr="20CED386">
        <w:rPr>
          <w:rFonts w:ascii="Arial" w:hAnsi="Arial" w:cs="Arial"/>
          <w:sz w:val="20"/>
          <w:szCs w:val="20"/>
        </w:rPr>
        <w:t xml:space="preserve">r blev </w:t>
      </w:r>
      <w:proofErr w:type="gramStart"/>
      <w:r w:rsidR="384BC20F" w:rsidRPr="20CED386">
        <w:rPr>
          <w:rFonts w:ascii="Arial" w:hAnsi="Arial" w:cs="Arial"/>
          <w:sz w:val="20"/>
          <w:szCs w:val="20"/>
        </w:rPr>
        <w:t>endvidere</w:t>
      </w:r>
      <w:proofErr w:type="gramEnd"/>
      <w:r w:rsidR="384BC20F" w:rsidRPr="20CED386">
        <w:rPr>
          <w:rFonts w:ascii="Arial" w:hAnsi="Arial" w:cs="Arial"/>
          <w:sz w:val="20"/>
          <w:szCs w:val="20"/>
        </w:rPr>
        <w:t xml:space="preserve"> informeret om</w:t>
      </w:r>
      <w:r w:rsidRPr="20CED386">
        <w:rPr>
          <w:rFonts w:ascii="Arial" w:hAnsi="Arial" w:cs="Arial"/>
          <w:sz w:val="20"/>
          <w:szCs w:val="20"/>
        </w:rPr>
        <w:t xml:space="preserve"> et </w:t>
      </w:r>
      <w:r w:rsidR="50323D2F" w:rsidRPr="20CED386">
        <w:rPr>
          <w:rFonts w:ascii="Arial" w:hAnsi="Arial" w:cs="Arial"/>
          <w:sz w:val="20"/>
          <w:szCs w:val="20"/>
        </w:rPr>
        <w:t>online</w:t>
      </w:r>
      <w:r w:rsidRPr="20CED386">
        <w:rPr>
          <w:rFonts w:ascii="Arial" w:hAnsi="Arial" w:cs="Arial"/>
          <w:sz w:val="20"/>
          <w:szCs w:val="20"/>
        </w:rPr>
        <w:t xml:space="preserve"> </w:t>
      </w:r>
      <w:r w:rsidR="764DC870" w:rsidRPr="20CED386">
        <w:rPr>
          <w:rFonts w:ascii="Arial" w:hAnsi="Arial" w:cs="Arial"/>
          <w:sz w:val="20"/>
          <w:szCs w:val="20"/>
        </w:rPr>
        <w:t>forum</w:t>
      </w:r>
      <w:r w:rsidRPr="20CED386">
        <w:rPr>
          <w:rFonts w:ascii="Arial" w:hAnsi="Arial" w:cs="Arial"/>
          <w:sz w:val="20"/>
          <w:szCs w:val="20"/>
        </w:rPr>
        <w:t xml:space="preserve"> for </w:t>
      </w:r>
      <w:r w:rsidRPr="20CED386">
        <w:rPr>
          <w:rFonts w:ascii="Arial" w:hAnsi="Arial" w:cs="Arial"/>
          <w:sz w:val="20"/>
          <w:szCs w:val="20"/>
        </w:rPr>
        <w:lastRenderedPageBreak/>
        <w:t xml:space="preserve">kirkekunstinteresserede, </w:t>
      </w:r>
      <w:r w:rsidR="562BEFEB" w:rsidRPr="20CED386">
        <w:rPr>
          <w:rFonts w:ascii="Arial" w:hAnsi="Arial" w:cs="Arial"/>
          <w:sz w:val="20"/>
          <w:szCs w:val="20"/>
        </w:rPr>
        <w:t xml:space="preserve">som </w:t>
      </w:r>
      <w:r w:rsidR="25260C7C" w:rsidRPr="20CED386">
        <w:rPr>
          <w:rFonts w:ascii="Arial" w:hAnsi="Arial" w:cs="Arial"/>
          <w:sz w:val="20"/>
          <w:szCs w:val="20"/>
        </w:rPr>
        <w:t xml:space="preserve">det foresloges at </w:t>
      </w:r>
      <w:r w:rsidR="562BEFEB" w:rsidRPr="20CED386">
        <w:rPr>
          <w:rFonts w:ascii="Arial" w:hAnsi="Arial" w:cs="Arial"/>
          <w:sz w:val="20"/>
          <w:szCs w:val="20"/>
        </w:rPr>
        <w:t>tilslutte</w:t>
      </w:r>
      <w:r w:rsidR="7256E443" w:rsidRPr="20CED386">
        <w:rPr>
          <w:rFonts w:ascii="Arial" w:hAnsi="Arial" w:cs="Arial"/>
          <w:sz w:val="20"/>
          <w:szCs w:val="20"/>
        </w:rPr>
        <w:t xml:space="preserve"> os for større opmærksomhed på kortæppet og kirken.</w:t>
      </w:r>
      <w:r w:rsidR="6B954DF3" w:rsidRPr="20CED386">
        <w:rPr>
          <w:rFonts w:ascii="Arial" w:hAnsi="Arial" w:cs="Arial"/>
          <w:sz w:val="20"/>
          <w:szCs w:val="20"/>
        </w:rPr>
        <w:t xml:space="preserve"> </w:t>
      </w:r>
      <w:r w:rsidR="562BEFEB" w:rsidRPr="20CED386">
        <w:rPr>
          <w:rFonts w:ascii="Arial" w:hAnsi="Arial" w:cs="Arial"/>
          <w:sz w:val="20"/>
          <w:szCs w:val="20"/>
        </w:rPr>
        <w:t>Enstemmigt besluttet.</w:t>
      </w:r>
      <w:r w:rsidR="60D2E21E" w:rsidRPr="20CED386">
        <w:rPr>
          <w:rFonts w:ascii="Arial" w:hAnsi="Arial" w:cs="Arial"/>
          <w:sz w:val="20"/>
          <w:szCs w:val="20"/>
        </w:rPr>
        <w:t xml:space="preserve"> </w:t>
      </w:r>
      <w:r w:rsidR="00F32C57" w:rsidRPr="20CED386">
        <w:rPr>
          <w:rFonts w:ascii="Arial" w:hAnsi="Arial" w:cs="Arial"/>
          <w:sz w:val="20"/>
          <w:szCs w:val="20"/>
        </w:rPr>
        <w:t xml:space="preserve">Finansiering forudsætter ansøgning til </w:t>
      </w:r>
      <w:r w:rsidR="336EC1A2" w:rsidRPr="20CED386">
        <w:rPr>
          <w:rFonts w:ascii="Arial" w:hAnsi="Arial" w:cs="Arial"/>
          <w:sz w:val="20"/>
          <w:szCs w:val="20"/>
        </w:rPr>
        <w:t>provstiudvalget/PU.</w:t>
      </w:r>
    </w:p>
    <w:p w14:paraId="1A6D805C" w14:textId="77777777" w:rsidR="005647FA" w:rsidRDefault="005647FA" w:rsidP="005647FA">
      <w:pPr>
        <w:ind w:left="720"/>
        <w:rPr>
          <w:rFonts w:ascii="Arial" w:hAnsi="Arial" w:cs="Arial"/>
          <w:sz w:val="20"/>
          <w:szCs w:val="20"/>
        </w:rPr>
      </w:pPr>
    </w:p>
    <w:p w14:paraId="6EF09CEE" w14:textId="5A6B1375" w:rsidR="6E0FAE74" w:rsidRDefault="6E0FAE74" w:rsidP="20CED386">
      <w:pPr>
        <w:numPr>
          <w:ilvl w:val="1"/>
          <w:numId w:val="15"/>
        </w:numPr>
        <w:rPr>
          <w:rFonts w:ascii="Arial" w:hAnsi="Arial" w:cs="Arial"/>
          <w:sz w:val="20"/>
          <w:szCs w:val="20"/>
        </w:rPr>
      </w:pPr>
      <w:r w:rsidRPr="20CED386">
        <w:rPr>
          <w:rFonts w:ascii="Arial" w:hAnsi="Arial" w:cs="Arial"/>
          <w:sz w:val="20"/>
          <w:szCs w:val="20"/>
        </w:rPr>
        <w:t>Forbedring af økonomien:</w:t>
      </w:r>
      <w:r w:rsidR="1166E3AD" w:rsidRPr="20CED386">
        <w:rPr>
          <w:rFonts w:ascii="Arial" w:hAnsi="Arial" w:cs="Arial"/>
          <w:sz w:val="20"/>
          <w:szCs w:val="20"/>
        </w:rPr>
        <w:t xml:space="preserve"> </w:t>
      </w:r>
      <w:r w:rsidR="04306FBB" w:rsidRPr="20CED386">
        <w:rPr>
          <w:rFonts w:ascii="Arial" w:hAnsi="Arial" w:cs="Arial"/>
          <w:sz w:val="20"/>
          <w:szCs w:val="20"/>
        </w:rPr>
        <w:t>Ole gennem</w:t>
      </w:r>
      <w:r w:rsidR="54B12D31" w:rsidRPr="20CED386">
        <w:rPr>
          <w:rFonts w:ascii="Arial" w:hAnsi="Arial" w:cs="Arial"/>
          <w:sz w:val="20"/>
          <w:szCs w:val="20"/>
        </w:rPr>
        <w:t>gik</w:t>
      </w:r>
      <w:r w:rsidR="04306FBB" w:rsidRPr="20CED386">
        <w:rPr>
          <w:rFonts w:ascii="Arial" w:hAnsi="Arial" w:cs="Arial"/>
          <w:sz w:val="20"/>
          <w:szCs w:val="20"/>
        </w:rPr>
        <w:t xml:space="preserve"> </w:t>
      </w:r>
      <w:r w:rsidR="7E615EEF" w:rsidRPr="20CED386">
        <w:rPr>
          <w:rFonts w:ascii="Arial" w:hAnsi="Arial" w:cs="Arial"/>
          <w:sz w:val="20"/>
          <w:szCs w:val="20"/>
        </w:rPr>
        <w:t>likviditets</w:t>
      </w:r>
      <w:r w:rsidR="04306FBB" w:rsidRPr="20CED386">
        <w:rPr>
          <w:rFonts w:ascii="Arial" w:hAnsi="Arial" w:cs="Arial"/>
          <w:sz w:val="20"/>
          <w:szCs w:val="20"/>
        </w:rPr>
        <w:t>budgettet for 2025</w:t>
      </w:r>
      <w:r w:rsidR="0B3E1CEF" w:rsidRPr="20CED386">
        <w:rPr>
          <w:rFonts w:ascii="Arial" w:hAnsi="Arial" w:cs="Arial"/>
          <w:sz w:val="20"/>
          <w:szCs w:val="20"/>
        </w:rPr>
        <w:t xml:space="preserve"> samt behovene for økonomiske tiltag.</w:t>
      </w:r>
      <w:r w:rsidR="50534349" w:rsidRPr="20CED386">
        <w:rPr>
          <w:rFonts w:ascii="Arial" w:hAnsi="Arial" w:cs="Arial"/>
          <w:sz w:val="20"/>
          <w:szCs w:val="20"/>
        </w:rPr>
        <w:t xml:space="preserve"> </w:t>
      </w:r>
      <w:r w:rsidR="5AF09E5C" w:rsidRPr="20CED386">
        <w:rPr>
          <w:rFonts w:ascii="Arial" w:hAnsi="Arial" w:cs="Arial"/>
          <w:sz w:val="20"/>
          <w:szCs w:val="20"/>
        </w:rPr>
        <w:t>Provstiudvalget er imødekommende overfor finansiering af de store vedligeholdelsesprojekter.</w:t>
      </w:r>
      <w:r w:rsidR="7A529D40" w:rsidRPr="20CED386">
        <w:rPr>
          <w:rFonts w:ascii="Arial" w:hAnsi="Arial" w:cs="Arial"/>
          <w:sz w:val="20"/>
          <w:szCs w:val="20"/>
        </w:rPr>
        <w:t xml:space="preserve"> Der skal vurderes, hvor vi har noget i budgettet, der kan </w:t>
      </w:r>
      <w:r w:rsidR="4FD54C97" w:rsidRPr="20CED386">
        <w:rPr>
          <w:rFonts w:ascii="Arial" w:hAnsi="Arial" w:cs="Arial"/>
          <w:sz w:val="20"/>
          <w:szCs w:val="20"/>
        </w:rPr>
        <w:t>føres</w:t>
      </w:r>
      <w:r w:rsidR="7A529D40" w:rsidRPr="20CED386">
        <w:rPr>
          <w:rFonts w:ascii="Arial" w:hAnsi="Arial" w:cs="Arial"/>
          <w:sz w:val="20"/>
          <w:szCs w:val="20"/>
        </w:rPr>
        <w:t xml:space="preserve"> over til de store </w:t>
      </w:r>
      <w:r w:rsidR="5865CB97" w:rsidRPr="20CED386">
        <w:rPr>
          <w:rFonts w:ascii="Arial" w:hAnsi="Arial" w:cs="Arial"/>
          <w:sz w:val="20"/>
          <w:szCs w:val="20"/>
        </w:rPr>
        <w:t>poster. 2 pe</w:t>
      </w:r>
      <w:r w:rsidR="3BD2E37A" w:rsidRPr="20CED386">
        <w:rPr>
          <w:rFonts w:ascii="Arial" w:hAnsi="Arial" w:cs="Arial"/>
          <w:sz w:val="20"/>
          <w:szCs w:val="20"/>
        </w:rPr>
        <w:t>rsoner skal</w:t>
      </w:r>
      <w:r w:rsidR="2CDB380A" w:rsidRPr="20CED386">
        <w:rPr>
          <w:rFonts w:ascii="Arial" w:hAnsi="Arial" w:cs="Arial"/>
          <w:sz w:val="20"/>
          <w:szCs w:val="20"/>
        </w:rPr>
        <w:t xml:space="preserve"> på et tidspunkt</w:t>
      </w:r>
      <w:r w:rsidR="3BD2E37A" w:rsidRPr="20CED386">
        <w:rPr>
          <w:rFonts w:ascii="Arial" w:hAnsi="Arial" w:cs="Arial"/>
          <w:sz w:val="20"/>
          <w:szCs w:val="20"/>
        </w:rPr>
        <w:t xml:space="preserve"> sætte sig sammen og lægge en plan.</w:t>
      </w:r>
    </w:p>
    <w:p w14:paraId="3B3B9B7B" w14:textId="12A1765F" w:rsidR="00F32C57" w:rsidRDefault="12B2FE2A" w:rsidP="20CED386">
      <w:pPr>
        <w:ind w:left="720"/>
        <w:rPr>
          <w:rFonts w:ascii="Arial" w:hAnsi="Arial" w:cs="Arial"/>
          <w:sz w:val="20"/>
          <w:szCs w:val="20"/>
        </w:rPr>
      </w:pPr>
      <w:r w:rsidRPr="20CED386">
        <w:rPr>
          <w:rFonts w:ascii="Arial" w:hAnsi="Arial" w:cs="Arial"/>
          <w:sz w:val="20"/>
          <w:szCs w:val="20"/>
        </w:rPr>
        <w:t>Oles a</w:t>
      </w:r>
      <w:r w:rsidR="00F32C57" w:rsidRPr="20CED386">
        <w:rPr>
          <w:rFonts w:ascii="Arial" w:hAnsi="Arial" w:cs="Arial"/>
          <w:sz w:val="20"/>
          <w:szCs w:val="20"/>
        </w:rPr>
        <w:t xml:space="preserve">nsøgning til </w:t>
      </w:r>
      <w:r w:rsidR="69F3F321" w:rsidRPr="20CED386">
        <w:rPr>
          <w:rFonts w:ascii="Arial" w:hAnsi="Arial" w:cs="Arial"/>
          <w:sz w:val="20"/>
          <w:szCs w:val="20"/>
        </w:rPr>
        <w:t>PU blev</w:t>
      </w:r>
      <w:r w:rsidR="00F32C57" w:rsidRPr="20CED386">
        <w:rPr>
          <w:rFonts w:ascii="Arial" w:hAnsi="Arial" w:cs="Arial"/>
          <w:sz w:val="20"/>
          <w:szCs w:val="20"/>
        </w:rPr>
        <w:t xml:space="preserve"> </w:t>
      </w:r>
      <w:r w:rsidR="2A77E400" w:rsidRPr="20CED386">
        <w:rPr>
          <w:rFonts w:ascii="Arial" w:hAnsi="Arial" w:cs="Arial"/>
          <w:sz w:val="20"/>
          <w:szCs w:val="20"/>
        </w:rPr>
        <w:t>freml</w:t>
      </w:r>
      <w:r w:rsidR="7B319A45" w:rsidRPr="20CED386">
        <w:rPr>
          <w:rFonts w:ascii="Arial" w:hAnsi="Arial" w:cs="Arial"/>
          <w:sz w:val="20"/>
          <w:szCs w:val="20"/>
        </w:rPr>
        <w:t>agt</w:t>
      </w:r>
      <w:r w:rsidR="2AA830FC" w:rsidRPr="20CED386">
        <w:rPr>
          <w:rFonts w:ascii="Arial" w:hAnsi="Arial" w:cs="Arial"/>
          <w:sz w:val="20"/>
          <w:szCs w:val="20"/>
        </w:rPr>
        <w:t>.</w:t>
      </w:r>
    </w:p>
    <w:p w14:paraId="0E27B00A" w14:textId="77777777" w:rsidR="00F32C57" w:rsidRDefault="00F32C57" w:rsidP="00F32C57">
      <w:pPr>
        <w:ind w:left="720"/>
        <w:rPr>
          <w:rFonts w:ascii="Arial" w:hAnsi="Arial" w:cs="Arial"/>
          <w:sz w:val="20"/>
          <w:szCs w:val="20"/>
        </w:rPr>
      </w:pPr>
    </w:p>
    <w:p w14:paraId="51E84D31" w14:textId="7602C1FD" w:rsidR="00F04BC5" w:rsidRPr="00F32C57" w:rsidRDefault="00F32C57" w:rsidP="00F32C57">
      <w:pPr>
        <w:numPr>
          <w:ilvl w:val="1"/>
          <w:numId w:val="15"/>
        </w:numPr>
        <w:rPr>
          <w:rFonts w:ascii="Arial" w:hAnsi="Arial" w:cs="Arial"/>
          <w:sz w:val="20"/>
          <w:szCs w:val="20"/>
        </w:rPr>
      </w:pPr>
      <w:r w:rsidRPr="20CED386">
        <w:rPr>
          <w:rFonts w:ascii="Arial" w:hAnsi="Arial" w:cs="Arial"/>
          <w:sz w:val="20"/>
          <w:szCs w:val="20"/>
        </w:rPr>
        <w:t>Revisionsprotokollat for 2023</w:t>
      </w:r>
      <w:r w:rsidR="2723CE27" w:rsidRPr="20CED386">
        <w:rPr>
          <w:rFonts w:ascii="Arial" w:hAnsi="Arial" w:cs="Arial"/>
          <w:sz w:val="20"/>
          <w:szCs w:val="20"/>
        </w:rPr>
        <w:t>???</w:t>
      </w:r>
      <w:r>
        <w:br/>
      </w:r>
    </w:p>
    <w:p w14:paraId="7F5CF3D6" w14:textId="70553F2E" w:rsidR="00F04BC5" w:rsidRPr="00F32C57" w:rsidRDefault="00F04BC5" w:rsidP="00F32C57">
      <w:pPr>
        <w:numPr>
          <w:ilvl w:val="1"/>
          <w:numId w:val="15"/>
        </w:numPr>
        <w:rPr>
          <w:rFonts w:ascii="Arial" w:hAnsi="Arial" w:cs="Arial"/>
          <w:sz w:val="20"/>
          <w:szCs w:val="20"/>
        </w:rPr>
      </w:pPr>
      <w:r w:rsidRPr="20CED386">
        <w:rPr>
          <w:rFonts w:ascii="Arial" w:hAnsi="Arial" w:cs="Arial"/>
          <w:sz w:val="20"/>
          <w:szCs w:val="20"/>
        </w:rPr>
        <w:t>Budgetsamråd for 2026 i Provstiet 25. marts</w:t>
      </w:r>
    </w:p>
    <w:p w14:paraId="60061E4C" w14:textId="550D955A" w:rsidR="00696FA2" w:rsidRPr="003A080D" w:rsidRDefault="79DF13D0" w:rsidP="20CED386">
      <w:pPr>
        <w:ind w:left="720"/>
        <w:rPr>
          <w:rFonts w:ascii="Arial" w:hAnsi="Arial" w:cs="Arial"/>
          <w:sz w:val="20"/>
          <w:szCs w:val="20"/>
        </w:rPr>
      </w:pPr>
      <w:r w:rsidRPr="20CED386">
        <w:rPr>
          <w:rFonts w:ascii="Arial" w:hAnsi="Arial" w:cs="Arial"/>
          <w:sz w:val="20"/>
          <w:szCs w:val="20"/>
        </w:rPr>
        <w:t>Provstiets reserve: P</w:t>
      </w:r>
      <w:r w:rsidR="09133902" w:rsidRPr="20CED386">
        <w:rPr>
          <w:rFonts w:ascii="Arial" w:hAnsi="Arial" w:cs="Arial"/>
          <w:sz w:val="20"/>
          <w:szCs w:val="20"/>
        </w:rPr>
        <w:t>U</w:t>
      </w:r>
      <w:r w:rsidRPr="20CED386">
        <w:rPr>
          <w:rFonts w:ascii="Arial" w:hAnsi="Arial" w:cs="Arial"/>
          <w:sz w:val="20"/>
          <w:szCs w:val="20"/>
        </w:rPr>
        <w:t xml:space="preserve"> </w:t>
      </w:r>
      <w:r w:rsidR="5B18BA01" w:rsidRPr="20CED386">
        <w:rPr>
          <w:rFonts w:ascii="Arial" w:hAnsi="Arial" w:cs="Arial"/>
          <w:sz w:val="20"/>
          <w:szCs w:val="20"/>
        </w:rPr>
        <w:t>har bedt</w:t>
      </w:r>
      <w:r w:rsidRPr="20CED386">
        <w:rPr>
          <w:rFonts w:ascii="Arial" w:hAnsi="Arial" w:cs="Arial"/>
          <w:sz w:val="20"/>
          <w:szCs w:val="20"/>
        </w:rPr>
        <w:t xml:space="preserve"> MR tage stilling til</w:t>
      </w:r>
      <w:r w:rsidR="055971F4" w:rsidRPr="20CED386">
        <w:rPr>
          <w:rFonts w:ascii="Arial" w:hAnsi="Arial" w:cs="Arial"/>
          <w:sz w:val="20"/>
          <w:szCs w:val="20"/>
        </w:rPr>
        <w:t xml:space="preserve"> forslag,</w:t>
      </w:r>
      <w:r w:rsidRPr="20CED386">
        <w:rPr>
          <w:rFonts w:ascii="Arial" w:hAnsi="Arial" w:cs="Arial"/>
          <w:sz w:val="20"/>
          <w:szCs w:val="20"/>
        </w:rPr>
        <w:t xml:space="preserve"> om reserven kan overstige de nuværende 5 pct. Enstemmig beslutning</w:t>
      </w:r>
      <w:r w:rsidR="73FC15BF" w:rsidRPr="20CED386">
        <w:rPr>
          <w:rFonts w:ascii="Arial" w:hAnsi="Arial" w:cs="Arial"/>
          <w:sz w:val="20"/>
          <w:szCs w:val="20"/>
        </w:rPr>
        <w:t>.</w:t>
      </w:r>
      <w:r w:rsidR="00455DB9">
        <w:br/>
      </w:r>
    </w:p>
    <w:p w14:paraId="70F22327" w14:textId="7A98C3DE" w:rsidR="0038447E" w:rsidRPr="00455DB9" w:rsidRDefault="0038447E" w:rsidP="0038447E">
      <w:pPr>
        <w:numPr>
          <w:ilvl w:val="0"/>
          <w:numId w:val="15"/>
        </w:numPr>
        <w:rPr>
          <w:rFonts w:ascii="Arial" w:hAnsi="Arial" w:cs="Arial"/>
          <w:sz w:val="20"/>
          <w:szCs w:val="20"/>
          <w:u w:val="single"/>
        </w:rPr>
      </w:pPr>
      <w:r w:rsidRPr="53ADEAE0">
        <w:rPr>
          <w:rFonts w:ascii="Arial" w:hAnsi="Arial" w:cs="Arial"/>
          <w:sz w:val="20"/>
          <w:szCs w:val="20"/>
          <w:u w:val="single"/>
        </w:rPr>
        <w:t>Beslutningspunkter</w:t>
      </w:r>
      <w:r>
        <w:br/>
      </w:r>
    </w:p>
    <w:p w14:paraId="547F6846" w14:textId="1DADCBD1" w:rsidR="009F5A02" w:rsidRDefault="009F5A02">
      <w:pPr>
        <w:numPr>
          <w:ilvl w:val="1"/>
          <w:numId w:val="15"/>
        </w:numPr>
        <w:rPr>
          <w:rFonts w:ascii="Arial" w:hAnsi="Arial" w:cs="Arial"/>
          <w:sz w:val="20"/>
          <w:szCs w:val="20"/>
        </w:rPr>
      </w:pPr>
      <w:r w:rsidRPr="20CED386">
        <w:rPr>
          <w:rFonts w:ascii="Arial" w:hAnsi="Arial" w:cs="Arial"/>
          <w:sz w:val="20"/>
          <w:szCs w:val="20"/>
        </w:rPr>
        <w:t>Tilbud</w:t>
      </w:r>
      <w:r w:rsidR="00696FA2" w:rsidRPr="20CED386">
        <w:rPr>
          <w:rFonts w:ascii="Arial" w:hAnsi="Arial" w:cs="Arial"/>
          <w:sz w:val="20"/>
          <w:szCs w:val="20"/>
        </w:rPr>
        <w:t xml:space="preserve"> fra </w:t>
      </w:r>
      <w:r w:rsidR="006B0824" w:rsidRPr="20CED386">
        <w:rPr>
          <w:rFonts w:ascii="Arial" w:hAnsi="Arial" w:cs="Arial"/>
          <w:sz w:val="20"/>
          <w:szCs w:val="20"/>
        </w:rPr>
        <w:t>l</w:t>
      </w:r>
      <w:r w:rsidR="00696FA2" w:rsidRPr="20CED386">
        <w:rPr>
          <w:rFonts w:ascii="Arial" w:hAnsi="Arial" w:cs="Arial"/>
          <w:sz w:val="20"/>
          <w:szCs w:val="20"/>
        </w:rPr>
        <w:t xml:space="preserve">odsejer </w:t>
      </w:r>
      <w:r w:rsidRPr="20CED386">
        <w:rPr>
          <w:rFonts w:ascii="Arial" w:hAnsi="Arial" w:cs="Arial"/>
          <w:sz w:val="20"/>
          <w:szCs w:val="20"/>
        </w:rPr>
        <w:t xml:space="preserve">med matrikel øst for kirken </w:t>
      </w:r>
      <w:r w:rsidR="36F41DC1" w:rsidRPr="20CED386">
        <w:rPr>
          <w:rFonts w:ascii="Arial" w:hAnsi="Arial" w:cs="Arial"/>
          <w:sz w:val="20"/>
          <w:szCs w:val="20"/>
        </w:rPr>
        <w:t>gennemgå</w:t>
      </w:r>
      <w:r w:rsidR="0CF28C00" w:rsidRPr="20CED386">
        <w:rPr>
          <w:rFonts w:ascii="Arial" w:hAnsi="Arial" w:cs="Arial"/>
          <w:sz w:val="20"/>
          <w:szCs w:val="20"/>
        </w:rPr>
        <w:t>et</w:t>
      </w:r>
      <w:r w:rsidR="36F41DC1" w:rsidRPr="20CED386">
        <w:rPr>
          <w:rFonts w:ascii="Arial" w:hAnsi="Arial" w:cs="Arial"/>
          <w:sz w:val="20"/>
          <w:szCs w:val="20"/>
        </w:rPr>
        <w:t xml:space="preserve"> af formanden</w:t>
      </w:r>
      <w:r w:rsidR="760D2774" w:rsidRPr="20CED386">
        <w:rPr>
          <w:rFonts w:ascii="Arial" w:hAnsi="Arial" w:cs="Arial"/>
          <w:sz w:val="20"/>
          <w:szCs w:val="20"/>
        </w:rPr>
        <w:t xml:space="preserve"> og besluttet udsat at sætte</w:t>
      </w:r>
      <w:r w:rsidR="629B5E6A" w:rsidRPr="20CED386">
        <w:rPr>
          <w:rFonts w:ascii="Arial" w:hAnsi="Arial" w:cs="Arial"/>
          <w:sz w:val="20"/>
          <w:szCs w:val="20"/>
        </w:rPr>
        <w:t xml:space="preserve"> forslaget på pause, mens vi sætter et udvalg</w:t>
      </w:r>
      <w:r w:rsidR="7DE77589" w:rsidRPr="20CED386">
        <w:rPr>
          <w:rFonts w:ascii="Arial" w:hAnsi="Arial" w:cs="Arial"/>
          <w:sz w:val="20"/>
          <w:szCs w:val="20"/>
        </w:rPr>
        <w:t xml:space="preserve"> </w:t>
      </w:r>
      <w:r w:rsidR="629B5E6A" w:rsidRPr="20CED386">
        <w:rPr>
          <w:rFonts w:ascii="Arial" w:hAnsi="Arial" w:cs="Arial"/>
          <w:sz w:val="20"/>
          <w:szCs w:val="20"/>
        </w:rPr>
        <w:t>til at vurdere, hvad det vil koste, hvilket arbejde det indebærer at erhverve området, og hvad det kan bruges til.</w:t>
      </w:r>
      <w:r w:rsidR="7566BB90" w:rsidRPr="20CED386">
        <w:rPr>
          <w:rFonts w:ascii="Arial" w:hAnsi="Arial" w:cs="Arial"/>
          <w:sz w:val="20"/>
          <w:szCs w:val="20"/>
        </w:rPr>
        <w:t xml:space="preserve"> </w:t>
      </w:r>
      <w:r w:rsidR="7E67A193" w:rsidRPr="20CED386">
        <w:rPr>
          <w:rFonts w:ascii="Arial" w:hAnsi="Arial" w:cs="Arial"/>
          <w:sz w:val="20"/>
          <w:szCs w:val="20"/>
        </w:rPr>
        <w:t xml:space="preserve">Hanne-Mie, Malene og Lars går i gruppe. </w:t>
      </w:r>
      <w:r w:rsidR="7566BB90" w:rsidRPr="20CED386">
        <w:rPr>
          <w:rFonts w:ascii="Arial" w:hAnsi="Arial" w:cs="Arial"/>
          <w:sz w:val="20"/>
          <w:szCs w:val="20"/>
        </w:rPr>
        <w:t>Nærmer</w:t>
      </w:r>
      <w:r w:rsidR="20CAD639" w:rsidRPr="20CED386">
        <w:rPr>
          <w:rFonts w:ascii="Arial" w:hAnsi="Arial" w:cs="Arial"/>
          <w:sz w:val="20"/>
          <w:szCs w:val="20"/>
        </w:rPr>
        <w:t>e beslutning tages</w:t>
      </w:r>
      <w:r w:rsidR="7566BB90" w:rsidRPr="20CED386">
        <w:rPr>
          <w:rFonts w:ascii="Arial" w:hAnsi="Arial" w:cs="Arial"/>
          <w:sz w:val="20"/>
          <w:szCs w:val="20"/>
        </w:rPr>
        <w:t xml:space="preserve"> på et senere MR-møde.</w:t>
      </w:r>
      <w:r w:rsidR="629B5E6A" w:rsidRPr="20CED386">
        <w:rPr>
          <w:rFonts w:ascii="Arial" w:hAnsi="Arial" w:cs="Arial"/>
          <w:sz w:val="20"/>
          <w:szCs w:val="20"/>
        </w:rPr>
        <w:t xml:space="preserve"> </w:t>
      </w:r>
    </w:p>
    <w:p w14:paraId="323A418C" w14:textId="21B4E4F2" w:rsidR="009F5A02" w:rsidRDefault="629B5E6A" w:rsidP="20CED386">
      <w:pPr>
        <w:ind w:left="720"/>
        <w:rPr>
          <w:rFonts w:ascii="Arial" w:hAnsi="Arial" w:cs="Arial"/>
          <w:sz w:val="20"/>
          <w:szCs w:val="20"/>
        </w:rPr>
      </w:pPr>
      <w:r w:rsidRPr="20CED386">
        <w:rPr>
          <w:rFonts w:ascii="Arial" w:hAnsi="Arial" w:cs="Arial"/>
          <w:sz w:val="20"/>
          <w:szCs w:val="20"/>
        </w:rPr>
        <w:t>Enstemmig beslut</w:t>
      </w:r>
      <w:r w:rsidR="1C56CAF9" w:rsidRPr="20CED386">
        <w:rPr>
          <w:rFonts w:ascii="Arial" w:hAnsi="Arial" w:cs="Arial"/>
          <w:sz w:val="20"/>
          <w:szCs w:val="20"/>
        </w:rPr>
        <w:t>ning.</w:t>
      </w:r>
      <w:r w:rsidR="009F5A02">
        <w:br/>
      </w:r>
    </w:p>
    <w:p w14:paraId="21A71F0A" w14:textId="01A9A172" w:rsidR="009F5A02" w:rsidRDefault="009F5A02" w:rsidP="009F5A02">
      <w:pPr>
        <w:numPr>
          <w:ilvl w:val="1"/>
          <w:numId w:val="15"/>
        </w:numPr>
        <w:rPr>
          <w:rFonts w:ascii="Arial" w:hAnsi="Arial" w:cs="Arial"/>
          <w:sz w:val="20"/>
          <w:szCs w:val="20"/>
        </w:rPr>
      </w:pPr>
      <w:r w:rsidRPr="20CED386">
        <w:rPr>
          <w:rFonts w:ascii="Arial" w:hAnsi="Arial" w:cs="Arial"/>
          <w:sz w:val="20"/>
          <w:szCs w:val="20"/>
        </w:rPr>
        <w:t>Nye regler for timelønnede</w:t>
      </w:r>
      <w:r w:rsidR="59372C1F" w:rsidRPr="20CED386">
        <w:rPr>
          <w:rFonts w:ascii="Arial" w:hAnsi="Arial" w:cs="Arial"/>
          <w:sz w:val="20"/>
          <w:szCs w:val="20"/>
        </w:rPr>
        <w:t xml:space="preserve"> - n</w:t>
      </w:r>
      <w:r w:rsidR="742F9145" w:rsidRPr="20CED386">
        <w:rPr>
          <w:rFonts w:ascii="Arial" w:hAnsi="Arial" w:cs="Arial"/>
          <w:sz w:val="20"/>
          <w:szCs w:val="20"/>
        </w:rPr>
        <w:t xml:space="preserve">æstformand </w:t>
      </w:r>
      <w:r w:rsidRPr="20CED386">
        <w:rPr>
          <w:rFonts w:ascii="Arial" w:hAnsi="Arial" w:cs="Arial"/>
          <w:sz w:val="20"/>
          <w:szCs w:val="20"/>
        </w:rPr>
        <w:t>Kamilla</w:t>
      </w:r>
      <w:r w:rsidR="405E02BD" w:rsidRPr="20CED386">
        <w:rPr>
          <w:rFonts w:ascii="Arial" w:hAnsi="Arial" w:cs="Arial"/>
          <w:sz w:val="20"/>
          <w:szCs w:val="20"/>
        </w:rPr>
        <w:t xml:space="preserve"> </w:t>
      </w:r>
      <w:r w:rsidR="2BE96918" w:rsidRPr="20CED386">
        <w:rPr>
          <w:rFonts w:ascii="Arial" w:hAnsi="Arial" w:cs="Arial"/>
          <w:sz w:val="20"/>
          <w:szCs w:val="20"/>
        </w:rPr>
        <w:t xml:space="preserve">præsenterer </w:t>
      </w:r>
      <w:r w:rsidR="3E20AD5D" w:rsidRPr="20CED386">
        <w:rPr>
          <w:rFonts w:ascii="Arial" w:hAnsi="Arial" w:cs="Arial"/>
          <w:sz w:val="20"/>
          <w:szCs w:val="20"/>
        </w:rPr>
        <w:t>efter kursus for</w:t>
      </w:r>
      <w:r w:rsidR="2BE96918" w:rsidRPr="20CED386">
        <w:rPr>
          <w:rFonts w:ascii="Arial" w:hAnsi="Arial" w:cs="Arial"/>
          <w:sz w:val="20"/>
          <w:szCs w:val="20"/>
        </w:rPr>
        <w:t xml:space="preserve"> </w:t>
      </w:r>
      <w:r w:rsidR="405E02BD" w:rsidRPr="20CED386">
        <w:rPr>
          <w:rFonts w:ascii="Arial" w:hAnsi="Arial" w:cs="Arial"/>
          <w:sz w:val="20"/>
          <w:szCs w:val="20"/>
        </w:rPr>
        <w:t>personaleansvarlig</w:t>
      </w:r>
      <w:r w:rsidR="32AE51E4" w:rsidRPr="20CED386">
        <w:rPr>
          <w:rFonts w:ascii="Arial" w:hAnsi="Arial" w:cs="Arial"/>
          <w:sz w:val="20"/>
          <w:szCs w:val="20"/>
        </w:rPr>
        <w:t>e</w:t>
      </w:r>
      <w:r w:rsidR="6F10D3AC" w:rsidRPr="20CED386">
        <w:rPr>
          <w:rFonts w:ascii="Arial" w:hAnsi="Arial" w:cs="Arial"/>
          <w:sz w:val="20"/>
          <w:szCs w:val="20"/>
        </w:rPr>
        <w:t xml:space="preserve"> kravet om månedsløn/fastansættelse for timelønnede, der har haft arbejde i en period</w:t>
      </w:r>
      <w:r w:rsidR="3FF6811F" w:rsidRPr="20CED386">
        <w:rPr>
          <w:rFonts w:ascii="Arial" w:hAnsi="Arial" w:cs="Arial"/>
          <w:sz w:val="20"/>
          <w:szCs w:val="20"/>
        </w:rPr>
        <w:t>e på min 30 dage</w:t>
      </w:r>
      <w:r w:rsidR="6F10D3AC" w:rsidRPr="20CED386">
        <w:rPr>
          <w:rFonts w:ascii="Arial" w:hAnsi="Arial" w:cs="Arial"/>
          <w:sz w:val="20"/>
          <w:szCs w:val="20"/>
        </w:rPr>
        <w:t>.</w:t>
      </w:r>
      <w:r w:rsidR="36EB5AB1" w:rsidRPr="20CED386">
        <w:rPr>
          <w:rFonts w:ascii="Arial" w:hAnsi="Arial" w:cs="Arial"/>
          <w:sz w:val="20"/>
          <w:szCs w:val="20"/>
        </w:rPr>
        <w:t xml:space="preserve"> </w:t>
      </w:r>
      <w:r w:rsidR="71012946" w:rsidRPr="20CED386">
        <w:rPr>
          <w:rFonts w:ascii="Arial" w:eastAsia="Arial" w:hAnsi="Arial" w:cs="Arial"/>
          <w:sz w:val="20"/>
          <w:szCs w:val="20"/>
        </w:rPr>
        <w:t xml:space="preserve">Søren </w:t>
      </w:r>
      <w:proofErr w:type="spellStart"/>
      <w:r w:rsidR="71012946" w:rsidRPr="20CED386">
        <w:rPr>
          <w:rFonts w:ascii="Arial" w:eastAsia="Arial" w:hAnsi="Arial" w:cs="Arial"/>
          <w:sz w:val="20"/>
          <w:szCs w:val="20"/>
        </w:rPr>
        <w:t>Egemar</w:t>
      </w:r>
      <w:proofErr w:type="spellEnd"/>
      <w:r w:rsidR="71012946" w:rsidRPr="20CED386">
        <w:rPr>
          <w:rFonts w:ascii="Arial" w:eastAsia="Arial" w:hAnsi="Arial" w:cs="Arial"/>
          <w:sz w:val="20"/>
          <w:szCs w:val="20"/>
        </w:rPr>
        <w:t xml:space="preserve"> Knudsen fra Himmelev MR </w:t>
      </w:r>
      <w:r w:rsidR="6E99249D" w:rsidRPr="20CED386">
        <w:rPr>
          <w:rFonts w:ascii="Arial" w:eastAsia="Arial" w:hAnsi="Arial" w:cs="Arial"/>
          <w:sz w:val="20"/>
          <w:szCs w:val="20"/>
        </w:rPr>
        <w:t xml:space="preserve">kan </w:t>
      </w:r>
      <w:r w:rsidR="71012946" w:rsidRPr="20CED386">
        <w:rPr>
          <w:rFonts w:ascii="Arial" w:eastAsia="Arial" w:hAnsi="Arial" w:cs="Arial"/>
          <w:sz w:val="20"/>
          <w:szCs w:val="20"/>
        </w:rPr>
        <w:t>kontaktes for hjælp til dette.</w:t>
      </w:r>
      <w:r w:rsidR="34D2D272" w:rsidRPr="20CED386">
        <w:rPr>
          <w:rFonts w:ascii="Arial" w:eastAsia="Arial" w:hAnsi="Arial" w:cs="Arial"/>
          <w:sz w:val="20"/>
          <w:szCs w:val="20"/>
        </w:rPr>
        <w:t xml:space="preserve"> </w:t>
      </w:r>
      <w:r w:rsidR="7B984EF3" w:rsidRPr="20CED386">
        <w:rPr>
          <w:rFonts w:ascii="Arial" w:eastAsia="Arial" w:hAnsi="Arial" w:cs="Arial"/>
          <w:sz w:val="20"/>
          <w:szCs w:val="20"/>
        </w:rPr>
        <w:t>Der skal på sigt udarbejdes en personalehåndbog.</w:t>
      </w:r>
    </w:p>
    <w:p w14:paraId="50FB3FC6" w14:textId="5A01DE0F" w:rsidR="009F5A02" w:rsidRDefault="394E4975" w:rsidP="20CED386">
      <w:pPr>
        <w:ind w:left="720"/>
        <w:rPr>
          <w:rFonts w:ascii="Arial" w:hAnsi="Arial" w:cs="Arial"/>
          <w:sz w:val="20"/>
          <w:szCs w:val="20"/>
        </w:rPr>
      </w:pPr>
      <w:r w:rsidRPr="20CED386">
        <w:rPr>
          <w:rFonts w:ascii="Arial" w:eastAsia="Arial" w:hAnsi="Arial" w:cs="Arial"/>
          <w:sz w:val="20"/>
          <w:szCs w:val="20"/>
        </w:rPr>
        <w:t>Enstemmig beslutning.</w:t>
      </w:r>
      <w:r w:rsidR="009F5A02">
        <w:br/>
      </w:r>
    </w:p>
    <w:p w14:paraId="75F3D200" w14:textId="74920431" w:rsidR="00F36F11" w:rsidRPr="00455DB9" w:rsidRDefault="009F5A02" w:rsidP="20CED386">
      <w:pPr>
        <w:numPr>
          <w:ilvl w:val="1"/>
          <w:numId w:val="15"/>
        </w:numPr>
        <w:rPr>
          <w:rFonts w:ascii="Arial" w:hAnsi="Arial" w:cs="Arial"/>
          <w:sz w:val="20"/>
          <w:szCs w:val="20"/>
        </w:rPr>
      </w:pPr>
      <w:r w:rsidRPr="20CED386">
        <w:rPr>
          <w:rFonts w:ascii="Arial" w:hAnsi="Arial" w:cs="Arial"/>
          <w:sz w:val="20"/>
          <w:szCs w:val="20"/>
        </w:rPr>
        <w:t>Hvordan kan vi bidrage positivt til økono</w:t>
      </w:r>
      <w:r w:rsidR="3F32A606" w:rsidRPr="20CED386">
        <w:rPr>
          <w:rFonts w:ascii="Arial" w:hAnsi="Arial" w:cs="Arial"/>
          <w:sz w:val="20"/>
          <w:szCs w:val="20"/>
        </w:rPr>
        <w:t>mien?</w:t>
      </w:r>
    </w:p>
    <w:p w14:paraId="14DE1E98" w14:textId="15D60AB1" w:rsidR="00F36F11" w:rsidRPr="00455DB9" w:rsidRDefault="4259D447" w:rsidP="20CED386">
      <w:pPr>
        <w:spacing w:line="259" w:lineRule="auto"/>
        <w:ind w:left="720"/>
        <w:rPr>
          <w:rFonts w:ascii="Arial" w:hAnsi="Arial" w:cs="Arial"/>
          <w:sz w:val="20"/>
          <w:szCs w:val="20"/>
        </w:rPr>
      </w:pPr>
      <w:r w:rsidRPr="20CED386">
        <w:rPr>
          <w:rFonts w:ascii="Arial" w:hAnsi="Arial" w:cs="Arial"/>
          <w:sz w:val="20"/>
          <w:szCs w:val="20"/>
        </w:rPr>
        <w:t>Betalingsstandsning</w:t>
      </w:r>
      <w:r w:rsidR="6BA20BA0" w:rsidRPr="20CED386">
        <w:rPr>
          <w:rFonts w:ascii="Arial" w:hAnsi="Arial" w:cs="Arial"/>
          <w:sz w:val="20"/>
          <w:szCs w:val="20"/>
        </w:rPr>
        <w:t xml:space="preserve"> for nye poster frem til 1. maj.</w:t>
      </w:r>
    </w:p>
    <w:p w14:paraId="446C6034" w14:textId="41FA96BA" w:rsidR="00F36F11" w:rsidRPr="00455DB9" w:rsidRDefault="182FBDBA" w:rsidP="20CED386">
      <w:pPr>
        <w:ind w:left="720"/>
        <w:rPr>
          <w:rFonts w:ascii="Arial" w:eastAsia="Arial" w:hAnsi="Arial" w:cs="Arial"/>
          <w:sz w:val="20"/>
          <w:szCs w:val="20"/>
        </w:rPr>
      </w:pPr>
      <w:r w:rsidRPr="20CED386">
        <w:rPr>
          <w:rFonts w:ascii="Arial" w:eastAsia="Arial" w:hAnsi="Arial" w:cs="Arial"/>
          <w:sz w:val="20"/>
          <w:szCs w:val="20"/>
        </w:rPr>
        <w:t>Malene siger</w:t>
      </w:r>
      <w:r w:rsidR="22047142" w:rsidRPr="20CED386">
        <w:rPr>
          <w:rFonts w:ascii="Arial" w:eastAsia="Arial" w:hAnsi="Arial" w:cs="Arial"/>
          <w:sz w:val="20"/>
          <w:szCs w:val="20"/>
        </w:rPr>
        <w:t xml:space="preserve"> noget om dette (?) </w:t>
      </w:r>
      <w:r w:rsidRPr="20CED386">
        <w:rPr>
          <w:rFonts w:ascii="Arial" w:eastAsia="Arial" w:hAnsi="Arial" w:cs="Arial"/>
          <w:sz w:val="20"/>
          <w:szCs w:val="20"/>
        </w:rPr>
        <w:t xml:space="preserve">på </w:t>
      </w:r>
      <w:proofErr w:type="spellStart"/>
      <w:r w:rsidRPr="20CED386">
        <w:rPr>
          <w:rFonts w:ascii="Arial" w:eastAsia="Arial" w:hAnsi="Arial" w:cs="Arial"/>
          <w:sz w:val="20"/>
          <w:szCs w:val="20"/>
        </w:rPr>
        <w:t>MR’s</w:t>
      </w:r>
      <w:proofErr w:type="spellEnd"/>
      <w:r w:rsidRPr="20CED386">
        <w:rPr>
          <w:rFonts w:ascii="Arial" w:eastAsia="Arial" w:hAnsi="Arial" w:cs="Arial"/>
          <w:sz w:val="20"/>
          <w:szCs w:val="20"/>
        </w:rPr>
        <w:t xml:space="preserve"> vegne til Snoldelevs kalendermøde 18. </w:t>
      </w:r>
      <w:r w:rsidR="53A8DB13" w:rsidRPr="20CED386">
        <w:rPr>
          <w:rFonts w:ascii="Arial" w:eastAsia="Arial" w:hAnsi="Arial" w:cs="Arial"/>
          <w:sz w:val="20"/>
          <w:szCs w:val="20"/>
        </w:rPr>
        <w:t>marts</w:t>
      </w:r>
      <w:r w:rsidR="1F27DFA2" w:rsidRPr="20CED386">
        <w:rPr>
          <w:rFonts w:ascii="Arial" w:eastAsia="Arial" w:hAnsi="Arial" w:cs="Arial"/>
          <w:sz w:val="20"/>
          <w:szCs w:val="20"/>
        </w:rPr>
        <w:t>???</w:t>
      </w:r>
    </w:p>
    <w:p w14:paraId="44EAFD9C" w14:textId="4A1DFDBE" w:rsidR="00F36F11" w:rsidRPr="00455DB9" w:rsidRDefault="182FBDBA" w:rsidP="20CED386">
      <w:pPr>
        <w:ind w:left="720"/>
        <w:rPr>
          <w:rFonts w:ascii="Arial" w:eastAsia="Arial" w:hAnsi="Arial" w:cs="Arial"/>
          <w:sz w:val="20"/>
          <w:szCs w:val="20"/>
        </w:rPr>
      </w:pPr>
      <w:r w:rsidRPr="20CED386">
        <w:rPr>
          <w:rFonts w:ascii="Arial" w:eastAsia="Arial" w:hAnsi="Arial" w:cs="Arial"/>
          <w:sz w:val="20"/>
          <w:szCs w:val="20"/>
        </w:rPr>
        <w:t>Enstemmigt besluttet??? Tilføjelser?</w:t>
      </w:r>
      <w:r w:rsidR="00F36F11">
        <w:br/>
      </w:r>
    </w:p>
    <w:p w14:paraId="5521F990" w14:textId="1388F72B" w:rsidR="009F5A02" w:rsidRPr="00A5556C" w:rsidRDefault="009F5A02" w:rsidP="00A5556C">
      <w:pPr>
        <w:numPr>
          <w:ilvl w:val="1"/>
          <w:numId w:val="15"/>
        </w:numPr>
        <w:rPr>
          <w:rFonts w:ascii="Arial" w:hAnsi="Arial" w:cs="Arial"/>
          <w:sz w:val="20"/>
          <w:szCs w:val="20"/>
        </w:rPr>
      </w:pPr>
      <w:r w:rsidRPr="20CED386">
        <w:rPr>
          <w:rFonts w:ascii="Arial" w:hAnsi="Arial" w:cs="Arial"/>
          <w:sz w:val="20"/>
          <w:szCs w:val="20"/>
        </w:rPr>
        <w:t>Deltagelse i generalforsamling i Viby Genbrug</w:t>
      </w:r>
      <w:r w:rsidR="3629AF41" w:rsidRPr="20CED386">
        <w:rPr>
          <w:rFonts w:ascii="Arial" w:hAnsi="Arial" w:cs="Arial"/>
          <w:sz w:val="20"/>
          <w:szCs w:val="20"/>
        </w:rPr>
        <w:t xml:space="preserve">: </w:t>
      </w:r>
      <w:r w:rsidR="31F3F962" w:rsidRPr="20CED386">
        <w:rPr>
          <w:rFonts w:ascii="Arial" w:eastAsia="Arial" w:hAnsi="Arial" w:cs="Arial"/>
          <w:sz w:val="20"/>
          <w:szCs w:val="20"/>
        </w:rPr>
        <w:t>Ingen melder sig til at deltage.</w:t>
      </w:r>
      <w:r>
        <w:br/>
      </w:r>
    </w:p>
    <w:p w14:paraId="08F80B6F" w14:textId="617581A6" w:rsidR="007B12F4" w:rsidRPr="00F32C57" w:rsidRDefault="009F5A02" w:rsidP="00F32C57">
      <w:pPr>
        <w:numPr>
          <w:ilvl w:val="1"/>
          <w:numId w:val="15"/>
        </w:numPr>
        <w:rPr>
          <w:rFonts w:ascii="Arial" w:hAnsi="Arial" w:cs="Arial"/>
          <w:sz w:val="20"/>
          <w:szCs w:val="20"/>
        </w:rPr>
      </w:pPr>
      <w:r w:rsidRPr="20CED386">
        <w:rPr>
          <w:rFonts w:ascii="Arial" w:hAnsi="Arial" w:cs="Arial"/>
          <w:sz w:val="20"/>
          <w:szCs w:val="20"/>
        </w:rPr>
        <w:t>Regnskab 2024</w:t>
      </w:r>
      <w:r w:rsidR="002B3E03" w:rsidRPr="20CED386">
        <w:rPr>
          <w:rFonts w:ascii="Arial" w:hAnsi="Arial" w:cs="Arial"/>
          <w:sz w:val="20"/>
          <w:szCs w:val="20"/>
        </w:rPr>
        <w:t xml:space="preserve"> (Emma</w:t>
      </w:r>
      <w:r w:rsidR="009C057F" w:rsidRPr="20CED386">
        <w:rPr>
          <w:rFonts w:ascii="Arial" w:hAnsi="Arial" w:cs="Arial"/>
          <w:sz w:val="20"/>
          <w:szCs w:val="20"/>
        </w:rPr>
        <w:t>/Birgitte Kryger</w:t>
      </w:r>
      <w:r w:rsidR="002B3E03" w:rsidRPr="20CED386">
        <w:rPr>
          <w:rFonts w:ascii="Arial" w:hAnsi="Arial" w:cs="Arial"/>
          <w:sz w:val="20"/>
          <w:szCs w:val="20"/>
        </w:rPr>
        <w:t>)</w:t>
      </w:r>
      <w:r>
        <w:br/>
      </w:r>
      <w:r w:rsidR="08EE267B" w:rsidRPr="20CED386">
        <w:rPr>
          <w:rFonts w:ascii="Arial" w:hAnsi="Arial" w:cs="Arial"/>
          <w:sz w:val="20"/>
          <w:szCs w:val="20"/>
        </w:rPr>
        <w:t xml:space="preserve">Vi </w:t>
      </w:r>
      <w:r w:rsidR="5FAA4C4C" w:rsidRPr="20CED386">
        <w:rPr>
          <w:rFonts w:ascii="Arial" w:hAnsi="Arial" w:cs="Arial"/>
          <w:sz w:val="20"/>
          <w:szCs w:val="20"/>
        </w:rPr>
        <w:t>gennemg</w:t>
      </w:r>
      <w:r w:rsidR="6D64768E" w:rsidRPr="20CED386">
        <w:rPr>
          <w:rFonts w:ascii="Arial" w:hAnsi="Arial" w:cs="Arial"/>
          <w:sz w:val="20"/>
          <w:szCs w:val="20"/>
        </w:rPr>
        <w:t xml:space="preserve">ik hovedtallene i </w:t>
      </w:r>
      <w:r w:rsidR="5FAA4C4C" w:rsidRPr="20CED386">
        <w:rPr>
          <w:rFonts w:ascii="Arial" w:hAnsi="Arial" w:cs="Arial"/>
          <w:sz w:val="20"/>
          <w:szCs w:val="20"/>
        </w:rPr>
        <w:t>regnskabet</w:t>
      </w:r>
      <w:r w:rsidR="3FF601CE" w:rsidRPr="20CED386">
        <w:rPr>
          <w:rFonts w:ascii="Arial" w:hAnsi="Arial" w:cs="Arial"/>
          <w:sz w:val="20"/>
          <w:szCs w:val="20"/>
        </w:rPr>
        <w:t>.</w:t>
      </w:r>
    </w:p>
    <w:p w14:paraId="68C608AD" w14:textId="1495DE21" w:rsidR="007B12F4" w:rsidRPr="00F32C57" w:rsidRDefault="0A586BA4" w:rsidP="20CED386">
      <w:pPr>
        <w:spacing w:line="259" w:lineRule="auto"/>
        <w:ind w:left="720"/>
        <w:rPr>
          <w:rFonts w:ascii="Arial" w:hAnsi="Arial" w:cs="Arial"/>
          <w:sz w:val="20"/>
          <w:szCs w:val="20"/>
        </w:rPr>
      </w:pPr>
      <w:r w:rsidRPr="20CED386">
        <w:rPr>
          <w:rFonts w:ascii="Arial" w:hAnsi="Arial" w:cs="Arial"/>
          <w:sz w:val="20"/>
          <w:szCs w:val="20"/>
        </w:rPr>
        <w:t>Regnskabet</w:t>
      </w:r>
      <w:r w:rsidR="01E4CA51" w:rsidRPr="20CED386">
        <w:rPr>
          <w:rFonts w:ascii="Arial" w:hAnsi="Arial" w:cs="Arial"/>
          <w:sz w:val="20"/>
          <w:szCs w:val="20"/>
        </w:rPr>
        <w:t xml:space="preserve"> blev</w:t>
      </w:r>
      <w:r w:rsidRPr="20CED386">
        <w:rPr>
          <w:rFonts w:ascii="Arial" w:hAnsi="Arial" w:cs="Arial"/>
          <w:sz w:val="20"/>
          <w:szCs w:val="20"/>
        </w:rPr>
        <w:t xml:space="preserve"> godkendt </w:t>
      </w:r>
      <w:r w:rsidR="09C16634" w:rsidRPr="20CED386">
        <w:rPr>
          <w:rFonts w:ascii="Arial" w:hAnsi="Arial" w:cs="Arial"/>
          <w:sz w:val="20"/>
          <w:szCs w:val="20"/>
        </w:rPr>
        <w:t>v</w:t>
      </w:r>
      <w:r w:rsidRPr="20CED386">
        <w:rPr>
          <w:rFonts w:ascii="Arial" w:hAnsi="Arial" w:cs="Arial"/>
          <w:sz w:val="20"/>
          <w:szCs w:val="20"/>
        </w:rPr>
        <w:t>ed enstemmig beslutning</w:t>
      </w:r>
      <w:r w:rsidR="4D8C58D0" w:rsidRPr="20CED386">
        <w:rPr>
          <w:rFonts w:ascii="Arial" w:hAnsi="Arial" w:cs="Arial"/>
          <w:sz w:val="20"/>
          <w:szCs w:val="20"/>
        </w:rPr>
        <w:t xml:space="preserve"> og s</w:t>
      </w:r>
      <w:r w:rsidR="0DBE3DC9" w:rsidRPr="20CED386">
        <w:rPr>
          <w:rFonts w:ascii="Arial" w:eastAsia="Arial" w:hAnsi="Arial" w:cs="Arial"/>
          <w:sz w:val="20"/>
          <w:szCs w:val="20"/>
        </w:rPr>
        <w:t>templet med “</w:t>
      </w:r>
      <w:r w:rsidR="07245025" w:rsidRPr="20CED386">
        <w:rPr>
          <w:rFonts w:ascii="Arial" w:eastAsia="Arial" w:hAnsi="Arial" w:cs="Arial"/>
          <w:sz w:val="20"/>
          <w:szCs w:val="20"/>
        </w:rPr>
        <w:t xml:space="preserve">Gadstrup </w:t>
      </w:r>
      <w:r w:rsidR="0B48920D" w:rsidRPr="20CED386">
        <w:rPr>
          <w:rFonts w:ascii="Arial" w:eastAsia="Arial" w:hAnsi="Arial" w:cs="Arial"/>
          <w:sz w:val="20"/>
          <w:szCs w:val="20"/>
        </w:rPr>
        <w:t>S</w:t>
      </w:r>
      <w:r w:rsidR="07245025" w:rsidRPr="20CED386">
        <w:rPr>
          <w:rFonts w:ascii="Arial" w:eastAsia="Arial" w:hAnsi="Arial" w:cs="Arial"/>
          <w:sz w:val="20"/>
          <w:szCs w:val="20"/>
        </w:rPr>
        <w:t xml:space="preserve">ogns </w:t>
      </w:r>
      <w:r w:rsidR="26C13478" w:rsidRPr="20CED386">
        <w:rPr>
          <w:rFonts w:ascii="Arial" w:eastAsia="Arial" w:hAnsi="Arial" w:cs="Arial"/>
          <w:sz w:val="20"/>
          <w:szCs w:val="20"/>
        </w:rPr>
        <w:t>M</w:t>
      </w:r>
      <w:r w:rsidR="07245025" w:rsidRPr="20CED386">
        <w:rPr>
          <w:rFonts w:ascii="Arial" w:eastAsia="Arial" w:hAnsi="Arial" w:cs="Arial"/>
          <w:sz w:val="20"/>
          <w:szCs w:val="20"/>
        </w:rPr>
        <w:t>enighedsråd, CVR. nr. 10022819, regnskab 2024, afleveret d. 05-03-2025, 20:51</w:t>
      </w:r>
      <w:r w:rsidR="68E5BAA1" w:rsidRPr="20CED386">
        <w:rPr>
          <w:rFonts w:ascii="Arial" w:eastAsia="Arial" w:hAnsi="Arial" w:cs="Arial"/>
          <w:sz w:val="20"/>
          <w:szCs w:val="20"/>
        </w:rPr>
        <w:t>”</w:t>
      </w:r>
      <w:r w:rsidR="07245025" w:rsidRPr="20CED386">
        <w:rPr>
          <w:rFonts w:ascii="Arial" w:eastAsia="Arial" w:hAnsi="Arial" w:cs="Arial"/>
          <w:sz w:val="20"/>
          <w:szCs w:val="20"/>
        </w:rPr>
        <w:t>.</w:t>
      </w:r>
      <w:r w:rsidR="009F5A02">
        <w:br/>
      </w:r>
    </w:p>
    <w:p w14:paraId="7FB80920" w14:textId="52A219B6" w:rsidR="007B12F4" w:rsidRPr="00455DB9" w:rsidRDefault="00A5556C" w:rsidP="007B12F4">
      <w:pPr>
        <w:numPr>
          <w:ilvl w:val="1"/>
          <w:numId w:val="15"/>
        </w:numPr>
        <w:rPr>
          <w:rFonts w:ascii="Arial" w:hAnsi="Arial" w:cs="Arial"/>
          <w:sz w:val="20"/>
          <w:szCs w:val="20"/>
        </w:rPr>
      </w:pPr>
      <w:r w:rsidRPr="20CED386">
        <w:rPr>
          <w:rFonts w:ascii="Arial" w:hAnsi="Arial" w:cs="Arial"/>
          <w:sz w:val="20"/>
          <w:szCs w:val="20"/>
        </w:rPr>
        <w:t>Kirkeværge</w:t>
      </w:r>
      <w:r w:rsidR="007B12F4" w:rsidRPr="20CED386">
        <w:rPr>
          <w:rFonts w:ascii="Arial" w:hAnsi="Arial" w:cs="Arial"/>
          <w:sz w:val="20"/>
          <w:szCs w:val="20"/>
        </w:rPr>
        <w:t xml:space="preserve"> / KKG-udvalg</w:t>
      </w:r>
      <w:r w:rsidR="7A4CD270" w:rsidRPr="20CED386">
        <w:rPr>
          <w:rFonts w:ascii="Arial" w:hAnsi="Arial" w:cs="Arial"/>
          <w:sz w:val="20"/>
          <w:szCs w:val="20"/>
        </w:rPr>
        <w:t xml:space="preserve"> samt</w:t>
      </w:r>
    </w:p>
    <w:p w14:paraId="394F4D0F" w14:textId="03E56B08" w:rsidR="007B12F4" w:rsidRPr="00455DB9" w:rsidRDefault="007B12F4" w:rsidP="007B12F4">
      <w:pPr>
        <w:numPr>
          <w:ilvl w:val="1"/>
          <w:numId w:val="15"/>
        </w:numPr>
        <w:rPr>
          <w:rFonts w:ascii="Arial" w:hAnsi="Arial" w:cs="Arial"/>
          <w:sz w:val="20"/>
          <w:szCs w:val="20"/>
        </w:rPr>
      </w:pPr>
      <w:r w:rsidRPr="20CED386">
        <w:rPr>
          <w:rFonts w:ascii="Arial" w:hAnsi="Arial" w:cs="Arial"/>
          <w:sz w:val="20"/>
          <w:szCs w:val="20"/>
        </w:rPr>
        <w:t>KKG-udvalgets beføjelser</w:t>
      </w:r>
    </w:p>
    <w:p w14:paraId="42E65FE9" w14:textId="450D28F4" w:rsidR="007B12F4" w:rsidRPr="00455DB9" w:rsidRDefault="6254D08B" w:rsidP="20CED386">
      <w:pPr>
        <w:ind w:left="720"/>
        <w:rPr>
          <w:rFonts w:ascii="Arial" w:hAnsi="Arial" w:cs="Arial"/>
          <w:sz w:val="20"/>
          <w:szCs w:val="20"/>
        </w:rPr>
      </w:pPr>
      <w:r w:rsidRPr="20CED386">
        <w:rPr>
          <w:rFonts w:ascii="Arial" w:hAnsi="Arial" w:cs="Arial"/>
          <w:sz w:val="20"/>
          <w:szCs w:val="20"/>
        </w:rPr>
        <w:t>KKG-udvalgets beføjelser gennemgås. MR skal normalt høres om budgettering, men vi dropper dette, da vi er så små. Enstemmigt besluttet.</w:t>
      </w:r>
      <w:r w:rsidR="007B12F4">
        <w:br/>
      </w:r>
      <w:r w:rsidR="00834016" w:rsidRPr="20CED386">
        <w:rPr>
          <w:rFonts w:ascii="Arial" w:hAnsi="Arial" w:cs="Arial"/>
          <w:sz w:val="20"/>
          <w:szCs w:val="20"/>
        </w:rPr>
        <w:t>§ 4</w:t>
      </w:r>
      <w:r w:rsidR="00A5556C" w:rsidRPr="20CED386">
        <w:rPr>
          <w:rFonts w:ascii="Arial" w:hAnsi="Arial" w:cs="Arial"/>
          <w:sz w:val="20"/>
          <w:szCs w:val="20"/>
        </w:rPr>
        <w:t>,</w:t>
      </w:r>
      <w:r w:rsidR="00834016" w:rsidRPr="20CED386">
        <w:rPr>
          <w:rFonts w:ascii="Arial" w:hAnsi="Arial" w:cs="Arial"/>
          <w:sz w:val="20"/>
          <w:szCs w:val="20"/>
        </w:rPr>
        <w:t xml:space="preserve"> </w:t>
      </w:r>
      <w:r w:rsidR="00AC7B56" w:rsidRPr="20CED386">
        <w:rPr>
          <w:rFonts w:ascii="Arial" w:hAnsi="Arial" w:cs="Arial"/>
          <w:sz w:val="20"/>
          <w:szCs w:val="20"/>
        </w:rPr>
        <w:t>som omhandler tilsynsforpligtelser</w:t>
      </w:r>
      <w:r w:rsidR="00A5556C" w:rsidRPr="20CED386">
        <w:rPr>
          <w:rFonts w:ascii="Arial" w:hAnsi="Arial" w:cs="Arial"/>
          <w:sz w:val="20"/>
          <w:szCs w:val="20"/>
        </w:rPr>
        <w:t>,</w:t>
      </w:r>
      <w:r w:rsidR="00AC7B56" w:rsidRPr="20CED386">
        <w:rPr>
          <w:rFonts w:ascii="Arial" w:hAnsi="Arial" w:cs="Arial"/>
          <w:sz w:val="20"/>
          <w:szCs w:val="20"/>
        </w:rPr>
        <w:t xml:space="preserve"> skal behandles i udvalget</w:t>
      </w:r>
      <w:r w:rsidR="00A5556C" w:rsidRPr="20CED386">
        <w:rPr>
          <w:rFonts w:ascii="Arial" w:hAnsi="Arial" w:cs="Arial"/>
          <w:sz w:val="20"/>
          <w:szCs w:val="20"/>
        </w:rPr>
        <w:t>,</w:t>
      </w:r>
      <w:r w:rsidR="00AC7B56" w:rsidRPr="20CED386">
        <w:rPr>
          <w:rFonts w:ascii="Arial" w:hAnsi="Arial" w:cs="Arial"/>
          <w:sz w:val="20"/>
          <w:szCs w:val="20"/>
        </w:rPr>
        <w:t xml:space="preserve"> og resultatet forelægges MR.</w:t>
      </w:r>
      <w:r w:rsidR="00462683" w:rsidRPr="20CED386">
        <w:rPr>
          <w:rFonts w:ascii="Arial" w:hAnsi="Arial" w:cs="Arial"/>
          <w:sz w:val="20"/>
          <w:szCs w:val="20"/>
        </w:rPr>
        <w:t xml:space="preserve"> </w:t>
      </w:r>
      <w:r w:rsidR="45B2DB11" w:rsidRPr="20CED386">
        <w:rPr>
          <w:rFonts w:ascii="Arial" w:hAnsi="Arial" w:cs="Arial"/>
          <w:sz w:val="20"/>
          <w:szCs w:val="20"/>
        </w:rPr>
        <w:t>Hvornår???</w:t>
      </w:r>
      <w:r w:rsidR="007B12F4">
        <w:br/>
      </w:r>
      <w:r w:rsidR="00A5556C" w:rsidRPr="20CED386">
        <w:rPr>
          <w:rFonts w:ascii="Arial" w:hAnsi="Arial" w:cs="Arial"/>
          <w:sz w:val="20"/>
          <w:szCs w:val="20"/>
        </w:rPr>
        <w:t xml:space="preserve">Vi </w:t>
      </w:r>
      <w:r w:rsidR="1406B203" w:rsidRPr="20CED386">
        <w:rPr>
          <w:rFonts w:ascii="Arial" w:hAnsi="Arial" w:cs="Arial"/>
          <w:sz w:val="20"/>
          <w:szCs w:val="20"/>
        </w:rPr>
        <w:t xml:space="preserve">halverer beløbsgrænserne, men </w:t>
      </w:r>
      <w:r w:rsidR="6FB7421F" w:rsidRPr="20CED386">
        <w:rPr>
          <w:rFonts w:ascii="Arial" w:hAnsi="Arial" w:cs="Arial"/>
          <w:sz w:val="20"/>
          <w:szCs w:val="20"/>
        </w:rPr>
        <w:t>accepterer driftsudgifter og andre uundgåelige poster.</w:t>
      </w:r>
    </w:p>
    <w:p w14:paraId="54159BFF" w14:textId="6F22F85A" w:rsidR="007B12F4" w:rsidRPr="00455DB9" w:rsidRDefault="007B12F4" w:rsidP="20CED386">
      <w:pPr>
        <w:ind w:left="720"/>
        <w:rPr>
          <w:rFonts w:ascii="Arial" w:hAnsi="Arial" w:cs="Arial"/>
          <w:sz w:val="20"/>
          <w:szCs w:val="20"/>
        </w:rPr>
      </w:pPr>
    </w:p>
    <w:p w14:paraId="56B4D450" w14:textId="09D152B2" w:rsidR="007B12F4" w:rsidRPr="00455DB9" w:rsidRDefault="14FCF9FD" w:rsidP="007B12F4">
      <w:pPr>
        <w:numPr>
          <w:ilvl w:val="1"/>
          <w:numId w:val="15"/>
        </w:numPr>
        <w:rPr>
          <w:rFonts w:ascii="Arial" w:hAnsi="Arial" w:cs="Arial"/>
          <w:sz w:val="20"/>
          <w:szCs w:val="20"/>
        </w:rPr>
      </w:pPr>
      <w:r w:rsidRPr="20CED386">
        <w:rPr>
          <w:rFonts w:ascii="Arial" w:hAnsi="Arial" w:cs="Arial"/>
          <w:sz w:val="20"/>
          <w:szCs w:val="20"/>
        </w:rPr>
        <w:t>Folderen “når der indtræffer dødsfald i familien” trænger til revidering. Birgitte kan gøre dette til efteråret. Der skal også laves ny skiltning med ordensbestemmelser for kirkegården.</w:t>
      </w:r>
      <w:r w:rsidR="0638DAD4" w:rsidRPr="20CED386">
        <w:rPr>
          <w:rFonts w:ascii="Arial" w:hAnsi="Arial" w:cs="Arial"/>
          <w:sz w:val="20"/>
          <w:szCs w:val="20"/>
        </w:rPr>
        <w:t xml:space="preserve"> </w:t>
      </w:r>
      <w:r w:rsidRPr="20CED386">
        <w:rPr>
          <w:rFonts w:ascii="Arial" w:hAnsi="Arial" w:cs="Arial"/>
          <w:sz w:val="20"/>
          <w:szCs w:val="20"/>
        </w:rPr>
        <w:t>Enstemmigt besluttet.</w:t>
      </w:r>
      <w:r w:rsidR="007B12F4">
        <w:br/>
      </w:r>
    </w:p>
    <w:p w14:paraId="6344C11E" w14:textId="163DE5E1" w:rsidR="00A5556C" w:rsidRDefault="11B79B0D" w:rsidP="00A5556C">
      <w:pPr>
        <w:numPr>
          <w:ilvl w:val="1"/>
          <w:numId w:val="15"/>
        </w:numPr>
      </w:pPr>
      <w:r w:rsidRPr="20CED386">
        <w:rPr>
          <w:rFonts w:ascii="Arial" w:hAnsi="Arial" w:cs="Arial"/>
          <w:sz w:val="20"/>
          <w:szCs w:val="20"/>
        </w:rPr>
        <w:t>Inddragelse af</w:t>
      </w:r>
      <w:r w:rsidR="00455DB9" w:rsidRPr="20CED386">
        <w:rPr>
          <w:rFonts w:ascii="Arial" w:hAnsi="Arial" w:cs="Arial"/>
          <w:sz w:val="20"/>
          <w:szCs w:val="20"/>
        </w:rPr>
        <w:t xml:space="preserve"> det bageste dige </w:t>
      </w:r>
      <w:r w:rsidR="670C44EE" w:rsidRPr="20CED386">
        <w:rPr>
          <w:rFonts w:ascii="Arial" w:hAnsi="Arial" w:cs="Arial"/>
          <w:sz w:val="20"/>
          <w:szCs w:val="20"/>
        </w:rPr>
        <w:t>er allerede i gang.</w:t>
      </w:r>
      <w:r w:rsidR="00455DB9">
        <w:br/>
      </w:r>
      <w:r w:rsidR="6DA17D99" w:rsidRPr="20CED386">
        <w:rPr>
          <w:rFonts w:ascii="Arial" w:hAnsi="Arial" w:cs="Arial"/>
          <w:sz w:val="20"/>
          <w:szCs w:val="20"/>
        </w:rPr>
        <w:t>Videre behandling af emnet tages op på næste møde.</w:t>
      </w:r>
    </w:p>
    <w:p w14:paraId="3DEEC669" w14:textId="77777777" w:rsidR="00F32C57" w:rsidRDefault="00F32C57" w:rsidP="00F32C57">
      <w:pPr>
        <w:ind w:left="720"/>
        <w:rPr>
          <w:rFonts w:ascii="Arial" w:hAnsi="Arial" w:cs="Arial"/>
          <w:sz w:val="20"/>
          <w:szCs w:val="20"/>
        </w:rPr>
      </w:pPr>
    </w:p>
    <w:p w14:paraId="1D718328" w14:textId="04740333" w:rsidR="0073749C" w:rsidRPr="00A5556C" w:rsidRDefault="00A5556C" w:rsidP="00A5556C">
      <w:pPr>
        <w:numPr>
          <w:ilvl w:val="1"/>
          <w:numId w:val="15"/>
        </w:numPr>
        <w:rPr>
          <w:rFonts w:ascii="Arial" w:hAnsi="Arial" w:cs="Arial"/>
          <w:sz w:val="20"/>
          <w:szCs w:val="20"/>
        </w:rPr>
      </w:pPr>
      <w:r w:rsidRPr="20CED386">
        <w:rPr>
          <w:rFonts w:ascii="Arial" w:hAnsi="Arial" w:cs="Arial"/>
          <w:sz w:val="20"/>
          <w:szCs w:val="20"/>
        </w:rPr>
        <w:t>Lys på kirken</w:t>
      </w:r>
    </w:p>
    <w:p w14:paraId="36B51F9C" w14:textId="5509769B" w:rsidR="0073749C" w:rsidRPr="00A5556C" w:rsidRDefault="2B31EE1A" w:rsidP="20CED386">
      <w:pPr>
        <w:ind w:left="720"/>
        <w:rPr>
          <w:rFonts w:ascii="Arial" w:hAnsi="Arial" w:cs="Arial"/>
          <w:sz w:val="20"/>
          <w:szCs w:val="20"/>
        </w:rPr>
      </w:pPr>
      <w:r w:rsidRPr="20CED386">
        <w:rPr>
          <w:rFonts w:ascii="Arial" w:eastAsia="Arial" w:hAnsi="Arial" w:cs="Arial"/>
          <w:sz w:val="20"/>
          <w:szCs w:val="20"/>
        </w:rPr>
        <w:t>???</w:t>
      </w:r>
      <w:r w:rsidR="00A5556C">
        <w:br/>
      </w:r>
    </w:p>
    <w:p w14:paraId="189A03F8" w14:textId="6AFDEF53" w:rsidR="007B12F4" w:rsidRDefault="00150F61" w:rsidP="20CED386">
      <w:pPr>
        <w:numPr>
          <w:ilvl w:val="1"/>
          <w:numId w:val="15"/>
        </w:numPr>
        <w:rPr>
          <w:rFonts w:ascii="Arial" w:eastAsia="Arial" w:hAnsi="Arial" w:cs="Arial"/>
          <w:sz w:val="20"/>
          <w:szCs w:val="20"/>
        </w:rPr>
      </w:pPr>
      <w:r w:rsidRPr="20CED386">
        <w:rPr>
          <w:rFonts w:ascii="Arial" w:eastAsia="Arial" w:hAnsi="Arial" w:cs="Arial"/>
          <w:sz w:val="20"/>
          <w:szCs w:val="20"/>
        </w:rPr>
        <w:lastRenderedPageBreak/>
        <w:t>Forplejning i Sognehuset</w:t>
      </w:r>
    </w:p>
    <w:p w14:paraId="51F513BD" w14:textId="759C1E48" w:rsidR="007B12F4" w:rsidRDefault="46CDB91D" w:rsidP="20CED386">
      <w:pPr>
        <w:ind w:left="720"/>
        <w:rPr>
          <w:rFonts w:ascii="Arial" w:eastAsia="Arial" w:hAnsi="Arial" w:cs="Arial"/>
          <w:sz w:val="20"/>
          <w:szCs w:val="20"/>
        </w:rPr>
      </w:pPr>
      <w:r w:rsidRPr="20CED386">
        <w:rPr>
          <w:rFonts w:ascii="Arial" w:eastAsia="Arial" w:hAnsi="Arial" w:cs="Arial"/>
          <w:sz w:val="20"/>
          <w:szCs w:val="20"/>
        </w:rPr>
        <w:t>Lone har fundet to</w:t>
      </w:r>
      <w:r w:rsidR="612EC16A" w:rsidRPr="20CED386">
        <w:rPr>
          <w:rFonts w:ascii="Arial" w:eastAsia="Arial" w:hAnsi="Arial" w:cs="Arial"/>
          <w:sz w:val="20"/>
          <w:szCs w:val="20"/>
        </w:rPr>
        <w:t xml:space="preserve"> unge piger</w:t>
      </w:r>
      <w:r w:rsidRPr="20CED386">
        <w:rPr>
          <w:rFonts w:ascii="Arial" w:eastAsia="Arial" w:hAnsi="Arial" w:cs="Arial"/>
          <w:sz w:val="20"/>
          <w:szCs w:val="20"/>
        </w:rPr>
        <w:t>, der kan hjælpe til Skærtorsdag</w:t>
      </w:r>
      <w:r w:rsidR="4DCC19B4" w:rsidRPr="20CED386">
        <w:rPr>
          <w:rFonts w:ascii="Arial" w:eastAsia="Arial" w:hAnsi="Arial" w:cs="Arial"/>
          <w:sz w:val="20"/>
          <w:szCs w:val="20"/>
        </w:rPr>
        <w:t>.</w:t>
      </w:r>
    </w:p>
    <w:p w14:paraId="3656B9AB" w14:textId="77777777" w:rsidR="00DD4E70" w:rsidRPr="00455DB9" w:rsidRDefault="00DD4E70" w:rsidP="00DD4E70">
      <w:pPr>
        <w:ind w:left="360"/>
        <w:rPr>
          <w:rFonts w:ascii="Arial" w:hAnsi="Arial" w:cs="Arial"/>
          <w:sz w:val="20"/>
          <w:szCs w:val="20"/>
        </w:rPr>
      </w:pPr>
    </w:p>
    <w:p w14:paraId="45FB0818" w14:textId="544E6144" w:rsidR="00DE1AF1" w:rsidRPr="00CD49A7" w:rsidRDefault="006F5E72" w:rsidP="00DE1AF1">
      <w:pPr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 w:rsidRPr="20CED386">
        <w:rPr>
          <w:rFonts w:ascii="Arial" w:hAnsi="Arial" w:cs="Arial"/>
          <w:sz w:val="20"/>
          <w:szCs w:val="20"/>
        </w:rPr>
        <w:t>Eventuelt</w:t>
      </w:r>
    </w:p>
    <w:p w14:paraId="1EC4B24D" w14:textId="746EA47E" w:rsidR="00DE1AF1" w:rsidRPr="00DE1AF1" w:rsidRDefault="087D339F" w:rsidP="20CED386">
      <w:pPr>
        <w:ind w:left="360"/>
        <w:rPr>
          <w:rFonts w:ascii="Arial" w:hAnsi="Arial" w:cs="Arial"/>
          <w:sz w:val="20"/>
          <w:szCs w:val="20"/>
        </w:rPr>
      </w:pPr>
      <w:r w:rsidRPr="20CED386">
        <w:rPr>
          <w:rFonts w:ascii="Arial" w:hAnsi="Arial" w:cs="Arial"/>
          <w:sz w:val="20"/>
          <w:szCs w:val="20"/>
        </w:rPr>
        <w:t>Der skal laves service på gasfyret</w:t>
      </w:r>
      <w:r w:rsidR="7C2BC16E" w:rsidRPr="20CED386">
        <w:rPr>
          <w:rFonts w:ascii="Arial" w:hAnsi="Arial" w:cs="Arial"/>
          <w:sz w:val="20"/>
          <w:szCs w:val="20"/>
        </w:rPr>
        <w:t xml:space="preserve"> - t</w:t>
      </w:r>
      <w:r w:rsidRPr="20CED386">
        <w:rPr>
          <w:rFonts w:ascii="Arial" w:hAnsi="Arial" w:cs="Arial"/>
          <w:sz w:val="20"/>
          <w:szCs w:val="20"/>
        </w:rPr>
        <w:t>ages op på nyt MR-møde, når Trine er tilbage fra ferie.</w:t>
      </w:r>
    </w:p>
    <w:p w14:paraId="53128261" w14:textId="322408F5" w:rsidR="00DE1AF1" w:rsidRPr="00DE1AF1" w:rsidRDefault="3BE5091C" w:rsidP="20CED386">
      <w:pPr>
        <w:ind w:left="360"/>
        <w:rPr>
          <w:rFonts w:ascii="Arial" w:hAnsi="Arial" w:cs="Arial"/>
          <w:sz w:val="20"/>
          <w:szCs w:val="20"/>
        </w:rPr>
      </w:pPr>
      <w:r w:rsidRPr="20CED386">
        <w:rPr>
          <w:rFonts w:ascii="Arial" w:hAnsi="Arial" w:cs="Arial"/>
          <w:sz w:val="20"/>
          <w:szCs w:val="20"/>
        </w:rPr>
        <w:t>Årshjulet er ved at blive udformet af Lars</w:t>
      </w:r>
      <w:r w:rsidR="4D52C994" w:rsidRPr="20CED386">
        <w:rPr>
          <w:rFonts w:ascii="Arial" w:hAnsi="Arial" w:cs="Arial"/>
          <w:sz w:val="20"/>
          <w:szCs w:val="20"/>
        </w:rPr>
        <w:t>???</w:t>
      </w:r>
    </w:p>
    <w:sectPr w:rsidR="00DE1AF1" w:rsidRPr="00DE1AF1" w:rsidSect="00314D0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F2D8B6" w14:textId="77777777" w:rsidR="00D04E50" w:rsidRDefault="00D04E50" w:rsidP="00E03219">
      <w:r>
        <w:separator/>
      </w:r>
    </w:p>
  </w:endnote>
  <w:endnote w:type="continuationSeparator" w:id="0">
    <w:p w14:paraId="0FB78278" w14:textId="77777777" w:rsidR="00D04E50" w:rsidRDefault="00D04E50" w:rsidP="00E03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99C43A" w14:textId="77777777" w:rsidR="006675F5" w:rsidRDefault="006675F5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9056E" w14:textId="77777777" w:rsidR="006675F5" w:rsidRDefault="006675F5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BEF00" w14:textId="77777777" w:rsidR="006675F5" w:rsidRDefault="006675F5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486C05" w14:textId="77777777" w:rsidR="00D04E50" w:rsidRDefault="00D04E50" w:rsidP="00E03219">
      <w:r>
        <w:separator/>
      </w:r>
    </w:p>
  </w:footnote>
  <w:footnote w:type="continuationSeparator" w:id="0">
    <w:p w14:paraId="4101652C" w14:textId="77777777" w:rsidR="00D04E50" w:rsidRDefault="00D04E50" w:rsidP="00E032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1D779" w14:textId="77777777" w:rsidR="006675F5" w:rsidRDefault="006675F5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93B36" w14:textId="77777777" w:rsidR="00E03219" w:rsidRDefault="00B202C4">
    <w:pPr>
      <w:pStyle w:val="Sidehoved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2B300E48" wp14:editId="07777777">
              <wp:simplePos x="0" y="0"/>
              <wp:positionH relativeFrom="column">
                <wp:posOffset>3933825</wp:posOffset>
              </wp:positionH>
              <wp:positionV relativeFrom="paragraph">
                <wp:posOffset>-118745</wp:posOffset>
              </wp:positionV>
              <wp:extent cx="2292350" cy="1093470"/>
              <wp:effectExtent l="0" t="0" r="3175" b="0"/>
              <wp:wrapNone/>
              <wp:docPr id="175683999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92350" cy="1093470"/>
                        <a:chOff x="7223" y="1457"/>
                        <a:chExt cx="3610" cy="1722"/>
                      </a:xfrm>
                    </wpg:grpSpPr>
                    <wps:wsp>
                      <wps:cNvPr id="82635129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7223" y="1457"/>
                          <a:ext cx="3610" cy="4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6A659" w14:textId="77777777" w:rsidR="00E03219" w:rsidRPr="00DA7DBC" w:rsidRDefault="00E03219" w:rsidP="00E0321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Lucida Handwriting" w:hAnsi="Lucida Handwriting" w:cs="Courier New"/>
                                <w:sz w:val="22"/>
                              </w:rPr>
                              <w:t>Gadstrup Menighedsr</w:t>
                            </w:r>
                            <w:r>
                              <w:rPr>
                                <w:rFonts w:ascii="Lucida Handwriting" w:hAnsi="Lucida Handwriting"/>
                                <w:sz w:val="22"/>
                              </w:rPr>
                              <w:t>åd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45524570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45" y="1529"/>
                          <a:ext cx="2925" cy="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300E48" id="Group 1" o:spid="_x0000_s1026" style="position:absolute;margin-left:309.75pt;margin-top:-9.35pt;width:180.5pt;height:86.1pt;z-index:251657728" coordorigin="7223,1457" coordsize="3610,17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CAEBAAA/AP1T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qrcySxlPKTfk8+1WV6Ut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7223;top:1457;width:3610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" filled="f" stroked="f">
                <v:textbox style="mso-fit-shape-to-text:t">
                  <w:txbxContent>
                    <w:p w14:paraId="6AA6A659" w14:textId="77777777" w:rsidR="00E03219" w:rsidRPr="00DA7DBC" w:rsidRDefault="00E03219" w:rsidP="00E03219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ascii="Lucida Handwriting" w:hAnsi="Lucida Handwriting" w:cs="Courier New"/>
                          <w:sz w:val="22"/>
                        </w:rPr>
                        <w:t>Gadstrup Menighedsr</w:t>
                      </w:r>
                      <w:r>
                        <w:rPr>
                          <w:rFonts w:ascii="Lucida Handwriting" w:hAnsi="Lucida Handwriting"/>
                          <w:sz w:val="22"/>
                        </w:rPr>
                        <w:t>åd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left:7545;top:1529;width:2925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">
                <v:imagedata r:id="rId2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39945" w14:textId="77777777" w:rsidR="006675F5" w:rsidRDefault="006675F5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8340A"/>
    <w:multiLevelType w:val="multilevel"/>
    <w:tmpl w:val="F626C21C"/>
    <w:lvl w:ilvl="0">
      <w:start w:val="1"/>
      <w:numFmt w:val="decimal"/>
      <w:lvlText w:val="%1)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" w15:restartNumberingAfterBreak="0">
    <w:nsid w:val="0A24325E"/>
    <w:multiLevelType w:val="hybridMultilevel"/>
    <w:tmpl w:val="D65AFC12"/>
    <w:lvl w:ilvl="0" w:tplc="E30E477C">
      <w:start w:val="1"/>
      <w:numFmt w:val="decimal"/>
      <w:lvlText w:val="%1)"/>
      <w:lvlJc w:val="left"/>
      <w:pPr>
        <w:ind w:left="360" w:hanging="360"/>
      </w:pPr>
    </w:lvl>
    <w:lvl w:ilvl="1" w:tplc="F32C9F04">
      <w:start w:val="1"/>
      <w:numFmt w:val="lowerLetter"/>
      <w:lvlText w:val="%2."/>
      <w:lvlJc w:val="left"/>
      <w:pPr>
        <w:ind w:left="1440" w:hanging="360"/>
      </w:pPr>
    </w:lvl>
    <w:lvl w:ilvl="2" w:tplc="E5B25A68">
      <w:start w:val="1"/>
      <w:numFmt w:val="lowerRoman"/>
      <w:lvlText w:val="%3."/>
      <w:lvlJc w:val="right"/>
      <w:pPr>
        <w:ind w:left="2160" w:hanging="180"/>
      </w:pPr>
    </w:lvl>
    <w:lvl w:ilvl="3" w:tplc="A2D2F838">
      <w:start w:val="1"/>
      <w:numFmt w:val="decimal"/>
      <w:lvlText w:val="%4."/>
      <w:lvlJc w:val="left"/>
      <w:pPr>
        <w:ind w:left="2880" w:hanging="360"/>
      </w:pPr>
    </w:lvl>
    <w:lvl w:ilvl="4" w:tplc="2C867466">
      <w:start w:val="1"/>
      <w:numFmt w:val="lowerLetter"/>
      <w:lvlText w:val="%5."/>
      <w:lvlJc w:val="left"/>
      <w:pPr>
        <w:ind w:left="3600" w:hanging="360"/>
      </w:pPr>
    </w:lvl>
    <w:lvl w:ilvl="5" w:tplc="EAD0BCF8">
      <w:start w:val="1"/>
      <w:numFmt w:val="lowerRoman"/>
      <w:lvlText w:val="%6."/>
      <w:lvlJc w:val="right"/>
      <w:pPr>
        <w:ind w:left="4320" w:hanging="180"/>
      </w:pPr>
    </w:lvl>
    <w:lvl w:ilvl="6" w:tplc="2AC2D0A8">
      <w:start w:val="1"/>
      <w:numFmt w:val="decimal"/>
      <w:lvlText w:val="%7."/>
      <w:lvlJc w:val="left"/>
      <w:pPr>
        <w:ind w:left="5040" w:hanging="360"/>
      </w:pPr>
    </w:lvl>
    <w:lvl w:ilvl="7" w:tplc="5F780AD4">
      <w:start w:val="1"/>
      <w:numFmt w:val="lowerLetter"/>
      <w:lvlText w:val="%8."/>
      <w:lvlJc w:val="left"/>
      <w:pPr>
        <w:ind w:left="5760" w:hanging="360"/>
      </w:pPr>
    </w:lvl>
    <w:lvl w:ilvl="8" w:tplc="C72A3B1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77039"/>
    <w:multiLevelType w:val="hybridMultilevel"/>
    <w:tmpl w:val="117E54C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C7159"/>
    <w:multiLevelType w:val="hybridMultilevel"/>
    <w:tmpl w:val="14BE213E"/>
    <w:lvl w:ilvl="0" w:tplc="DDE2D162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2923" w:hanging="360"/>
      </w:pPr>
    </w:lvl>
    <w:lvl w:ilvl="2" w:tplc="0406001B" w:tentative="1">
      <w:start w:val="1"/>
      <w:numFmt w:val="lowerRoman"/>
      <w:lvlText w:val="%3."/>
      <w:lvlJc w:val="right"/>
      <w:pPr>
        <w:ind w:left="3643" w:hanging="180"/>
      </w:pPr>
    </w:lvl>
    <w:lvl w:ilvl="3" w:tplc="0406000F" w:tentative="1">
      <w:start w:val="1"/>
      <w:numFmt w:val="decimal"/>
      <w:lvlText w:val="%4."/>
      <w:lvlJc w:val="left"/>
      <w:pPr>
        <w:ind w:left="4363" w:hanging="360"/>
      </w:pPr>
    </w:lvl>
    <w:lvl w:ilvl="4" w:tplc="04060019" w:tentative="1">
      <w:start w:val="1"/>
      <w:numFmt w:val="lowerLetter"/>
      <w:lvlText w:val="%5."/>
      <w:lvlJc w:val="left"/>
      <w:pPr>
        <w:ind w:left="5083" w:hanging="360"/>
      </w:pPr>
    </w:lvl>
    <w:lvl w:ilvl="5" w:tplc="0406001B" w:tentative="1">
      <w:start w:val="1"/>
      <w:numFmt w:val="lowerRoman"/>
      <w:lvlText w:val="%6."/>
      <w:lvlJc w:val="right"/>
      <w:pPr>
        <w:ind w:left="5803" w:hanging="180"/>
      </w:pPr>
    </w:lvl>
    <w:lvl w:ilvl="6" w:tplc="0406000F" w:tentative="1">
      <w:start w:val="1"/>
      <w:numFmt w:val="decimal"/>
      <w:lvlText w:val="%7."/>
      <w:lvlJc w:val="left"/>
      <w:pPr>
        <w:ind w:left="6523" w:hanging="360"/>
      </w:pPr>
    </w:lvl>
    <w:lvl w:ilvl="7" w:tplc="04060019" w:tentative="1">
      <w:start w:val="1"/>
      <w:numFmt w:val="lowerLetter"/>
      <w:lvlText w:val="%8."/>
      <w:lvlJc w:val="left"/>
      <w:pPr>
        <w:ind w:left="7243" w:hanging="360"/>
      </w:pPr>
    </w:lvl>
    <w:lvl w:ilvl="8" w:tplc="0406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4" w15:restartNumberingAfterBreak="0">
    <w:nsid w:val="13D87A3D"/>
    <w:multiLevelType w:val="hybridMultilevel"/>
    <w:tmpl w:val="EE7E18B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645754"/>
    <w:multiLevelType w:val="multilevel"/>
    <w:tmpl w:val="040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A9561CA"/>
    <w:multiLevelType w:val="hybridMultilevel"/>
    <w:tmpl w:val="B28E6B8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980453"/>
    <w:multiLevelType w:val="hybridMultilevel"/>
    <w:tmpl w:val="0BD076E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470955"/>
    <w:multiLevelType w:val="hybridMultilevel"/>
    <w:tmpl w:val="43DA68B0"/>
    <w:lvl w:ilvl="0" w:tplc="A3C43B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2E03D6"/>
    <w:multiLevelType w:val="hybridMultilevel"/>
    <w:tmpl w:val="A008C046"/>
    <w:lvl w:ilvl="0" w:tplc="EC1801A6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2923" w:hanging="360"/>
      </w:pPr>
    </w:lvl>
    <w:lvl w:ilvl="2" w:tplc="0406001B" w:tentative="1">
      <w:start w:val="1"/>
      <w:numFmt w:val="lowerRoman"/>
      <w:lvlText w:val="%3."/>
      <w:lvlJc w:val="right"/>
      <w:pPr>
        <w:ind w:left="3643" w:hanging="180"/>
      </w:pPr>
    </w:lvl>
    <w:lvl w:ilvl="3" w:tplc="0406000F" w:tentative="1">
      <w:start w:val="1"/>
      <w:numFmt w:val="decimal"/>
      <w:lvlText w:val="%4."/>
      <w:lvlJc w:val="left"/>
      <w:pPr>
        <w:ind w:left="4363" w:hanging="360"/>
      </w:pPr>
    </w:lvl>
    <w:lvl w:ilvl="4" w:tplc="04060019" w:tentative="1">
      <w:start w:val="1"/>
      <w:numFmt w:val="lowerLetter"/>
      <w:lvlText w:val="%5."/>
      <w:lvlJc w:val="left"/>
      <w:pPr>
        <w:ind w:left="5083" w:hanging="360"/>
      </w:pPr>
    </w:lvl>
    <w:lvl w:ilvl="5" w:tplc="0406001B" w:tentative="1">
      <w:start w:val="1"/>
      <w:numFmt w:val="lowerRoman"/>
      <w:lvlText w:val="%6."/>
      <w:lvlJc w:val="right"/>
      <w:pPr>
        <w:ind w:left="5803" w:hanging="180"/>
      </w:pPr>
    </w:lvl>
    <w:lvl w:ilvl="6" w:tplc="0406000F" w:tentative="1">
      <w:start w:val="1"/>
      <w:numFmt w:val="decimal"/>
      <w:lvlText w:val="%7."/>
      <w:lvlJc w:val="left"/>
      <w:pPr>
        <w:ind w:left="6523" w:hanging="360"/>
      </w:pPr>
    </w:lvl>
    <w:lvl w:ilvl="7" w:tplc="04060019" w:tentative="1">
      <w:start w:val="1"/>
      <w:numFmt w:val="lowerLetter"/>
      <w:lvlText w:val="%8."/>
      <w:lvlJc w:val="left"/>
      <w:pPr>
        <w:ind w:left="7243" w:hanging="360"/>
      </w:pPr>
    </w:lvl>
    <w:lvl w:ilvl="8" w:tplc="0406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0" w15:restartNumberingAfterBreak="0">
    <w:nsid w:val="31F41B16"/>
    <w:multiLevelType w:val="hybridMultilevel"/>
    <w:tmpl w:val="8AFEB74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6F1357"/>
    <w:multiLevelType w:val="hybridMultilevel"/>
    <w:tmpl w:val="38CC711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E42522"/>
    <w:multiLevelType w:val="hybridMultilevel"/>
    <w:tmpl w:val="E2D47594"/>
    <w:lvl w:ilvl="0" w:tplc="28A4893E">
      <w:numFmt w:val="none"/>
      <w:lvlText w:val=""/>
      <w:lvlJc w:val="left"/>
      <w:pPr>
        <w:tabs>
          <w:tab w:val="num" w:pos="360"/>
        </w:tabs>
      </w:pPr>
    </w:lvl>
    <w:lvl w:ilvl="1" w:tplc="AD74EDC8">
      <w:start w:val="1"/>
      <w:numFmt w:val="lowerLetter"/>
      <w:lvlText w:val="%2."/>
      <w:lvlJc w:val="left"/>
      <w:pPr>
        <w:ind w:left="1440" w:hanging="360"/>
      </w:pPr>
    </w:lvl>
    <w:lvl w:ilvl="2" w:tplc="9AE0083E">
      <w:start w:val="1"/>
      <w:numFmt w:val="lowerRoman"/>
      <w:lvlText w:val="%3."/>
      <w:lvlJc w:val="right"/>
      <w:pPr>
        <w:ind w:left="2160" w:hanging="180"/>
      </w:pPr>
    </w:lvl>
    <w:lvl w:ilvl="3" w:tplc="8D38378C">
      <w:start w:val="1"/>
      <w:numFmt w:val="decimal"/>
      <w:lvlText w:val="%4."/>
      <w:lvlJc w:val="left"/>
      <w:pPr>
        <w:ind w:left="2880" w:hanging="360"/>
      </w:pPr>
    </w:lvl>
    <w:lvl w:ilvl="4" w:tplc="4C7C89EA">
      <w:start w:val="1"/>
      <w:numFmt w:val="lowerLetter"/>
      <w:lvlText w:val="%5."/>
      <w:lvlJc w:val="left"/>
      <w:pPr>
        <w:ind w:left="3600" w:hanging="360"/>
      </w:pPr>
    </w:lvl>
    <w:lvl w:ilvl="5" w:tplc="502C2354">
      <w:start w:val="1"/>
      <w:numFmt w:val="lowerRoman"/>
      <w:lvlText w:val="%6."/>
      <w:lvlJc w:val="right"/>
      <w:pPr>
        <w:ind w:left="4320" w:hanging="180"/>
      </w:pPr>
    </w:lvl>
    <w:lvl w:ilvl="6" w:tplc="9B520ECE">
      <w:start w:val="1"/>
      <w:numFmt w:val="decimal"/>
      <w:lvlText w:val="%7."/>
      <w:lvlJc w:val="left"/>
      <w:pPr>
        <w:ind w:left="5040" w:hanging="360"/>
      </w:pPr>
    </w:lvl>
    <w:lvl w:ilvl="7" w:tplc="481CBD72">
      <w:start w:val="1"/>
      <w:numFmt w:val="lowerLetter"/>
      <w:lvlText w:val="%8."/>
      <w:lvlJc w:val="left"/>
      <w:pPr>
        <w:ind w:left="5760" w:hanging="360"/>
      </w:pPr>
    </w:lvl>
    <w:lvl w:ilvl="8" w:tplc="5C7802EA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4D7693"/>
    <w:multiLevelType w:val="multilevel"/>
    <w:tmpl w:val="686A2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82E4484"/>
    <w:multiLevelType w:val="hybridMultilevel"/>
    <w:tmpl w:val="59661DD2"/>
    <w:lvl w:ilvl="0" w:tplc="0406000F">
      <w:start w:val="1"/>
      <w:numFmt w:val="decimal"/>
      <w:lvlText w:val="%1.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8F40E3E"/>
    <w:multiLevelType w:val="multilevel"/>
    <w:tmpl w:val="49CA1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0760F6A"/>
    <w:multiLevelType w:val="multilevel"/>
    <w:tmpl w:val="CE62FFC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5FE0576F"/>
    <w:multiLevelType w:val="hybridMultilevel"/>
    <w:tmpl w:val="6CBE4D54"/>
    <w:lvl w:ilvl="0" w:tplc="F81A93F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405543"/>
    <w:multiLevelType w:val="hybridMultilevel"/>
    <w:tmpl w:val="47B67BD6"/>
    <w:lvl w:ilvl="0" w:tplc="0406000F">
      <w:start w:val="1"/>
      <w:numFmt w:val="decimal"/>
      <w:lvlText w:val="%1.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90898B6"/>
    <w:multiLevelType w:val="hybridMultilevel"/>
    <w:tmpl w:val="0F904308"/>
    <w:lvl w:ilvl="0" w:tplc="004A5F4A">
      <w:numFmt w:val="none"/>
      <w:lvlText w:val=""/>
      <w:lvlJc w:val="left"/>
      <w:pPr>
        <w:tabs>
          <w:tab w:val="num" w:pos="360"/>
        </w:tabs>
      </w:pPr>
    </w:lvl>
    <w:lvl w:ilvl="1" w:tplc="28221E36">
      <w:start w:val="1"/>
      <w:numFmt w:val="lowerLetter"/>
      <w:lvlText w:val="%2."/>
      <w:lvlJc w:val="left"/>
      <w:pPr>
        <w:ind w:left="1800" w:hanging="360"/>
      </w:pPr>
    </w:lvl>
    <w:lvl w:ilvl="2" w:tplc="4D96C2A2">
      <w:start w:val="1"/>
      <w:numFmt w:val="lowerRoman"/>
      <w:lvlText w:val="%3."/>
      <w:lvlJc w:val="right"/>
      <w:pPr>
        <w:ind w:left="2520" w:hanging="180"/>
      </w:pPr>
    </w:lvl>
    <w:lvl w:ilvl="3" w:tplc="5448AB72">
      <w:start w:val="1"/>
      <w:numFmt w:val="decimal"/>
      <w:lvlText w:val="%4."/>
      <w:lvlJc w:val="left"/>
      <w:pPr>
        <w:ind w:left="3240" w:hanging="360"/>
      </w:pPr>
    </w:lvl>
    <w:lvl w:ilvl="4" w:tplc="C4EC4378">
      <w:start w:val="1"/>
      <w:numFmt w:val="lowerLetter"/>
      <w:lvlText w:val="%5."/>
      <w:lvlJc w:val="left"/>
      <w:pPr>
        <w:ind w:left="3960" w:hanging="360"/>
      </w:pPr>
    </w:lvl>
    <w:lvl w:ilvl="5" w:tplc="A49A4FE6">
      <w:start w:val="1"/>
      <w:numFmt w:val="lowerRoman"/>
      <w:lvlText w:val="%6."/>
      <w:lvlJc w:val="right"/>
      <w:pPr>
        <w:ind w:left="4680" w:hanging="180"/>
      </w:pPr>
    </w:lvl>
    <w:lvl w:ilvl="6" w:tplc="C41AC810">
      <w:start w:val="1"/>
      <w:numFmt w:val="decimal"/>
      <w:lvlText w:val="%7."/>
      <w:lvlJc w:val="left"/>
      <w:pPr>
        <w:ind w:left="5400" w:hanging="360"/>
      </w:pPr>
    </w:lvl>
    <w:lvl w:ilvl="7" w:tplc="8D5C6900">
      <w:start w:val="1"/>
      <w:numFmt w:val="lowerLetter"/>
      <w:lvlText w:val="%8."/>
      <w:lvlJc w:val="left"/>
      <w:pPr>
        <w:ind w:left="6120" w:hanging="360"/>
      </w:pPr>
    </w:lvl>
    <w:lvl w:ilvl="8" w:tplc="7CE25422">
      <w:start w:val="1"/>
      <w:numFmt w:val="lowerRoman"/>
      <w:lvlText w:val="%9."/>
      <w:lvlJc w:val="right"/>
      <w:pPr>
        <w:ind w:left="6840" w:hanging="180"/>
      </w:pPr>
    </w:lvl>
  </w:abstractNum>
  <w:num w:numId="1" w16cid:durableId="1347290592">
    <w:abstractNumId w:val="12"/>
  </w:num>
  <w:num w:numId="2" w16cid:durableId="1153137953">
    <w:abstractNumId w:val="19"/>
  </w:num>
  <w:num w:numId="3" w16cid:durableId="819031224">
    <w:abstractNumId w:val="1"/>
  </w:num>
  <w:num w:numId="4" w16cid:durableId="1450316086">
    <w:abstractNumId w:val="17"/>
  </w:num>
  <w:num w:numId="5" w16cid:durableId="2056076119">
    <w:abstractNumId w:val="3"/>
  </w:num>
  <w:num w:numId="6" w16cid:durableId="1237469785">
    <w:abstractNumId w:val="9"/>
  </w:num>
  <w:num w:numId="7" w16cid:durableId="59718370">
    <w:abstractNumId w:val="4"/>
  </w:num>
  <w:num w:numId="8" w16cid:durableId="961308646">
    <w:abstractNumId w:val="8"/>
  </w:num>
  <w:num w:numId="9" w16cid:durableId="815679998">
    <w:abstractNumId w:val="11"/>
  </w:num>
  <w:num w:numId="10" w16cid:durableId="1486893761">
    <w:abstractNumId w:val="10"/>
  </w:num>
  <w:num w:numId="11" w16cid:durableId="1197082068">
    <w:abstractNumId w:val="14"/>
  </w:num>
  <w:num w:numId="12" w16cid:durableId="1390151010">
    <w:abstractNumId w:val="7"/>
  </w:num>
  <w:num w:numId="13" w16cid:durableId="759453085">
    <w:abstractNumId w:val="18"/>
  </w:num>
  <w:num w:numId="14" w16cid:durableId="632059467">
    <w:abstractNumId w:val="6"/>
  </w:num>
  <w:num w:numId="15" w16cid:durableId="2063820974">
    <w:abstractNumId w:val="5"/>
  </w:num>
  <w:num w:numId="16" w16cid:durableId="589968949">
    <w:abstractNumId w:val="0"/>
  </w:num>
  <w:num w:numId="17" w16cid:durableId="1145048982">
    <w:abstractNumId w:val="2"/>
  </w:num>
  <w:num w:numId="18" w16cid:durableId="751123409">
    <w:abstractNumId w:val="2"/>
  </w:num>
  <w:num w:numId="19" w16cid:durableId="250624093">
    <w:abstractNumId w:val="16"/>
  </w:num>
  <w:num w:numId="20" w16cid:durableId="348875441">
    <w:abstractNumId w:val="13"/>
  </w:num>
  <w:num w:numId="21" w16cid:durableId="1187526426">
    <w:abstractNumId w:val="13"/>
    <w:lvlOverride w:ilvl="1">
      <w:startOverride w:val="1"/>
    </w:lvlOverride>
  </w:num>
  <w:num w:numId="22" w16cid:durableId="66023515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da-DK" w:vendorID="64" w:dllVersion="0" w:nlCheck="1" w:checkStyle="0"/>
  <w:proofState w:spelling="clean" w:grammar="clean"/>
  <w:attachedTemplate r:id="rId1"/>
  <w:defaultTabStop w:val="567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7C7"/>
    <w:rsid w:val="00001059"/>
    <w:rsid w:val="0000628B"/>
    <w:rsid w:val="00006566"/>
    <w:rsid w:val="000277BE"/>
    <w:rsid w:val="00032DE6"/>
    <w:rsid w:val="0003449A"/>
    <w:rsid w:val="000545B9"/>
    <w:rsid w:val="00057660"/>
    <w:rsid w:val="0006588D"/>
    <w:rsid w:val="00074432"/>
    <w:rsid w:val="00081234"/>
    <w:rsid w:val="000A1349"/>
    <w:rsid w:val="000A2FA1"/>
    <w:rsid w:val="000A4ABF"/>
    <w:rsid w:val="000B2A74"/>
    <w:rsid w:val="000B3579"/>
    <w:rsid w:val="000D4A66"/>
    <w:rsid w:val="000E2D40"/>
    <w:rsid w:val="000F058A"/>
    <w:rsid w:val="000F08CC"/>
    <w:rsid w:val="000F4746"/>
    <w:rsid w:val="000F7A12"/>
    <w:rsid w:val="00103400"/>
    <w:rsid w:val="001113FD"/>
    <w:rsid w:val="0011534A"/>
    <w:rsid w:val="001240EA"/>
    <w:rsid w:val="001405EA"/>
    <w:rsid w:val="001411A3"/>
    <w:rsid w:val="00150F17"/>
    <w:rsid w:val="00150F61"/>
    <w:rsid w:val="00154CD5"/>
    <w:rsid w:val="0015768D"/>
    <w:rsid w:val="00161A9E"/>
    <w:rsid w:val="00162062"/>
    <w:rsid w:val="00166C0D"/>
    <w:rsid w:val="00171F9B"/>
    <w:rsid w:val="0017380A"/>
    <w:rsid w:val="0018039F"/>
    <w:rsid w:val="00182C30"/>
    <w:rsid w:val="001914C3"/>
    <w:rsid w:val="001A2492"/>
    <w:rsid w:val="001B2451"/>
    <w:rsid w:val="001B3D5F"/>
    <w:rsid w:val="001B62C7"/>
    <w:rsid w:val="001C0918"/>
    <w:rsid w:val="001C65A2"/>
    <w:rsid w:val="001C6699"/>
    <w:rsid w:val="001D75AC"/>
    <w:rsid w:val="001D7E10"/>
    <w:rsid w:val="001E0DBF"/>
    <w:rsid w:val="001F04B2"/>
    <w:rsid w:val="001F157E"/>
    <w:rsid w:val="001F31F7"/>
    <w:rsid w:val="00203B47"/>
    <w:rsid w:val="00206A45"/>
    <w:rsid w:val="0020A4A1"/>
    <w:rsid w:val="00211A19"/>
    <w:rsid w:val="00217493"/>
    <w:rsid w:val="002241F8"/>
    <w:rsid w:val="00232109"/>
    <w:rsid w:val="00235986"/>
    <w:rsid w:val="00241230"/>
    <w:rsid w:val="00244E24"/>
    <w:rsid w:val="0024757E"/>
    <w:rsid w:val="00247C1D"/>
    <w:rsid w:val="00247F75"/>
    <w:rsid w:val="00252C49"/>
    <w:rsid w:val="002563A7"/>
    <w:rsid w:val="002618AA"/>
    <w:rsid w:val="002626B2"/>
    <w:rsid w:val="00263190"/>
    <w:rsid w:val="00275CEB"/>
    <w:rsid w:val="0028079D"/>
    <w:rsid w:val="00283A2B"/>
    <w:rsid w:val="00293259"/>
    <w:rsid w:val="00294497"/>
    <w:rsid w:val="002A214D"/>
    <w:rsid w:val="002B3E03"/>
    <w:rsid w:val="002C301B"/>
    <w:rsid w:val="002C5E91"/>
    <w:rsid w:val="002C6559"/>
    <w:rsid w:val="002F1A0C"/>
    <w:rsid w:val="002F2484"/>
    <w:rsid w:val="002F2A94"/>
    <w:rsid w:val="002F2FD2"/>
    <w:rsid w:val="0030009D"/>
    <w:rsid w:val="00304A45"/>
    <w:rsid w:val="00305F07"/>
    <w:rsid w:val="00314D03"/>
    <w:rsid w:val="003169DC"/>
    <w:rsid w:val="00326889"/>
    <w:rsid w:val="00332F34"/>
    <w:rsid w:val="003345B1"/>
    <w:rsid w:val="00337A48"/>
    <w:rsid w:val="00342CDE"/>
    <w:rsid w:val="00347A86"/>
    <w:rsid w:val="00353E45"/>
    <w:rsid w:val="00356C56"/>
    <w:rsid w:val="00361F4B"/>
    <w:rsid w:val="003670C3"/>
    <w:rsid w:val="00371EAB"/>
    <w:rsid w:val="00380B1F"/>
    <w:rsid w:val="00380C54"/>
    <w:rsid w:val="00383528"/>
    <w:rsid w:val="0038447E"/>
    <w:rsid w:val="00387171"/>
    <w:rsid w:val="00387C5D"/>
    <w:rsid w:val="0039352E"/>
    <w:rsid w:val="003A080D"/>
    <w:rsid w:val="003B0EBD"/>
    <w:rsid w:val="003B6AB0"/>
    <w:rsid w:val="003C7DA4"/>
    <w:rsid w:val="003D5B56"/>
    <w:rsid w:val="003E1EE3"/>
    <w:rsid w:val="003E1F15"/>
    <w:rsid w:val="003E24B3"/>
    <w:rsid w:val="003E63E6"/>
    <w:rsid w:val="003F26DC"/>
    <w:rsid w:val="003F5696"/>
    <w:rsid w:val="003F636E"/>
    <w:rsid w:val="003F7CC6"/>
    <w:rsid w:val="0040324E"/>
    <w:rsid w:val="004138F1"/>
    <w:rsid w:val="00442DAD"/>
    <w:rsid w:val="00451246"/>
    <w:rsid w:val="00455DB9"/>
    <w:rsid w:val="004619C1"/>
    <w:rsid w:val="00462683"/>
    <w:rsid w:val="00487D44"/>
    <w:rsid w:val="00497F7D"/>
    <w:rsid w:val="004A6B4B"/>
    <w:rsid w:val="004B48D6"/>
    <w:rsid w:val="004C00E7"/>
    <w:rsid w:val="004C25BE"/>
    <w:rsid w:val="004D0386"/>
    <w:rsid w:val="004D06E9"/>
    <w:rsid w:val="004E1BD6"/>
    <w:rsid w:val="004E3A86"/>
    <w:rsid w:val="004E7217"/>
    <w:rsid w:val="004F5AEF"/>
    <w:rsid w:val="004F71BF"/>
    <w:rsid w:val="005224D7"/>
    <w:rsid w:val="005244CE"/>
    <w:rsid w:val="005367AD"/>
    <w:rsid w:val="00536F9F"/>
    <w:rsid w:val="0055078D"/>
    <w:rsid w:val="00557D2E"/>
    <w:rsid w:val="005614CD"/>
    <w:rsid w:val="00561EED"/>
    <w:rsid w:val="005647FA"/>
    <w:rsid w:val="005661B4"/>
    <w:rsid w:val="00571B26"/>
    <w:rsid w:val="00575CFF"/>
    <w:rsid w:val="00585F51"/>
    <w:rsid w:val="005939F2"/>
    <w:rsid w:val="005B3369"/>
    <w:rsid w:val="005C3939"/>
    <w:rsid w:val="005C3DC6"/>
    <w:rsid w:val="005D3023"/>
    <w:rsid w:val="005D6FC3"/>
    <w:rsid w:val="006020F7"/>
    <w:rsid w:val="00604BB0"/>
    <w:rsid w:val="00605243"/>
    <w:rsid w:val="006168BC"/>
    <w:rsid w:val="0062311A"/>
    <w:rsid w:val="0063316D"/>
    <w:rsid w:val="00634E8C"/>
    <w:rsid w:val="0063633A"/>
    <w:rsid w:val="006675F5"/>
    <w:rsid w:val="00696588"/>
    <w:rsid w:val="00696FA2"/>
    <w:rsid w:val="006A2840"/>
    <w:rsid w:val="006B0824"/>
    <w:rsid w:val="006B1452"/>
    <w:rsid w:val="006B38FC"/>
    <w:rsid w:val="006C52BD"/>
    <w:rsid w:val="006D0276"/>
    <w:rsid w:val="006D30BD"/>
    <w:rsid w:val="006D5C17"/>
    <w:rsid w:val="006E62FB"/>
    <w:rsid w:val="006F40B0"/>
    <w:rsid w:val="006F5E72"/>
    <w:rsid w:val="006F69E5"/>
    <w:rsid w:val="00712A55"/>
    <w:rsid w:val="007149FF"/>
    <w:rsid w:val="00734AE8"/>
    <w:rsid w:val="007368E5"/>
    <w:rsid w:val="0073749C"/>
    <w:rsid w:val="007531C1"/>
    <w:rsid w:val="00762C93"/>
    <w:rsid w:val="00764AEE"/>
    <w:rsid w:val="00771F21"/>
    <w:rsid w:val="00774614"/>
    <w:rsid w:val="007803DC"/>
    <w:rsid w:val="0078547E"/>
    <w:rsid w:val="00790FB7"/>
    <w:rsid w:val="007A17FD"/>
    <w:rsid w:val="007A3C5D"/>
    <w:rsid w:val="007A5762"/>
    <w:rsid w:val="007B12F4"/>
    <w:rsid w:val="007C5266"/>
    <w:rsid w:val="007D162B"/>
    <w:rsid w:val="007D2C18"/>
    <w:rsid w:val="007D72F9"/>
    <w:rsid w:val="007E0928"/>
    <w:rsid w:val="007E1386"/>
    <w:rsid w:val="007E3853"/>
    <w:rsid w:val="007F6678"/>
    <w:rsid w:val="00811DFC"/>
    <w:rsid w:val="00813E3B"/>
    <w:rsid w:val="00815E3A"/>
    <w:rsid w:val="00834016"/>
    <w:rsid w:val="00840A61"/>
    <w:rsid w:val="008467FA"/>
    <w:rsid w:val="008529B8"/>
    <w:rsid w:val="0085548B"/>
    <w:rsid w:val="00856BD5"/>
    <w:rsid w:val="0087093A"/>
    <w:rsid w:val="008812D3"/>
    <w:rsid w:val="0089102E"/>
    <w:rsid w:val="00894359"/>
    <w:rsid w:val="00895C2D"/>
    <w:rsid w:val="008B0A84"/>
    <w:rsid w:val="008D088E"/>
    <w:rsid w:val="008D5C1A"/>
    <w:rsid w:val="008F019B"/>
    <w:rsid w:val="008F576E"/>
    <w:rsid w:val="008F6196"/>
    <w:rsid w:val="00901E4B"/>
    <w:rsid w:val="00913F3E"/>
    <w:rsid w:val="0091611F"/>
    <w:rsid w:val="009169CE"/>
    <w:rsid w:val="009215DF"/>
    <w:rsid w:val="00935DE2"/>
    <w:rsid w:val="00951296"/>
    <w:rsid w:val="0095272B"/>
    <w:rsid w:val="00957DFF"/>
    <w:rsid w:val="0097756F"/>
    <w:rsid w:val="0098086D"/>
    <w:rsid w:val="00981466"/>
    <w:rsid w:val="00991F99"/>
    <w:rsid w:val="009C057F"/>
    <w:rsid w:val="009C12C1"/>
    <w:rsid w:val="009C5B98"/>
    <w:rsid w:val="009D21FD"/>
    <w:rsid w:val="009E1567"/>
    <w:rsid w:val="009F380E"/>
    <w:rsid w:val="009F5A02"/>
    <w:rsid w:val="00A000B3"/>
    <w:rsid w:val="00A06E72"/>
    <w:rsid w:val="00A07336"/>
    <w:rsid w:val="00A07E56"/>
    <w:rsid w:val="00A148CF"/>
    <w:rsid w:val="00A15D78"/>
    <w:rsid w:val="00A1711E"/>
    <w:rsid w:val="00A26CF0"/>
    <w:rsid w:val="00A3276E"/>
    <w:rsid w:val="00A338E5"/>
    <w:rsid w:val="00A33AF3"/>
    <w:rsid w:val="00A4116D"/>
    <w:rsid w:val="00A41F25"/>
    <w:rsid w:val="00A45939"/>
    <w:rsid w:val="00A51179"/>
    <w:rsid w:val="00A5556C"/>
    <w:rsid w:val="00A655B6"/>
    <w:rsid w:val="00A72B88"/>
    <w:rsid w:val="00A74300"/>
    <w:rsid w:val="00A81764"/>
    <w:rsid w:val="00A84228"/>
    <w:rsid w:val="00A8650B"/>
    <w:rsid w:val="00AA315E"/>
    <w:rsid w:val="00AC6465"/>
    <w:rsid w:val="00AC7B56"/>
    <w:rsid w:val="00AF4E5C"/>
    <w:rsid w:val="00AF642B"/>
    <w:rsid w:val="00AF7AF4"/>
    <w:rsid w:val="00B00AC8"/>
    <w:rsid w:val="00B12350"/>
    <w:rsid w:val="00B14A5B"/>
    <w:rsid w:val="00B16511"/>
    <w:rsid w:val="00B202C4"/>
    <w:rsid w:val="00B21C02"/>
    <w:rsid w:val="00B2282E"/>
    <w:rsid w:val="00B37F98"/>
    <w:rsid w:val="00B43376"/>
    <w:rsid w:val="00B50DDD"/>
    <w:rsid w:val="00B53248"/>
    <w:rsid w:val="00B63607"/>
    <w:rsid w:val="00B648A7"/>
    <w:rsid w:val="00B85208"/>
    <w:rsid w:val="00B9495A"/>
    <w:rsid w:val="00BA17D7"/>
    <w:rsid w:val="00BA4149"/>
    <w:rsid w:val="00BC2F01"/>
    <w:rsid w:val="00BC36ED"/>
    <w:rsid w:val="00BD0D78"/>
    <w:rsid w:val="00BE05F0"/>
    <w:rsid w:val="00BE15AF"/>
    <w:rsid w:val="00BF0D23"/>
    <w:rsid w:val="00BF32BB"/>
    <w:rsid w:val="00C06EF9"/>
    <w:rsid w:val="00C124D1"/>
    <w:rsid w:val="00C175CC"/>
    <w:rsid w:val="00C60891"/>
    <w:rsid w:val="00C63187"/>
    <w:rsid w:val="00C651F2"/>
    <w:rsid w:val="00C729F2"/>
    <w:rsid w:val="00C7743C"/>
    <w:rsid w:val="00C827C7"/>
    <w:rsid w:val="00C90458"/>
    <w:rsid w:val="00C94848"/>
    <w:rsid w:val="00CA603E"/>
    <w:rsid w:val="00CB36F4"/>
    <w:rsid w:val="00CB42B7"/>
    <w:rsid w:val="00CC2E4E"/>
    <w:rsid w:val="00CC3A20"/>
    <w:rsid w:val="00CC4710"/>
    <w:rsid w:val="00CC70EA"/>
    <w:rsid w:val="00CD1624"/>
    <w:rsid w:val="00CD2F48"/>
    <w:rsid w:val="00CD49A7"/>
    <w:rsid w:val="00CE4E95"/>
    <w:rsid w:val="00CE50B9"/>
    <w:rsid w:val="00CF01B5"/>
    <w:rsid w:val="00CF0E2A"/>
    <w:rsid w:val="00CF65D9"/>
    <w:rsid w:val="00D03436"/>
    <w:rsid w:val="00D0393D"/>
    <w:rsid w:val="00D04E50"/>
    <w:rsid w:val="00D06118"/>
    <w:rsid w:val="00D07E60"/>
    <w:rsid w:val="00D12458"/>
    <w:rsid w:val="00D15F1A"/>
    <w:rsid w:val="00D26EA6"/>
    <w:rsid w:val="00D32866"/>
    <w:rsid w:val="00D4125E"/>
    <w:rsid w:val="00D4733F"/>
    <w:rsid w:val="00D53624"/>
    <w:rsid w:val="00D72986"/>
    <w:rsid w:val="00D7644A"/>
    <w:rsid w:val="00D77930"/>
    <w:rsid w:val="00D8385A"/>
    <w:rsid w:val="00D845BB"/>
    <w:rsid w:val="00DA7DBC"/>
    <w:rsid w:val="00DB4155"/>
    <w:rsid w:val="00DB65B5"/>
    <w:rsid w:val="00DB7EFB"/>
    <w:rsid w:val="00DC17F7"/>
    <w:rsid w:val="00DC3175"/>
    <w:rsid w:val="00DC3AD6"/>
    <w:rsid w:val="00DD44B6"/>
    <w:rsid w:val="00DD4E70"/>
    <w:rsid w:val="00DE1AF1"/>
    <w:rsid w:val="00DE4B75"/>
    <w:rsid w:val="00DE599E"/>
    <w:rsid w:val="00DE7E8C"/>
    <w:rsid w:val="00DF435E"/>
    <w:rsid w:val="00DF484B"/>
    <w:rsid w:val="00DF5B32"/>
    <w:rsid w:val="00DF70B4"/>
    <w:rsid w:val="00E03219"/>
    <w:rsid w:val="00E04BEC"/>
    <w:rsid w:val="00E131D2"/>
    <w:rsid w:val="00E44ABB"/>
    <w:rsid w:val="00E5009E"/>
    <w:rsid w:val="00E66721"/>
    <w:rsid w:val="00E7321D"/>
    <w:rsid w:val="00E82B28"/>
    <w:rsid w:val="00E8337F"/>
    <w:rsid w:val="00E90973"/>
    <w:rsid w:val="00E91483"/>
    <w:rsid w:val="00EA5F2B"/>
    <w:rsid w:val="00EB0A81"/>
    <w:rsid w:val="00EC20E7"/>
    <w:rsid w:val="00EC45C0"/>
    <w:rsid w:val="00EC7A28"/>
    <w:rsid w:val="00EE3BF6"/>
    <w:rsid w:val="00EE4981"/>
    <w:rsid w:val="00EE6B81"/>
    <w:rsid w:val="00F00F43"/>
    <w:rsid w:val="00F04BC5"/>
    <w:rsid w:val="00F12A60"/>
    <w:rsid w:val="00F133F1"/>
    <w:rsid w:val="00F3136E"/>
    <w:rsid w:val="00F32C57"/>
    <w:rsid w:val="00F359EA"/>
    <w:rsid w:val="00F36F11"/>
    <w:rsid w:val="00F42873"/>
    <w:rsid w:val="00F42F20"/>
    <w:rsid w:val="00F454E2"/>
    <w:rsid w:val="00F46483"/>
    <w:rsid w:val="00F5013E"/>
    <w:rsid w:val="00F6692D"/>
    <w:rsid w:val="00F770D9"/>
    <w:rsid w:val="00F779E0"/>
    <w:rsid w:val="00F9380B"/>
    <w:rsid w:val="00F93B2A"/>
    <w:rsid w:val="00F948F3"/>
    <w:rsid w:val="00F95C4E"/>
    <w:rsid w:val="00FB54C5"/>
    <w:rsid w:val="00FC2F13"/>
    <w:rsid w:val="00FC3171"/>
    <w:rsid w:val="016FC369"/>
    <w:rsid w:val="01E4CA51"/>
    <w:rsid w:val="020AD8BC"/>
    <w:rsid w:val="02433E83"/>
    <w:rsid w:val="02463363"/>
    <w:rsid w:val="02742E37"/>
    <w:rsid w:val="028456CC"/>
    <w:rsid w:val="02AAA5D7"/>
    <w:rsid w:val="02C70415"/>
    <w:rsid w:val="02E2073D"/>
    <w:rsid w:val="03568257"/>
    <w:rsid w:val="035BA3D4"/>
    <w:rsid w:val="03BEF4FB"/>
    <w:rsid w:val="03FDDEC2"/>
    <w:rsid w:val="04306FBB"/>
    <w:rsid w:val="0490CE1A"/>
    <w:rsid w:val="055971F4"/>
    <w:rsid w:val="05A1E78A"/>
    <w:rsid w:val="0638DAD4"/>
    <w:rsid w:val="0659FB99"/>
    <w:rsid w:val="066BE127"/>
    <w:rsid w:val="06A81474"/>
    <w:rsid w:val="06B98946"/>
    <w:rsid w:val="06DA81CE"/>
    <w:rsid w:val="070F22CE"/>
    <w:rsid w:val="07245025"/>
    <w:rsid w:val="0732BF33"/>
    <w:rsid w:val="0735F7CC"/>
    <w:rsid w:val="0781608C"/>
    <w:rsid w:val="07EFFB52"/>
    <w:rsid w:val="0842BB80"/>
    <w:rsid w:val="08739BB5"/>
    <w:rsid w:val="087A7101"/>
    <w:rsid w:val="087D339F"/>
    <w:rsid w:val="08891020"/>
    <w:rsid w:val="08E0578A"/>
    <w:rsid w:val="08EE267B"/>
    <w:rsid w:val="0908602E"/>
    <w:rsid w:val="09133902"/>
    <w:rsid w:val="09A04E6D"/>
    <w:rsid w:val="09BFE1C7"/>
    <w:rsid w:val="09C16634"/>
    <w:rsid w:val="0A4800F3"/>
    <w:rsid w:val="0A586BA4"/>
    <w:rsid w:val="0A776358"/>
    <w:rsid w:val="0AA098C8"/>
    <w:rsid w:val="0AEE086D"/>
    <w:rsid w:val="0B29E4F2"/>
    <w:rsid w:val="0B2CF280"/>
    <w:rsid w:val="0B3994CD"/>
    <w:rsid w:val="0B3E1CEF"/>
    <w:rsid w:val="0B48920D"/>
    <w:rsid w:val="0B5F3ED7"/>
    <w:rsid w:val="0C0EF24E"/>
    <w:rsid w:val="0C27D35D"/>
    <w:rsid w:val="0C403615"/>
    <w:rsid w:val="0CF28C00"/>
    <w:rsid w:val="0D4DCAFE"/>
    <w:rsid w:val="0DBE3DC9"/>
    <w:rsid w:val="0DFB371C"/>
    <w:rsid w:val="0E16654D"/>
    <w:rsid w:val="0E69F93B"/>
    <w:rsid w:val="0E86FDE8"/>
    <w:rsid w:val="0E9EC9CD"/>
    <w:rsid w:val="0ED31D08"/>
    <w:rsid w:val="0F522361"/>
    <w:rsid w:val="0F763FD5"/>
    <w:rsid w:val="0FF1AFF3"/>
    <w:rsid w:val="107A1234"/>
    <w:rsid w:val="11640ADC"/>
    <w:rsid w:val="1166E3AD"/>
    <w:rsid w:val="11B79B0D"/>
    <w:rsid w:val="12B2FE2A"/>
    <w:rsid w:val="1307F93C"/>
    <w:rsid w:val="1316594B"/>
    <w:rsid w:val="138B2CD4"/>
    <w:rsid w:val="138F2520"/>
    <w:rsid w:val="13948A68"/>
    <w:rsid w:val="13EE87A5"/>
    <w:rsid w:val="1406B203"/>
    <w:rsid w:val="1459F6EF"/>
    <w:rsid w:val="14FCF9FD"/>
    <w:rsid w:val="15A0413C"/>
    <w:rsid w:val="161C051A"/>
    <w:rsid w:val="16B127A9"/>
    <w:rsid w:val="1700DBE0"/>
    <w:rsid w:val="17821E08"/>
    <w:rsid w:val="17842ED1"/>
    <w:rsid w:val="182FBDBA"/>
    <w:rsid w:val="184EA8F0"/>
    <w:rsid w:val="187F27BE"/>
    <w:rsid w:val="18B73F83"/>
    <w:rsid w:val="18ED587D"/>
    <w:rsid w:val="1960166A"/>
    <w:rsid w:val="19977792"/>
    <w:rsid w:val="19D5FECE"/>
    <w:rsid w:val="1AB118CC"/>
    <w:rsid w:val="1B6F253B"/>
    <w:rsid w:val="1BE3CC3F"/>
    <w:rsid w:val="1C223629"/>
    <w:rsid w:val="1C56CAF9"/>
    <w:rsid w:val="1C855FF8"/>
    <w:rsid w:val="1CD75A89"/>
    <w:rsid w:val="1D0B5F99"/>
    <w:rsid w:val="1D1003B5"/>
    <w:rsid w:val="1D1AD4B2"/>
    <w:rsid w:val="1DA3A312"/>
    <w:rsid w:val="1DF36EAA"/>
    <w:rsid w:val="1E10987A"/>
    <w:rsid w:val="1E42F114"/>
    <w:rsid w:val="1E68C102"/>
    <w:rsid w:val="1F27DFA2"/>
    <w:rsid w:val="1F8830DD"/>
    <w:rsid w:val="205E70B6"/>
    <w:rsid w:val="20CAD639"/>
    <w:rsid w:val="20CEA721"/>
    <w:rsid w:val="20CED386"/>
    <w:rsid w:val="213D5937"/>
    <w:rsid w:val="2159DE72"/>
    <w:rsid w:val="21A107B5"/>
    <w:rsid w:val="21BB3F76"/>
    <w:rsid w:val="22047142"/>
    <w:rsid w:val="22169EF8"/>
    <w:rsid w:val="222E916F"/>
    <w:rsid w:val="22B068D2"/>
    <w:rsid w:val="233FABAA"/>
    <w:rsid w:val="23750FC9"/>
    <w:rsid w:val="23912C20"/>
    <w:rsid w:val="246ADCEE"/>
    <w:rsid w:val="24F33464"/>
    <w:rsid w:val="2509E09C"/>
    <w:rsid w:val="25260C7C"/>
    <w:rsid w:val="25C39973"/>
    <w:rsid w:val="26C13478"/>
    <w:rsid w:val="2723CE27"/>
    <w:rsid w:val="275740A7"/>
    <w:rsid w:val="27C8EF3B"/>
    <w:rsid w:val="27D92B3A"/>
    <w:rsid w:val="28109944"/>
    <w:rsid w:val="288566F3"/>
    <w:rsid w:val="295C83F0"/>
    <w:rsid w:val="296319B6"/>
    <w:rsid w:val="29B2A7C6"/>
    <w:rsid w:val="29EE9366"/>
    <w:rsid w:val="2A77E400"/>
    <w:rsid w:val="2AA830FC"/>
    <w:rsid w:val="2B31EE1A"/>
    <w:rsid w:val="2B68F91C"/>
    <w:rsid w:val="2BE96918"/>
    <w:rsid w:val="2BE9C295"/>
    <w:rsid w:val="2C27FC34"/>
    <w:rsid w:val="2C32D016"/>
    <w:rsid w:val="2CDB380A"/>
    <w:rsid w:val="2D33AFD8"/>
    <w:rsid w:val="2D7D5B59"/>
    <w:rsid w:val="2D88827C"/>
    <w:rsid w:val="2E036AEC"/>
    <w:rsid w:val="2EE527AB"/>
    <w:rsid w:val="2EF817EB"/>
    <w:rsid w:val="2F300571"/>
    <w:rsid w:val="2F6C0B8A"/>
    <w:rsid w:val="2FFDE34F"/>
    <w:rsid w:val="30884D7E"/>
    <w:rsid w:val="30A0FE05"/>
    <w:rsid w:val="3120AA0B"/>
    <w:rsid w:val="3148B3E1"/>
    <w:rsid w:val="31934126"/>
    <w:rsid w:val="31F3F962"/>
    <w:rsid w:val="3219A634"/>
    <w:rsid w:val="3244AB42"/>
    <w:rsid w:val="327988D1"/>
    <w:rsid w:val="329BBFFB"/>
    <w:rsid w:val="32AE51E4"/>
    <w:rsid w:val="32D08840"/>
    <w:rsid w:val="334CEF30"/>
    <w:rsid w:val="336EC1A2"/>
    <w:rsid w:val="34501880"/>
    <w:rsid w:val="34B377BC"/>
    <w:rsid w:val="34D2D272"/>
    <w:rsid w:val="34E39BE1"/>
    <w:rsid w:val="35349132"/>
    <w:rsid w:val="355921C3"/>
    <w:rsid w:val="35E2E9C3"/>
    <w:rsid w:val="3629AF41"/>
    <w:rsid w:val="364B65ED"/>
    <w:rsid w:val="36EB5AB1"/>
    <w:rsid w:val="36F41DC1"/>
    <w:rsid w:val="373A8844"/>
    <w:rsid w:val="377C0400"/>
    <w:rsid w:val="384BC20F"/>
    <w:rsid w:val="3863B68D"/>
    <w:rsid w:val="387F8BE8"/>
    <w:rsid w:val="38F34268"/>
    <w:rsid w:val="391B4EAD"/>
    <w:rsid w:val="394C49E9"/>
    <w:rsid w:val="394E4975"/>
    <w:rsid w:val="39CED8E5"/>
    <w:rsid w:val="3A1A4CD9"/>
    <w:rsid w:val="3A1C5584"/>
    <w:rsid w:val="3A5718C4"/>
    <w:rsid w:val="3A6F4348"/>
    <w:rsid w:val="3AB6BD5C"/>
    <w:rsid w:val="3AE04DFA"/>
    <w:rsid w:val="3BA82419"/>
    <w:rsid w:val="3BB61257"/>
    <w:rsid w:val="3BD2E37A"/>
    <w:rsid w:val="3BE5091C"/>
    <w:rsid w:val="3BEF301A"/>
    <w:rsid w:val="3D7388BD"/>
    <w:rsid w:val="3E20AD5D"/>
    <w:rsid w:val="3E88FCC5"/>
    <w:rsid w:val="3E9DE235"/>
    <w:rsid w:val="3F32A606"/>
    <w:rsid w:val="3F337489"/>
    <w:rsid w:val="3F80D3A6"/>
    <w:rsid w:val="3FBDFB6E"/>
    <w:rsid w:val="3FE230DE"/>
    <w:rsid w:val="3FF601CE"/>
    <w:rsid w:val="3FF6811F"/>
    <w:rsid w:val="402AD948"/>
    <w:rsid w:val="405E02BD"/>
    <w:rsid w:val="40786312"/>
    <w:rsid w:val="413DB297"/>
    <w:rsid w:val="4155150C"/>
    <w:rsid w:val="4169E67E"/>
    <w:rsid w:val="419D613A"/>
    <w:rsid w:val="4259D447"/>
    <w:rsid w:val="42B6CD15"/>
    <w:rsid w:val="43309AC1"/>
    <w:rsid w:val="435555E2"/>
    <w:rsid w:val="435A282A"/>
    <w:rsid w:val="4375F7A2"/>
    <w:rsid w:val="43ADF0C7"/>
    <w:rsid w:val="44281BB0"/>
    <w:rsid w:val="45097F2A"/>
    <w:rsid w:val="4546B6F3"/>
    <w:rsid w:val="454A62C9"/>
    <w:rsid w:val="45B2DB11"/>
    <w:rsid w:val="463B2AED"/>
    <w:rsid w:val="465C599D"/>
    <w:rsid w:val="46688034"/>
    <w:rsid w:val="466B2140"/>
    <w:rsid w:val="4693F38B"/>
    <w:rsid w:val="46AF31FC"/>
    <w:rsid w:val="46CDB91D"/>
    <w:rsid w:val="46E446BC"/>
    <w:rsid w:val="47ACD4C2"/>
    <w:rsid w:val="47CA2D01"/>
    <w:rsid w:val="47D8C526"/>
    <w:rsid w:val="47F456D6"/>
    <w:rsid w:val="481F8E4F"/>
    <w:rsid w:val="48735546"/>
    <w:rsid w:val="48881694"/>
    <w:rsid w:val="4961B8BC"/>
    <w:rsid w:val="49771443"/>
    <w:rsid w:val="49F4A756"/>
    <w:rsid w:val="4A77BFAB"/>
    <w:rsid w:val="4AA2098D"/>
    <w:rsid w:val="4B076F69"/>
    <w:rsid w:val="4C09F1B4"/>
    <w:rsid w:val="4C195679"/>
    <w:rsid w:val="4CACBC28"/>
    <w:rsid w:val="4CEDD913"/>
    <w:rsid w:val="4D185ABE"/>
    <w:rsid w:val="4D377684"/>
    <w:rsid w:val="4D52C994"/>
    <w:rsid w:val="4D81461B"/>
    <w:rsid w:val="4D8C58D0"/>
    <w:rsid w:val="4DAE42E4"/>
    <w:rsid w:val="4DCC19B4"/>
    <w:rsid w:val="4E7BE390"/>
    <w:rsid w:val="4E830137"/>
    <w:rsid w:val="4EACE176"/>
    <w:rsid w:val="4EB6179F"/>
    <w:rsid w:val="4EBBDE5A"/>
    <w:rsid w:val="4F3FA406"/>
    <w:rsid w:val="4F7F684F"/>
    <w:rsid w:val="4F916230"/>
    <w:rsid w:val="4FC8FA36"/>
    <w:rsid w:val="4FD54C97"/>
    <w:rsid w:val="50323D2F"/>
    <w:rsid w:val="50534349"/>
    <w:rsid w:val="505CDE06"/>
    <w:rsid w:val="5082B5E0"/>
    <w:rsid w:val="50A5F428"/>
    <w:rsid w:val="5134EB43"/>
    <w:rsid w:val="51480890"/>
    <w:rsid w:val="518A3BC3"/>
    <w:rsid w:val="51E59D9A"/>
    <w:rsid w:val="51F32C60"/>
    <w:rsid w:val="526B3310"/>
    <w:rsid w:val="52B05EEF"/>
    <w:rsid w:val="52B5A17F"/>
    <w:rsid w:val="52C5852E"/>
    <w:rsid w:val="532B2516"/>
    <w:rsid w:val="53759BBB"/>
    <w:rsid w:val="53A8DB13"/>
    <w:rsid w:val="53ADEAE0"/>
    <w:rsid w:val="53CEEC9D"/>
    <w:rsid w:val="53D0984A"/>
    <w:rsid w:val="54B12D31"/>
    <w:rsid w:val="5528BF7D"/>
    <w:rsid w:val="55476D09"/>
    <w:rsid w:val="558E85A9"/>
    <w:rsid w:val="562BEFEB"/>
    <w:rsid w:val="56B242F5"/>
    <w:rsid w:val="56CE1E84"/>
    <w:rsid w:val="56D88B76"/>
    <w:rsid w:val="5711845C"/>
    <w:rsid w:val="5727F4C2"/>
    <w:rsid w:val="576F3A5D"/>
    <w:rsid w:val="585DB9BB"/>
    <w:rsid w:val="5865CB97"/>
    <w:rsid w:val="58A3B494"/>
    <w:rsid w:val="591914A8"/>
    <w:rsid w:val="59372C1F"/>
    <w:rsid w:val="59B5D2E0"/>
    <w:rsid w:val="59E1B45A"/>
    <w:rsid w:val="5AEBB174"/>
    <w:rsid w:val="5AF09E5C"/>
    <w:rsid w:val="5B18BA01"/>
    <w:rsid w:val="5B9E4956"/>
    <w:rsid w:val="5BD05ACD"/>
    <w:rsid w:val="5BF14279"/>
    <w:rsid w:val="5C26509D"/>
    <w:rsid w:val="5D05559F"/>
    <w:rsid w:val="5DC97783"/>
    <w:rsid w:val="5DD48759"/>
    <w:rsid w:val="5E788779"/>
    <w:rsid w:val="5E94AC6D"/>
    <w:rsid w:val="5EFC3BDA"/>
    <w:rsid w:val="5F4C09A1"/>
    <w:rsid w:val="5F774343"/>
    <w:rsid w:val="5FAA4C4C"/>
    <w:rsid w:val="60D2E21E"/>
    <w:rsid w:val="612EC16A"/>
    <w:rsid w:val="61784EE2"/>
    <w:rsid w:val="617BC91E"/>
    <w:rsid w:val="6186F8B5"/>
    <w:rsid w:val="61B28DE5"/>
    <w:rsid w:val="61DE1A01"/>
    <w:rsid w:val="61EB8563"/>
    <w:rsid w:val="62219999"/>
    <w:rsid w:val="6254D08B"/>
    <w:rsid w:val="626E58B9"/>
    <w:rsid w:val="629B5E6A"/>
    <w:rsid w:val="62D8847A"/>
    <w:rsid w:val="62FCC774"/>
    <w:rsid w:val="630A0028"/>
    <w:rsid w:val="634CD63D"/>
    <w:rsid w:val="63A9C832"/>
    <w:rsid w:val="653B3ED4"/>
    <w:rsid w:val="65A4DDFF"/>
    <w:rsid w:val="65D0B75F"/>
    <w:rsid w:val="66FE6A91"/>
    <w:rsid w:val="670C44EE"/>
    <w:rsid w:val="671BCBC5"/>
    <w:rsid w:val="6746D1AD"/>
    <w:rsid w:val="683FF513"/>
    <w:rsid w:val="68491EB2"/>
    <w:rsid w:val="68B8B807"/>
    <w:rsid w:val="68D4AE2C"/>
    <w:rsid w:val="68E5BAA1"/>
    <w:rsid w:val="69279F05"/>
    <w:rsid w:val="69F3F321"/>
    <w:rsid w:val="6B367101"/>
    <w:rsid w:val="6B7BA392"/>
    <w:rsid w:val="6B954DF3"/>
    <w:rsid w:val="6BA20BA0"/>
    <w:rsid w:val="6BA6F73B"/>
    <w:rsid w:val="6BE359F8"/>
    <w:rsid w:val="6BE4357D"/>
    <w:rsid w:val="6BFEE913"/>
    <w:rsid w:val="6C5E674A"/>
    <w:rsid w:val="6CB135BD"/>
    <w:rsid w:val="6CFA0206"/>
    <w:rsid w:val="6D020002"/>
    <w:rsid w:val="6D06B314"/>
    <w:rsid w:val="6D64768E"/>
    <w:rsid w:val="6DA17D99"/>
    <w:rsid w:val="6DC9F042"/>
    <w:rsid w:val="6DC9F890"/>
    <w:rsid w:val="6E0FAE74"/>
    <w:rsid w:val="6E99249D"/>
    <w:rsid w:val="6ECBC3F8"/>
    <w:rsid w:val="6F10D3AC"/>
    <w:rsid w:val="6F1225F0"/>
    <w:rsid w:val="6FABCA19"/>
    <w:rsid w:val="6FB7421F"/>
    <w:rsid w:val="6FC58AFA"/>
    <w:rsid w:val="6FF63B18"/>
    <w:rsid w:val="6FFC21D8"/>
    <w:rsid w:val="704410D3"/>
    <w:rsid w:val="71012946"/>
    <w:rsid w:val="711EB591"/>
    <w:rsid w:val="71558A9C"/>
    <w:rsid w:val="723C415B"/>
    <w:rsid w:val="724DE4EE"/>
    <w:rsid w:val="7256E443"/>
    <w:rsid w:val="72E2B840"/>
    <w:rsid w:val="738350DC"/>
    <w:rsid w:val="73FC15BF"/>
    <w:rsid w:val="742F9145"/>
    <w:rsid w:val="7435A3F4"/>
    <w:rsid w:val="7454B524"/>
    <w:rsid w:val="7469AD4C"/>
    <w:rsid w:val="746D4263"/>
    <w:rsid w:val="749F2FF4"/>
    <w:rsid w:val="74C02F05"/>
    <w:rsid w:val="74D21942"/>
    <w:rsid w:val="74DDBE32"/>
    <w:rsid w:val="74F71ADA"/>
    <w:rsid w:val="75601799"/>
    <w:rsid w:val="7566BB90"/>
    <w:rsid w:val="7583AC7D"/>
    <w:rsid w:val="760D2774"/>
    <w:rsid w:val="764DC870"/>
    <w:rsid w:val="766A690C"/>
    <w:rsid w:val="7677F115"/>
    <w:rsid w:val="769A8E9B"/>
    <w:rsid w:val="76A0228D"/>
    <w:rsid w:val="77038EC0"/>
    <w:rsid w:val="77A800C7"/>
    <w:rsid w:val="77AA7057"/>
    <w:rsid w:val="77E07A28"/>
    <w:rsid w:val="78142E4A"/>
    <w:rsid w:val="78214EDC"/>
    <w:rsid w:val="79DF13D0"/>
    <w:rsid w:val="79E114C3"/>
    <w:rsid w:val="79FACE1D"/>
    <w:rsid w:val="7A4CD270"/>
    <w:rsid w:val="7A529D40"/>
    <w:rsid w:val="7B319A45"/>
    <w:rsid w:val="7B663229"/>
    <w:rsid w:val="7B6CB171"/>
    <w:rsid w:val="7B83A40C"/>
    <w:rsid w:val="7B984EF3"/>
    <w:rsid w:val="7BF1D5ED"/>
    <w:rsid w:val="7C0B536A"/>
    <w:rsid w:val="7C24CA19"/>
    <w:rsid w:val="7C2BC16E"/>
    <w:rsid w:val="7C4C925E"/>
    <w:rsid w:val="7C600163"/>
    <w:rsid w:val="7C66AB43"/>
    <w:rsid w:val="7CA1713B"/>
    <w:rsid w:val="7D3941D8"/>
    <w:rsid w:val="7DC27910"/>
    <w:rsid w:val="7DDA47FE"/>
    <w:rsid w:val="7DE77589"/>
    <w:rsid w:val="7E2C9FC6"/>
    <w:rsid w:val="7E615EEF"/>
    <w:rsid w:val="7E67A193"/>
    <w:rsid w:val="7E6EB22B"/>
    <w:rsid w:val="7F0B5493"/>
    <w:rsid w:val="7F8F317B"/>
    <w:rsid w:val="7FB53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AC3DB53"/>
  <w15:chartTrackingRefBased/>
  <w15:docId w15:val="{718D7B57-D112-4C08-B4F1-5E516D7CB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da-DK"/>
    </w:rPr>
  </w:style>
  <w:style w:type="paragraph" w:styleId="Overskrift1">
    <w:name w:val="heading 1"/>
    <w:basedOn w:val="Normal"/>
    <w:next w:val="Normal"/>
    <w:qFormat/>
    <w:pPr>
      <w:keepNext/>
      <w:outlineLvl w:val="0"/>
    </w:pPr>
    <w:rPr>
      <w:rFonts w:ascii="Courier New" w:hAnsi="Courier New" w:cs="Courier New"/>
      <w:sz w:val="4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D44B6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link w:val="Markeringsbobletekst"/>
    <w:uiPriority w:val="99"/>
    <w:semiHidden/>
    <w:rsid w:val="00DD44B6"/>
    <w:rPr>
      <w:rFonts w:ascii="Segoe UI" w:hAnsi="Segoe UI" w:cs="Segoe UI"/>
      <w:sz w:val="18"/>
      <w:szCs w:val="18"/>
    </w:rPr>
  </w:style>
  <w:style w:type="paragraph" w:styleId="Listeafsnit">
    <w:name w:val="List Paragraph"/>
    <w:basedOn w:val="Normal"/>
    <w:uiPriority w:val="34"/>
    <w:qFormat/>
    <w:rsid w:val="00332F3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el-Gitter">
    <w:name w:val="Table Grid"/>
    <w:basedOn w:val="Tabel-Normal"/>
    <w:uiPriority w:val="59"/>
    <w:rsid w:val="00BC2F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A3276E"/>
    <w:rPr>
      <w:color w:val="0563C1"/>
      <w:u w:val="single"/>
    </w:rPr>
  </w:style>
  <w:style w:type="character" w:styleId="Ulstomtale">
    <w:name w:val="Unresolved Mention"/>
    <w:uiPriority w:val="99"/>
    <w:semiHidden/>
    <w:unhideWhenUsed/>
    <w:rsid w:val="00A3276E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unhideWhenUsed/>
    <w:rsid w:val="00E03219"/>
    <w:pPr>
      <w:tabs>
        <w:tab w:val="center" w:pos="4513"/>
        <w:tab w:val="right" w:pos="9026"/>
      </w:tabs>
    </w:pPr>
  </w:style>
  <w:style w:type="character" w:customStyle="1" w:styleId="SidehovedTegn">
    <w:name w:val="Sidehoved Tegn"/>
    <w:link w:val="Sidehoved"/>
    <w:uiPriority w:val="99"/>
    <w:rsid w:val="00E03219"/>
    <w:rPr>
      <w:sz w:val="24"/>
      <w:szCs w:val="24"/>
    </w:rPr>
  </w:style>
  <w:style w:type="paragraph" w:styleId="Sidefod">
    <w:name w:val="footer"/>
    <w:basedOn w:val="Normal"/>
    <w:link w:val="SidefodTegn"/>
    <w:uiPriority w:val="99"/>
    <w:unhideWhenUsed/>
    <w:rsid w:val="00E03219"/>
    <w:pPr>
      <w:tabs>
        <w:tab w:val="center" w:pos="4513"/>
        <w:tab w:val="right" w:pos="9026"/>
      </w:tabs>
    </w:pPr>
  </w:style>
  <w:style w:type="character" w:customStyle="1" w:styleId="SidefodTegn">
    <w:name w:val="Sidefod Tegn"/>
    <w:link w:val="Sidefod"/>
    <w:uiPriority w:val="99"/>
    <w:rsid w:val="00E03219"/>
    <w:rPr>
      <w:sz w:val="24"/>
      <w:szCs w:val="24"/>
    </w:rPr>
  </w:style>
  <w:style w:type="paragraph" w:styleId="Korrektur">
    <w:name w:val="Revision"/>
    <w:hidden/>
    <w:uiPriority w:val="99"/>
    <w:semiHidden/>
    <w:rsid w:val="00895C2D"/>
    <w:rPr>
      <w:sz w:val="24"/>
      <w:szCs w:val="24"/>
      <w:lang w:eastAsia="da-DK"/>
    </w:rPr>
  </w:style>
  <w:style w:type="paragraph" w:styleId="NormalWeb">
    <w:name w:val="Normal (Web)"/>
    <w:basedOn w:val="Normal"/>
    <w:uiPriority w:val="99"/>
    <w:unhideWhenUsed/>
    <w:rsid w:val="000E2D4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0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7885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705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3886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762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6793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441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271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292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5660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775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440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95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7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8457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89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463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5430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916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296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488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355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5943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3657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400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65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1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9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0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6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1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Profiles\Gadstrup%20Kirke\Application%20Data\Microsoft\Skabeloner\Gadstrup%20Kirke%20Johanne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7E218C365E6D4FB4AB88D8384CFCF4" ma:contentTypeVersion="17" ma:contentTypeDescription="Create a new document." ma:contentTypeScope="" ma:versionID="a36dddbf9fb627ae475e791479982dce">
  <xsd:schema xmlns:xsd="http://www.w3.org/2001/XMLSchema" xmlns:xs="http://www.w3.org/2001/XMLSchema" xmlns:p="http://schemas.microsoft.com/office/2006/metadata/properties" xmlns:ns3="08f4ba1f-cde4-4d67-a289-3d50985f65ab" xmlns:ns4="eee2019b-1924-4f39-9aff-e97244ea10e2" targetNamespace="http://schemas.microsoft.com/office/2006/metadata/properties" ma:root="true" ma:fieldsID="40e4166b802fa194dab03484fbb7dbaa" ns3:_="" ns4:_="">
    <xsd:import namespace="08f4ba1f-cde4-4d67-a289-3d50985f65ab"/>
    <xsd:import namespace="eee2019b-1924-4f39-9aff-e97244ea10e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f4ba1f-cde4-4d67-a289-3d50985f65a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e2019b-1924-4f39-9aff-e97244ea10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C575AF-AB64-46D9-80E3-517D4978CDF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85E95CD-30F4-4D71-BE1D-27C573E7A0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f4ba1f-cde4-4d67-a289-3d50985f65ab"/>
    <ds:schemaRef ds:uri="eee2019b-1924-4f39-9aff-e97244ea10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5BA246-5014-4404-815F-8FF0E8CC34B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Gadstrup Kirke Johannes</Template>
  <TotalTime>0</TotalTime>
  <Pages>3</Pages>
  <Words>772</Words>
  <Characters>4716</Characters>
  <Application>Microsoft Office Word</Application>
  <DocSecurity>0</DocSecurity>
  <Lines>39</Lines>
  <Paragraphs>10</Paragraphs>
  <ScaleCrop>false</ScaleCrop>
  <Company>DellComputerCorporation</Company>
  <LinksUpToDate>false</LinksUpToDate>
  <CharactersWithSpaces>5478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Gadstrup Kirke</dc:title>
  <dc:subject/>
  <dc:creator>Henning Storm</dc:creator>
  <cp:keywords/>
  <cp:lastModifiedBy>Christina Friis-Nielsen</cp:lastModifiedBy>
  <cp:revision>2</cp:revision>
  <cp:lastPrinted>2021-01-04T23:42:00Z</cp:lastPrinted>
  <dcterms:created xsi:type="dcterms:W3CDTF">2025-03-18T15:25:00Z</dcterms:created>
  <dcterms:modified xsi:type="dcterms:W3CDTF">2025-03-18T15:25:00Z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0x010100717E218C365E6D4FB4AB88D8384CFCF4</vt:lpwstr>
  </property>
  <property fmtid="{D5CDD505-2E9C-101B-9397-08002B2CF9AE}" pid="3" name="_activity">
    <vt:lpwstr/>
  </property>
</Properties>
</file>