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2D1E" w14:textId="77777777" w:rsidR="00E70CDE" w:rsidRPr="00575678" w:rsidRDefault="00E70CDE" w:rsidP="00E70CDE">
      <w:pPr>
        <w:rPr>
          <w:rFonts w:asciiTheme="majorHAnsi" w:eastAsiaTheme="minorEastAsia" w:hAnsiTheme="majorHAnsi" w:cstheme="majorHAnsi"/>
          <w:b/>
          <w:bCs/>
          <w:sz w:val="23"/>
          <w:szCs w:val="23"/>
        </w:rPr>
      </w:pPr>
      <w:r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 xml:space="preserve">Gadstrup Menighedsråd, 4621 Gadstrup </w:t>
      </w:r>
    </w:p>
    <w:p w14:paraId="399D9052" w14:textId="77777777" w:rsidR="00E70CDE" w:rsidRPr="00575678" w:rsidRDefault="00E70CDE" w:rsidP="00E70CDE">
      <w:pPr>
        <w:pStyle w:val="Overskrift1"/>
        <w:jc w:val="right"/>
        <w:rPr>
          <w:rFonts w:asciiTheme="majorHAnsi" w:eastAsiaTheme="minorEastAsia" w:hAnsiTheme="majorHAnsi" w:cstheme="majorHAnsi"/>
          <w:sz w:val="23"/>
          <w:szCs w:val="23"/>
        </w:rPr>
      </w:pPr>
    </w:p>
    <w:p w14:paraId="534FE8E7" w14:textId="273946CD" w:rsidR="003911C5" w:rsidRPr="00575678" w:rsidRDefault="00D41F65" w:rsidP="00E70CDE">
      <w:pPr>
        <w:tabs>
          <w:tab w:val="left" w:pos="7371"/>
        </w:tabs>
        <w:rPr>
          <w:rFonts w:asciiTheme="majorHAnsi" w:eastAsiaTheme="minorEastAsia" w:hAnsiTheme="majorHAnsi" w:cstheme="majorHAnsi"/>
          <w:b/>
          <w:bCs/>
          <w:sz w:val="23"/>
          <w:szCs w:val="23"/>
        </w:rPr>
      </w:pPr>
      <w:r>
        <w:rPr>
          <w:rFonts w:asciiTheme="majorHAnsi" w:eastAsiaTheme="minorEastAsia" w:hAnsiTheme="majorHAnsi" w:cstheme="majorHAnsi"/>
          <w:b/>
          <w:bCs/>
          <w:sz w:val="23"/>
          <w:szCs w:val="23"/>
        </w:rPr>
        <w:t>Referat fra</w:t>
      </w:r>
      <w:r w:rsidR="00E70CDE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 xml:space="preserve"> menighedsrådsmøde 2</w:t>
      </w:r>
      <w:r w:rsidR="00BE007F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>2</w:t>
      </w:r>
      <w:r w:rsidR="00E70CDE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 xml:space="preserve">. </w:t>
      </w:r>
      <w:r w:rsidR="00BE007F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>oktober</w:t>
      </w:r>
      <w:r w:rsidR="00E70CDE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 xml:space="preserve"> kl. 1</w:t>
      </w:r>
      <w:r w:rsidR="00BE007F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>7</w:t>
      </w:r>
      <w:r w:rsidR="00E70CDE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>-</w:t>
      </w:r>
      <w:r w:rsidR="00BE007F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>20</w:t>
      </w:r>
      <w:r>
        <w:rPr>
          <w:rFonts w:asciiTheme="majorHAnsi" w:eastAsiaTheme="minorEastAsia" w:hAnsiTheme="majorHAnsi" w:cstheme="majorHAnsi"/>
          <w:b/>
          <w:bCs/>
          <w:sz w:val="23"/>
          <w:szCs w:val="23"/>
        </w:rPr>
        <w:t>.</w:t>
      </w:r>
      <w:r w:rsidR="007C1BDF">
        <w:rPr>
          <w:rFonts w:asciiTheme="majorHAnsi" w:eastAsiaTheme="minorEastAsia" w:hAnsiTheme="majorHAnsi" w:cstheme="majorHAnsi"/>
          <w:b/>
          <w:bCs/>
          <w:sz w:val="23"/>
          <w:szCs w:val="23"/>
        </w:rPr>
        <w:t>30</w:t>
      </w:r>
      <w:r w:rsidR="00E70CDE" w:rsidRPr="00575678">
        <w:rPr>
          <w:rFonts w:asciiTheme="majorHAnsi" w:eastAsiaTheme="minorEastAsia" w:hAnsiTheme="majorHAnsi" w:cstheme="majorHAnsi"/>
          <w:b/>
          <w:bCs/>
          <w:sz w:val="23"/>
          <w:szCs w:val="23"/>
        </w:rPr>
        <w:t xml:space="preserve"> i Sognehuset. </w:t>
      </w:r>
    </w:p>
    <w:p w14:paraId="2D342809" w14:textId="77777777" w:rsidR="00E70CDE" w:rsidRPr="00575678" w:rsidRDefault="00E70CDE" w:rsidP="00E70CDE">
      <w:pPr>
        <w:tabs>
          <w:tab w:val="left" w:pos="7371"/>
        </w:tabs>
        <w:rPr>
          <w:rFonts w:asciiTheme="majorHAnsi" w:eastAsiaTheme="minorEastAsia" w:hAnsiTheme="majorHAnsi" w:cstheme="majorHAnsi"/>
          <w:b/>
          <w:bCs/>
          <w:sz w:val="23"/>
          <w:szCs w:val="23"/>
        </w:rPr>
      </w:pPr>
    </w:p>
    <w:p w14:paraId="5EB971D4" w14:textId="74BC8613" w:rsidR="007C1BDF" w:rsidRDefault="007C1BDF" w:rsidP="00E70CDE">
      <w:pPr>
        <w:tabs>
          <w:tab w:val="left" w:pos="7371"/>
        </w:tabs>
        <w:rPr>
          <w:rFonts w:asciiTheme="majorHAnsi" w:eastAsiaTheme="minorEastAsia" w:hAnsiTheme="majorHAnsi" w:cstheme="majorHAnsi"/>
          <w:sz w:val="23"/>
          <w:szCs w:val="23"/>
        </w:rPr>
      </w:pPr>
      <w:r>
        <w:rPr>
          <w:rFonts w:asciiTheme="majorHAnsi" w:eastAsiaTheme="minorEastAsia" w:hAnsiTheme="majorHAnsi" w:cstheme="majorHAnsi"/>
          <w:sz w:val="23"/>
          <w:szCs w:val="23"/>
        </w:rPr>
        <w:t>Til stede</w:t>
      </w:r>
      <w:r w:rsidRPr="007C1BDF">
        <w:rPr>
          <w:rFonts w:asciiTheme="majorHAnsi" w:eastAsiaTheme="minorEastAsia" w:hAnsiTheme="majorHAnsi" w:cstheme="majorHAnsi"/>
          <w:sz w:val="23"/>
          <w:szCs w:val="23"/>
        </w:rPr>
        <w:t>: Anders Pilegaard, Kamilla Man</w:t>
      </w:r>
      <w:r>
        <w:rPr>
          <w:rFonts w:asciiTheme="majorHAnsi" w:eastAsiaTheme="minorEastAsia" w:hAnsiTheme="majorHAnsi" w:cstheme="majorHAnsi"/>
          <w:sz w:val="23"/>
          <w:szCs w:val="23"/>
        </w:rPr>
        <w:t xml:space="preserve">niche, Malene </w:t>
      </w:r>
      <w:proofErr w:type="spellStart"/>
      <w:r>
        <w:rPr>
          <w:rFonts w:asciiTheme="majorHAnsi" w:eastAsiaTheme="minorEastAsia" w:hAnsiTheme="majorHAnsi" w:cstheme="majorHAnsi"/>
          <w:sz w:val="23"/>
          <w:szCs w:val="23"/>
        </w:rPr>
        <w:t>Guassora</w:t>
      </w:r>
      <w:proofErr w:type="spellEnd"/>
      <w:r>
        <w:rPr>
          <w:rFonts w:asciiTheme="majorHAnsi" w:eastAsiaTheme="minorEastAsia" w:hAnsiTheme="majorHAnsi" w:cstheme="majorHAnsi"/>
          <w:sz w:val="23"/>
          <w:szCs w:val="23"/>
        </w:rPr>
        <w:t xml:space="preserve">, Hanne Mie </w:t>
      </w:r>
      <w:proofErr w:type="spellStart"/>
      <w:r>
        <w:rPr>
          <w:rFonts w:asciiTheme="majorHAnsi" w:eastAsiaTheme="minorEastAsia" w:hAnsiTheme="majorHAnsi" w:cstheme="majorHAnsi"/>
          <w:sz w:val="23"/>
          <w:szCs w:val="23"/>
        </w:rPr>
        <w:t>Hvidesten</w:t>
      </w:r>
      <w:proofErr w:type="spellEnd"/>
      <w:r>
        <w:rPr>
          <w:rFonts w:asciiTheme="majorHAnsi" w:eastAsiaTheme="minorEastAsia" w:hAnsiTheme="majorHAnsi" w:cstheme="majorHAnsi"/>
          <w:sz w:val="23"/>
          <w:szCs w:val="23"/>
        </w:rPr>
        <w:t xml:space="preserve"> Smith, Lars Bager Christensen</w:t>
      </w:r>
    </w:p>
    <w:p w14:paraId="445031E8" w14:textId="31DD96B9" w:rsidR="007C1BDF" w:rsidRDefault="007C1BDF" w:rsidP="00E70CDE">
      <w:pPr>
        <w:tabs>
          <w:tab w:val="left" w:pos="7371"/>
        </w:tabs>
        <w:rPr>
          <w:rFonts w:asciiTheme="majorHAnsi" w:eastAsiaTheme="minorEastAsia" w:hAnsiTheme="majorHAnsi" w:cstheme="majorHAnsi"/>
          <w:sz w:val="23"/>
          <w:szCs w:val="23"/>
        </w:rPr>
      </w:pPr>
      <w:r>
        <w:rPr>
          <w:rFonts w:asciiTheme="majorHAnsi" w:eastAsiaTheme="minorEastAsia" w:hAnsiTheme="majorHAnsi" w:cstheme="majorHAnsi"/>
          <w:sz w:val="23"/>
          <w:szCs w:val="23"/>
        </w:rPr>
        <w:t xml:space="preserve"> </w:t>
      </w:r>
    </w:p>
    <w:p w14:paraId="1897A42E" w14:textId="12693968" w:rsidR="007C1BDF" w:rsidRDefault="007C1BDF" w:rsidP="00E70CDE">
      <w:pPr>
        <w:tabs>
          <w:tab w:val="left" w:pos="7371"/>
        </w:tabs>
        <w:rPr>
          <w:rFonts w:asciiTheme="majorHAnsi" w:eastAsiaTheme="minorEastAsia" w:hAnsiTheme="majorHAnsi" w:cstheme="majorHAnsi"/>
          <w:sz w:val="23"/>
          <w:szCs w:val="23"/>
          <w:lang w:val="en-US"/>
        </w:rPr>
      </w:pPr>
      <w:proofErr w:type="spellStart"/>
      <w:r w:rsidRPr="007C1BDF">
        <w:rPr>
          <w:rFonts w:asciiTheme="majorHAnsi" w:eastAsiaTheme="minorEastAsia" w:hAnsiTheme="majorHAnsi" w:cstheme="majorHAnsi"/>
          <w:sz w:val="23"/>
          <w:szCs w:val="23"/>
          <w:lang w:val="en-US"/>
        </w:rPr>
        <w:t>Afbud</w:t>
      </w:r>
      <w:proofErr w:type="spellEnd"/>
      <w:r>
        <w:rPr>
          <w:rFonts w:asciiTheme="majorHAnsi" w:eastAsiaTheme="minorEastAsia" w:hAnsiTheme="majorHAnsi" w:cstheme="majorHAnsi"/>
          <w:sz w:val="23"/>
          <w:szCs w:val="23"/>
          <w:lang w:val="en-US"/>
        </w:rPr>
        <w:t>:</w:t>
      </w:r>
      <w:r w:rsidRPr="007C1BDF">
        <w:rPr>
          <w:rFonts w:asciiTheme="majorHAnsi" w:eastAsiaTheme="minorEastAsia" w:hAnsiTheme="majorHAnsi" w:cstheme="majorHAnsi"/>
          <w:sz w:val="23"/>
          <w:szCs w:val="23"/>
          <w:lang w:val="en-US"/>
        </w:rPr>
        <w:t xml:space="preserve"> Emil</w:t>
      </w:r>
      <w:r>
        <w:rPr>
          <w:rFonts w:asciiTheme="majorHAnsi" w:eastAsiaTheme="minorEastAsia" w:hAnsiTheme="majorHAnsi" w:cstheme="majorHAnsi"/>
          <w:sz w:val="23"/>
          <w:szCs w:val="23"/>
          <w:lang w:val="en-US"/>
        </w:rPr>
        <w:t xml:space="preserve"> Schejbel Andersen</w:t>
      </w:r>
    </w:p>
    <w:p w14:paraId="260FDE3F" w14:textId="77777777" w:rsidR="007C1BDF" w:rsidRPr="007C1BDF" w:rsidRDefault="007C1BDF" w:rsidP="00E70CDE">
      <w:pPr>
        <w:tabs>
          <w:tab w:val="left" w:pos="7371"/>
        </w:tabs>
        <w:rPr>
          <w:rFonts w:asciiTheme="majorHAnsi" w:eastAsiaTheme="minorEastAsia" w:hAnsiTheme="majorHAnsi" w:cstheme="majorHAnsi"/>
          <w:sz w:val="23"/>
          <w:szCs w:val="23"/>
          <w:lang w:val="en-US"/>
        </w:rPr>
      </w:pPr>
    </w:p>
    <w:p w14:paraId="228AA894" w14:textId="77777777" w:rsidR="00E70CDE" w:rsidRPr="007C1BDF" w:rsidRDefault="00E70CDE" w:rsidP="00E70CDE">
      <w:pPr>
        <w:tabs>
          <w:tab w:val="left" w:pos="7371"/>
        </w:tabs>
        <w:rPr>
          <w:rFonts w:asciiTheme="majorHAnsi" w:hAnsiTheme="majorHAnsi" w:cstheme="majorHAnsi"/>
          <w:sz w:val="23"/>
          <w:szCs w:val="23"/>
          <w:lang w:val="en-US"/>
        </w:rPr>
      </w:pPr>
      <w:r w:rsidRPr="007C1BDF">
        <w:rPr>
          <w:rFonts w:asciiTheme="majorHAnsi" w:eastAsiaTheme="minorEastAsia" w:hAnsiTheme="majorHAnsi" w:cstheme="majorHAnsi"/>
          <w:sz w:val="23"/>
          <w:szCs w:val="23"/>
          <w:lang w:val="en-US"/>
        </w:rPr>
        <w:t>Referent: Christina Friis-Nielsen</w:t>
      </w:r>
    </w:p>
    <w:p w14:paraId="33912501" w14:textId="1A676D54" w:rsidR="58F18A84" w:rsidRPr="007C1BDF" w:rsidRDefault="58F18A84" w:rsidP="05F9EF7A">
      <w:pPr>
        <w:tabs>
          <w:tab w:val="left" w:pos="7371"/>
        </w:tabs>
        <w:rPr>
          <w:rFonts w:asciiTheme="majorHAnsi" w:eastAsiaTheme="minorEastAsia" w:hAnsiTheme="majorHAnsi" w:cstheme="majorHAnsi"/>
          <w:b/>
          <w:bCs/>
          <w:sz w:val="23"/>
          <w:szCs w:val="23"/>
          <w:lang w:val="en-US"/>
        </w:rPr>
      </w:pPr>
    </w:p>
    <w:p w14:paraId="4A20DCAE" w14:textId="77777777" w:rsidR="00FB134E" w:rsidRPr="007C1BDF" w:rsidRDefault="00FB134E" w:rsidP="01492FCD">
      <w:pPr>
        <w:tabs>
          <w:tab w:val="left" w:pos="7371"/>
        </w:tabs>
        <w:rPr>
          <w:rFonts w:asciiTheme="majorHAnsi" w:eastAsiaTheme="minorEastAsia" w:hAnsiTheme="majorHAnsi" w:cstheme="majorHAnsi"/>
          <w:sz w:val="23"/>
          <w:szCs w:val="23"/>
          <w:lang w:val="en-US"/>
        </w:rPr>
      </w:pPr>
    </w:p>
    <w:tbl>
      <w:tblPr>
        <w:tblStyle w:val="Tabel-Gitter"/>
        <w:tblW w:w="9493" w:type="dxa"/>
        <w:tblLook w:val="04A0" w:firstRow="1" w:lastRow="0" w:firstColumn="1" w:lastColumn="0" w:noHBand="0" w:noVBand="1"/>
      </w:tblPr>
      <w:tblGrid>
        <w:gridCol w:w="4983"/>
        <w:gridCol w:w="3478"/>
        <w:gridCol w:w="1032"/>
      </w:tblGrid>
      <w:tr w:rsidR="000340F6" w:rsidRPr="00575678" w14:paraId="6FFAE572" w14:textId="77777777" w:rsidTr="002B7373">
        <w:trPr>
          <w:trHeight w:val="447"/>
        </w:trPr>
        <w:tc>
          <w:tcPr>
            <w:tcW w:w="4983" w:type="dxa"/>
          </w:tcPr>
          <w:p w14:paraId="61BDE92F" w14:textId="66C9EC8E" w:rsidR="000340F6" w:rsidRPr="00575678" w:rsidRDefault="000340F6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DAGSORDEN</w:t>
            </w:r>
          </w:p>
        </w:tc>
        <w:tc>
          <w:tcPr>
            <w:tcW w:w="3478" w:type="dxa"/>
          </w:tcPr>
          <w:p w14:paraId="4DA7ADA7" w14:textId="2D02C2B4" w:rsidR="000340F6" w:rsidRPr="00575678" w:rsidRDefault="000340F6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REFERAT</w:t>
            </w:r>
          </w:p>
        </w:tc>
        <w:tc>
          <w:tcPr>
            <w:tcW w:w="1032" w:type="dxa"/>
          </w:tcPr>
          <w:p w14:paraId="34BDC9FE" w14:textId="4A2BADF8" w:rsidR="000340F6" w:rsidRPr="00575678" w:rsidRDefault="000340F6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HVEM</w:t>
            </w:r>
          </w:p>
        </w:tc>
      </w:tr>
      <w:tr w:rsidR="00FB134E" w:rsidRPr="00575678" w14:paraId="5F1C6816" w14:textId="77777777" w:rsidTr="002B7373">
        <w:trPr>
          <w:trHeight w:val="885"/>
        </w:trPr>
        <w:tc>
          <w:tcPr>
            <w:tcW w:w="4983" w:type="dxa"/>
          </w:tcPr>
          <w:p w14:paraId="136FD809" w14:textId="0A326EFB" w:rsidR="00FB134E" w:rsidRPr="00575678" w:rsidRDefault="00FB134E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Godkendelse af dagsorden</w:t>
            </w:r>
          </w:p>
        </w:tc>
        <w:tc>
          <w:tcPr>
            <w:tcW w:w="3478" w:type="dxa"/>
          </w:tcPr>
          <w:p w14:paraId="44BF85F2" w14:textId="74FEEC51" w:rsidR="00FB134E" w:rsidRPr="00575678" w:rsidRDefault="00704EE1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Dagsordenen enstemmigt godkendt.</w:t>
            </w:r>
          </w:p>
        </w:tc>
        <w:tc>
          <w:tcPr>
            <w:tcW w:w="1032" w:type="dxa"/>
          </w:tcPr>
          <w:p w14:paraId="028262FE" w14:textId="77777777" w:rsidR="00FB134E" w:rsidRPr="00575678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E70CDE" w:rsidRPr="00575678" w14:paraId="5962987E" w14:textId="77777777" w:rsidTr="002B7373">
        <w:trPr>
          <w:trHeight w:val="411"/>
        </w:trPr>
        <w:tc>
          <w:tcPr>
            <w:tcW w:w="4983" w:type="dxa"/>
          </w:tcPr>
          <w:p w14:paraId="3C5EDF57" w14:textId="4F6B9EE8" w:rsidR="00E70CDE" w:rsidRPr="00575678" w:rsidRDefault="00E70CDE" w:rsidP="00E70CDE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FÆLLESSANG</w:t>
            </w:r>
          </w:p>
        </w:tc>
        <w:tc>
          <w:tcPr>
            <w:tcW w:w="3478" w:type="dxa"/>
          </w:tcPr>
          <w:p w14:paraId="1EAACF12" w14:textId="77777777" w:rsidR="00E70CDE" w:rsidRPr="00575678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19D69D70" w14:textId="77777777" w:rsidR="00E70CDE" w:rsidRPr="00575678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473429" w:rsidRPr="00575678" w14:paraId="5155E192" w14:textId="77777777" w:rsidTr="002B7373">
        <w:trPr>
          <w:trHeight w:val="373"/>
        </w:trPr>
        <w:tc>
          <w:tcPr>
            <w:tcW w:w="4983" w:type="dxa"/>
          </w:tcPr>
          <w:p w14:paraId="3CA4D6EF" w14:textId="285F76CB" w:rsidR="00473429" w:rsidRPr="00575678" w:rsidRDefault="00473429" w:rsidP="00D4273A">
            <w:pPr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ORIENTERINGSPUNKTER</w:t>
            </w:r>
          </w:p>
        </w:tc>
        <w:tc>
          <w:tcPr>
            <w:tcW w:w="3478" w:type="dxa"/>
          </w:tcPr>
          <w:p w14:paraId="1AD66D50" w14:textId="77777777" w:rsidR="00473429" w:rsidRPr="00575678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2F2C4B6A" w14:textId="77777777" w:rsidR="00473429" w:rsidRPr="00575678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575678" w14:paraId="195A2DCE" w14:textId="77777777" w:rsidTr="002B7373">
        <w:trPr>
          <w:trHeight w:val="885"/>
        </w:trPr>
        <w:tc>
          <w:tcPr>
            <w:tcW w:w="4983" w:type="dxa"/>
          </w:tcPr>
          <w:p w14:paraId="5FD20E93" w14:textId="2DF99A4C" w:rsidR="00FB134E" w:rsidRPr="00575678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Medarbejdern</w:t>
            </w:r>
            <w:r w:rsidR="000340F6"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e</w:t>
            </w:r>
          </w:p>
        </w:tc>
        <w:tc>
          <w:tcPr>
            <w:tcW w:w="3478" w:type="dxa"/>
          </w:tcPr>
          <w:p w14:paraId="12181D53" w14:textId="77777777" w:rsidR="002F0E43" w:rsidRDefault="00704EE1" w:rsidP="00245BED">
            <w:pPr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  <w:t>Der er medarbejdermøde i Gadstrup Sognehus 30/10 kl. 9.</w:t>
            </w:r>
          </w:p>
          <w:p w14:paraId="0E7931F0" w14:textId="17DCAB8D" w:rsidR="00B43B39" w:rsidRDefault="00B43B39" w:rsidP="00245BED">
            <w:pPr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  <w:t>Brandmateriel er tjekket og opdateret i dag af</w:t>
            </w:r>
            <w:r w:rsidR="00D41F65"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  <w:t xml:space="preserve"> et firma</w:t>
            </w:r>
            <w:r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  <w:t>.</w:t>
            </w:r>
            <w:r w:rsidR="00817C76"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  <w:t xml:space="preserve"> Vores brandinstruks er blevet tjekket.</w:t>
            </w:r>
          </w:p>
          <w:p w14:paraId="1886148B" w14:textId="48733D7E" w:rsidR="00D41F65" w:rsidRPr="00575678" w:rsidRDefault="00D41F65" w:rsidP="00245BED">
            <w:pPr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  <w:t xml:space="preserve">Udskiftning af gardinstænger </w:t>
            </w:r>
            <w:r w:rsidR="00817C76">
              <w:rPr>
                <w:rFonts w:asciiTheme="majorHAnsi" w:eastAsiaTheme="minorEastAsia" w:hAnsiTheme="majorHAnsi" w:cstheme="majorHAnsi"/>
                <w:color w:val="000000" w:themeColor="text1"/>
                <w:sz w:val="23"/>
                <w:szCs w:val="23"/>
              </w:rPr>
              <w:t>er aftalt.</w:t>
            </w:r>
          </w:p>
        </w:tc>
        <w:tc>
          <w:tcPr>
            <w:tcW w:w="1032" w:type="dxa"/>
          </w:tcPr>
          <w:p w14:paraId="6ACEC4A0" w14:textId="0419BBB3" w:rsidR="00FB134E" w:rsidRPr="00575678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575678" w14:paraId="41B209B2" w14:textId="77777777" w:rsidTr="002B7373">
        <w:trPr>
          <w:trHeight w:val="932"/>
        </w:trPr>
        <w:tc>
          <w:tcPr>
            <w:tcW w:w="4983" w:type="dxa"/>
          </w:tcPr>
          <w:p w14:paraId="13819CE8" w14:textId="77777777" w:rsidR="006833BC" w:rsidRPr="00575678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  <w:u w:val="single"/>
              </w:rPr>
              <w:t>Præsten</w:t>
            </w:r>
          </w:p>
          <w:p w14:paraId="339BFF18" w14:textId="6A42847D" w:rsidR="00033D15" w:rsidRPr="00575678" w:rsidRDefault="00033D15" w:rsidP="001307AA">
            <w:p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</w:p>
        </w:tc>
        <w:tc>
          <w:tcPr>
            <w:tcW w:w="3478" w:type="dxa"/>
          </w:tcPr>
          <w:p w14:paraId="08BAB917" w14:textId="3AF2AEFC" w:rsidR="00704EE1" w:rsidRPr="00575678" w:rsidRDefault="00704EE1" w:rsidP="00245BED">
            <w:pPr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Status for tilmelding på Danmark spiser sammen. Der koordineres opgaver, mødetidspunkt aftalt til 15.30. Der kommer 6</w:t>
            </w:r>
            <w:r w:rsidR="00817C76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frivillige og hjælper til.</w:t>
            </w:r>
          </w:p>
          <w:p w14:paraId="0742E459" w14:textId="727BAEBD" w:rsidR="00704EE1" w:rsidRPr="00575678" w:rsidRDefault="00704EE1" w:rsidP="00245BED">
            <w:pPr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Der er kigget på </w:t>
            </w:r>
            <w:proofErr w:type="spellStart"/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lydvæg</w:t>
            </w:r>
            <w:proofErr w:type="spellEnd"/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samt malerarbejde, </w:t>
            </w:r>
            <w:r w:rsidR="00817C76">
              <w:rPr>
                <w:rFonts w:asciiTheme="majorHAnsi" w:eastAsiaTheme="minorEastAsia" w:hAnsiTheme="majorHAnsi" w:cstheme="majorHAnsi"/>
                <w:sz w:val="23"/>
                <w:szCs w:val="23"/>
              </w:rPr>
              <w:t>tilbud kommer</w:t>
            </w: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. Sidstnævnte skal udføres i år ift. budgettet.</w:t>
            </w:r>
          </w:p>
          <w:p w14:paraId="02960B99" w14:textId="6AC76B63" w:rsidR="0085396B" w:rsidRPr="00575678" w:rsidRDefault="0085396B" w:rsidP="00245BED">
            <w:pPr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Næste menighedsrådsmøde aftalt til 9/12 kl. 15.</w:t>
            </w:r>
          </w:p>
        </w:tc>
        <w:tc>
          <w:tcPr>
            <w:tcW w:w="1032" w:type="dxa"/>
          </w:tcPr>
          <w:p w14:paraId="04B6A110" w14:textId="77777777" w:rsidR="007A7A7F" w:rsidRPr="00575678" w:rsidRDefault="00704EE1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Elisa</w:t>
            </w:r>
          </w:p>
          <w:p w14:paraId="284B7DA3" w14:textId="77777777" w:rsidR="00704EE1" w:rsidRPr="00575678" w:rsidRDefault="00704EE1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Malene</w:t>
            </w:r>
          </w:p>
          <w:p w14:paraId="514791D2" w14:textId="0FE30E47" w:rsidR="00704EE1" w:rsidRPr="00575678" w:rsidRDefault="00704EE1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Kamilla</w:t>
            </w:r>
          </w:p>
        </w:tc>
      </w:tr>
      <w:tr w:rsidR="00FB134E" w:rsidRPr="002B7373" w14:paraId="0806ACEC" w14:textId="77777777" w:rsidTr="002B7373">
        <w:trPr>
          <w:trHeight w:val="885"/>
        </w:trPr>
        <w:tc>
          <w:tcPr>
            <w:tcW w:w="4983" w:type="dxa"/>
          </w:tcPr>
          <w:p w14:paraId="62E5FDE5" w14:textId="77777777" w:rsidR="00473429" w:rsidRPr="00575678" w:rsidRDefault="00473429" w:rsidP="00245BED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Formanden</w:t>
            </w:r>
            <w:r w:rsidR="00E70CDE"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: Nyt fra KKU</w:t>
            </w:r>
          </w:p>
          <w:p w14:paraId="42B82D9E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Status for pleje af gravsteder</w:t>
            </w:r>
          </w:p>
          <w:p w14:paraId="2EBAD35A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Skilte på kirkegården, erstattet af tillidsbaseret informationstavle på kapellet.</w:t>
            </w:r>
          </w:p>
          <w:p w14:paraId="504AEC13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Den store kirkeklokke, ansøgning sendt til PU.</w:t>
            </w:r>
          </w:p>
          <w:p w14:paraId="654F8093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lastRenderedPageBreak/>
              <w:t>Valg af gravsteder på kirkegården, (ud fra de tre kriterier) den 27. oktober:</w:t>
            </w:r>
          </w:p>
          <w:p w14:paraId="360461EB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Besøg af landskabsarkitekten, næste skridt</w:t>
            </w:r>
          </w:p>
          <w:p w14:paraId="612D3808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Syn af kirke, kirke- og præstegård godkendt af Provsten</w:t>
            </w:r>
          </w:p>
          <w:p w14:paraId="1ECB6592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Vinterberedskab, indkøb af sneslynge, status.</w:t>
            </w:r>
          </w:p>
          <w:p w14:paraId="7C0463A2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Spejlbassinet, nyt tilbud på anlægning</w:t>
            </w:r>
          </w:p>
          <w:p w14:paraId="4F6F36A3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Malerarbejdet på præstegården/sognehuset/kapellet, alternativt tilbud?</w:t>
            </w:r>
          </w:p>
          <w:p w14:paraId="788FDD8F" w14:textId="77777777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Buksbom udskiftning af 400m hæk, info sendt til Provstiet.</w:t>
            </w:r>
          </w:p>
          <w:p w14:paraId="104D0E38" w14:textId="2FFAAE59" w:rsidR="00245BED" w:rsidRPr="00575678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sz w:val="23"/>
                <w:szCs w:val="23"/>
              </w:rPr>
              <w:t>Inspirationsbesøg på Greve kirkegård</w:t>
            </w:r>
          </w:p>
          <w:p w14:paraId="662ACB6D" w14:textId="70D9E183" w:rsidR="00245BED" w:rsidRPr="00575678" w:rsidRDefault="00245BED" w:rsidP="00245BED">
            <w:pPr>
              <w:tabs>
                <w:tab w:val="left" w:pos="7371"/>
              </w:tabs>
              <w:ind w:left="360"/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</w:p>
        </w:tc>
        <w:tc>
          <w:tcPr>
            <w:tcW w:w="3478" w:type="dxa"/>
          </w:tcPr>
          <w:p w14:paraId="11482C05" w14:textId="3C091DC6" w:rsidR="009E14D4" w:rsidRPr="00575678" w:rsidRDefault="0085396B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lastRenderedPageBreak/>
              <w:t xml:space="preserve">A. Der er 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ved at blive 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oprettet profil hos Fordringshaverportalen.</w:t>
            </w:r>
          </w:p>
          <w:p w14:paraId="693EEF78" w14:textId="58A0B453" w:rsidR="0085396B" w:rsidRPr="00575678" w:rsidRDefault="0085396B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B. Der er lavet 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tekst til skilte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til opsætning på Kirkegården. Der ønskes trykte skilte</w:t>
            </w:r>
            <w:r w:rsidR="000849BF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, som bestilles.</w:t>
            </w:r>
          </w:p>
          <w:p w14:paraId="108A1EEE" w14:textId="5936F5BB" w:rsidR="0085396B" w:rsidRPr="00575678" w:rsidRDefault="0085396B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C</w:t>
            </w:r>
            <w:r w:rsidR="000849BF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.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</w:t>
            </w:r>
            <w:r w:rsidR="000849BF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Der er lavet ansøgning til PU for den store kirkeklokke. Digitalt </w:t>
            </w:r>
            <w:r w:rsidR="000849BF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lastRenderedPageBreak/>
              <w:t xml:space="preserve">betjeningspanel 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ønskes </w:t>
            </w:r>
            <w:r w:rsidR="000849BF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op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sat </w:t>
            </w:r>
            <w:r w:rsidR="000849BF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i Våbenhuset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.</w:t>
            </w:r>
          </w:p>
          <w:p w14:paraId="0BC97AD1" w14:textId="317C5A17" w:rsidR="000849BF" w:rsidRPr="00575678" w:rsidRDefault="000849BF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D. 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Besigtigelse d. 27. oktober.</w:t>
            </w:r>
          </w:p>
          <w:p w14:paraId="2B0F0153" w14:textId="0D074A5D" w:rsidR="000849BF" w:rsidRPr="00575678" w:rsidRDefault="000849BF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E. Besøg af 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landskabsarkitekten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med fokus på afd. C med pt. tre aktive gravsteder. I proces.</w:t>
            </w:r>
          </w:p>
          <w:p w14:paraId="6BD6D369" w14:textId="4B90D5A6" w:rsidR="000849BF" w:rsidRPr="00575678" w:rsidRDefault="000849BF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F. Syn</w:t>
            </w:r>
            <w:r w:rsidR="00E61317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et er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godkendt.</w:t>
            </w:r>
          </w:p>
          <w:p w14:paraId="434E06D7" w14:textId="31A977BA" w:rsidR="000849BF" w:rsidRPr="00575678" w:rsidRDefault="000849BF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G. Anders har talt med en lokal, der kan rydde sne. Enighed om mindre beredskab</w:t>
            </w:r>
            <w:r w:rsidR="00FD1A19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/sneslynge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til egen snerydning og ellers at 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købe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hjælp udefra.</w:t>
            </w:r>
          </w:p>
          <w:p w14:paraId="489DC19F" w14:textId="4D2293B2" w:rsidR="00FD1A19" w:rsidRPr="00575678" w:rsidRDefault="00FD1A19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H. Der er modtaget tilbud på anlægning af spejlbassinet.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Iværksættes.</w:t>
            </w:r>
          </w:p>
          <w:p w14:paraId="5DFC9568" w14:textId="77777777" w:rsidR="00FD1A19" w:rsidRPr="00575678" w:rsidRDefault="00FD1A19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I. Malene afventer tilbud.</w:t>
            </w:r>
          </w:p>
          <w:p w14:paraId="78AE86B0" w14:textId="1E9B8FEE" w:rsidR="00FD1A19" w:rsidRPr="00575678" w:rsidRDefault="00FD1A19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J. Provstiet er blevet oplyst omfang. Der er indhentet tre tilbud</w:t>
            </w:r>
            <w:r w:rsidR="00817C76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for rydning af 400m buksbom</w:t>
            </w: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. Kordegnen sender brev ud til alle gravstedsejere</w:t>
            </w:r>
            <w:r w:rsidR="004E27A7"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 xml:space="preserve"> med frist for indvendinger 15. november.</w:t>
            </w:r>
          </w:p>
          <w:p w14:paraId="12CB05AB" w14:textId="6BB37B10" w:rsidR="004E27A7" w:rsidRPr="00575678" w:rsidRDefault="004E27A7" w:rsidP="0085396B">
            <w:pPr>
              <w:spacing w:before="12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  <w:t>K. God inspirationstur til Greve kirkegård. Mulighed for at få gartnerelever undersøges.</w:t>
            </w:r>
          </w:p>
        </w:tc>
        <w:tc>
          <w:tcPr>
            <w:tcW w:w="1032" w:type="dxa"/>
          </w:tcPr>
          <w:p w14:paraId="0F593FEE" w14:textId="77777777" w:rsidR="009C3F50" w:rsidRPr="00575678" w:rsidRDefault="000849BF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lastRenderedPageBreak/>
              <w:t>Hanne Mie</w:t>
            </w:r>
          </w:p>
          <w:p w14:paraId="1C0BFE84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C66D040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3BB3DC1D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4AE020C1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4F0F897C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6142A8C6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387E64C9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10F2C94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516B0F3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78738FBA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1BD0E5AF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AFCC451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4189B362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378D9BA5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574166DB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A96435F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50B91725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5B8E21C7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3EA7D3AE" w14:textId="77777777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441D91B5" w14:textId="0634FAE6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Anders</w:t>
            </w:r>
          </w:p>
          <w:p w14:paraId="7FBC968E" w14:textId="40BE1030" w:rsidR="00FD1A19" w:rsidRPr="00575678" w:rsidRDefault="00FD1A1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Lars</w:t>
            </w:r>
          </w:p>
          <w:p w14:paraId="3AA7D5AA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0A8E5611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3C773F45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696C2B1B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9E51B1D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C69939E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5F213F3B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68718C60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074F10CF" w14:textId="77777777" w:rsidR="00FD1A19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Christina</w:t>
            </w:r>
          </w:p>
          <w:p w14:paraId="051C30ED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46AD40B6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14C57EBF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3BE29767" w14:textId="77777777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11A52845" w14:textId="3BAC1529" w:rsidR="004E27A7" w:rsidRPr="00575678" w:rsidRDefault="004E27A7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Kamilla</w:t>
            </w:r>
          </w:p>
        </w:tc>
      </w:tr>
      <w:tr w:rsidR="00E70CDE" w:rsidRPr="00575678" w14:paraId="3B1B21DB" w14:textId="77777777" w:rsidTr="002B7373">
        <w:trPr>
          <w:trHeight w:val="885"/>
        </w:trPr>
        <w:tc>
          <w:tcPr>
            <w:tcW w:w="4983" w:type="dxa"/>
          </w:tcPr>
          <w:p w14:paraId="4E319EB9" w14:textId="47FD8E2D" w:rsidR="00E70CDE" w:rsidRPr="00575678" w:rsidRDefault="00E70CDE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lastRenderedPageBreak/>
              <w:t>Kassereren</w:t>
            </w: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: </w:t>
            </w:r>
            <w:r w:rsidR="0047370C"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Likviditet pr. d.d.</w:t>
            </w:r>
          </w:p>
        </w:tc>
        <w:tc>
          <w:tcPr>
            <w:tcW w:w="3478" w:type="dxa"/>
          </w:tcPr>
          <w:p w14:paraId="60A2F48C" w14:textId="1A81F4B6" w:rsidR="00E70CDE" w:rsidRPr="00575678" w:rsidRDefault="007175C8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Vi kommer pænt ud af året overordnet set.</w:t>
            </w:r>
          </w:p>
        </w:tc>
        <w:tc>
          <w:tcPr>
            <w:tcW w:w="1032" w:type="dxa"/>
          </w:tcPr>
          <w:p w14:paraId="668C9ACA" w14:textId="77777777" w:rsidR="00E70CDE" w:rsidRPr="00575678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575678" w14:paraId="0EB01812" w14:textId="77777777" w:rsidTr="002B7373">
        <w:trPr>
          <w:trHeight w:val="885"/>
        </w:trPr>
        <w:tc>
          <w:tcPr>
            <w:tcW w:w="4983" w:type="dxa"/>
          </w:tcPr>
          <w:p w14:paraId="032482A6" w14:textId="3F49F35C" w:rsidR="00FB134E" w:rsidRPr="00575678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Personaleansvarlige</w:t>
            </w:r>
            <w:r w:rsidR="0047370C"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:</w:t>
            </w:r>
          </w:p>
        </w:tc>
        <w:tc>
          <w:tcPr>
            <w:tcW w:w="3478" w:type="dxa"/>
          </w:tcPr>
          <w:p w14:paraId="2AB4D487" w14:textId="7A784FF6" w:rsidR="007175C8" w:rsidRPr="00575678" w:rsidRDefault="007C1BDF" w:rsidP="00245BED">
            <w:pPr>
              <w:rPr>
                <w:rFonts w:asciiTheme="majorHAnsi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sz w:val="23"/>
                <w:szCs w:val="23"/>
              </w:rPr>
              <w:t>Fremover vil graveren være på kirkegården</w:t>
            </w:r>
            <w:r w:rsidR="007175C8" w:rsidRPr="00575678">
              <w:rPr>
                <w:rFonts w:asciiTheme="majorHAnsi" w:hAnsiTheme="majorHAnsi" w:cstheme="majorHAnsi"/>
                <w:sz w:val="23"/>
                <w:szCs w:val="23"/>
              </w:rPr>
              <w:t xml:space="preserve"> fem dage om uge</w:t>
            </w:r>
            <w:r>
              <w:rPr>
                <w:rFonts w:asciiTheme="majorHAnsi" w:hAnsiTheme="majorHAnsi" w:cstheme="majorHAnsi"/>
                <w:sz w:val="23"/>
                <w:szCs w:val="23"/>
              </w:rPr>
              <w:t>n</w:t>
            </w:r>
            <w:r w:rsidR="007175C8" w:rsidRPr="00575678">
              <w:rPr>
                <w:rFonts w:asciiTheme="majorHAnsi" w:hAnsiTheme="majorHAnsi" w:cstheme="majorHAnsi"/>
                <w:sz w:val="23"/>
                <w:szCs w:val="23"/>
              </w:rPr>
              <w:t>.</w:t>
            </w:r>
          </w:p>
        </w:tc>
        <w:tc>
          <w:tcPr>
            <w:tcW w:w="1032" w:type="dxa"/>
          </w:tcPr>
          <w:p w14:paraId="7649F7B0" w14:textId="77777777" w:rsidR="0047370C" w:rsidRPr="00575678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473429" w:rsidRPr="00575678" w14:paraId="07796F43" w14:textId="77777777" w:rsidTr="002B7373">
        <w:trPr>
          <w:trHeight w:val="357"/>
        </w:trPr>
        <w:tc>
          <w:tcPr>
            <w:tcW w:w="4983" w:type="dxa"/>
          </w:tcPr>
          <w:p w14:paraId="259A2E28" w14:textId="6EA0361F" w:rsidR="00473429" w:rsidRPr="00575678" w:rsidRDefault="00473429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BESLUTNINGSPUNKTER</w:t>
            </w:r>
          </w:p>
        </w:tc>
        <w:tc>
          <w:tcPr>
            <w:tcW w:w="3478" w:type="dxa"/>
          </w:tcPr>
          <w:p w14:paraId="26E96E4E" w14:textId="77777777" w:rsidR="00473429" w:rsidRPr="00575678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64395B88" w14:textId="77777777" w:rsidR="00473429" w:rsidRPr="00575678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473429" w:rsidRPr="00575678" w14:paraId="77EA38F6" w14:textId="77777777" w:rsidTr="002B7373">
        <w:trPr>
          <w:trHeight w:val="885"/>
        </w:trPr>
        <w:tc>
          <w:tcPr>
            <w:tcW w:w="4983" w:type="dxa"/>
          </w:tcPr>
          <w:p w14:paraId="66546920" w14:textId="77777777" w:rsidR="003911C5" w:rsidRPr="00575678" w:rsidRDefault="00473429" w:rsidP="001B6A59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spacing w:before="120" w:after="0"/>
              <w:ind w:left="714" w:hanging="357"/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Formanden</w:t>
            </w:r>
            <w:r w:rsidR="003911C5" w:rsidRPr="00575678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 xml:space="preserve">: </w:t>
            </w:r>
          </w:p>
          <w:p w14:paraId="573403BD" w14:textId="77777777" w:rsidR="001B6A59" w:rsidRPr="001B6A59" w:rsidRDefault="003911C5" w:rsidP="001B6A59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spacing w:before="120" w:after="0"/>
              <w:ind w:left="714" w:hanging="357"/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Pyntning af kirken ved højtideligheder (bryllup, dåb, begravelse)</w:t>
            </w:r>
          </w:p>
          <w:p w14:paraId="02B5F407" w14:textId="2F1BC3D1" w:rsidR="003911C5" w:rsidRPr="001B6A59" w:rsidRDefault="003911C5" w:rsidP="001B6A59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spacing w:before="120" w:after="0"/>
              <w:ind w:left="714" w:hanging="357"/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1B6A59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Registrering af alle MR-medlemmer i Nordea</w:t>
            </w:r>
          </w:p>
          <w:p w14:paraId="6C9CEFC7" w14:textId="77777777" w:rsidR="00561F39" w:rsidRPr="00575678" w:rsidRDefault="00561F39" w:rsidP="001B6A59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spacing w:before="120" w:after="0"/>
              <w:ind w:left="714" w:hanging="357"/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Godkendelse af regnskab</w:t>
            </w:r>
            <w:r w:rsidR="00245BED" w:rsidRPr="00575678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 for 3. kvartal</w:t>
            </w:r>
          </w:p>
          <w:p w14:paraId="2FCDBB1A" w14:textId="10EB7820" w:rsidR="00245BED" w:rsidRPr="001B6A59" w:rsidRDefault="00245BED" w:rsidP="001B6A59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spacing w:before="120" w:after="0"/>
              <w:ind w:left="714" w:hanging="357"/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Skal vi have en haveklub til at bistå</w:t>
            </w:r>
            <w:r w:rsidR="001B6A59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 </w:t>
            </w:r>
            <w:r w:rsidRPr="001B6A59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graveren</w:t>
            </w:r>
          </w:p>
        </w:tc>
        <w:tc>
          <w:tcPr>
            <w:tcW w:w="3478" w:type="dxa"/>
          </w:tcPr>
          <w:p w14:paraId="05D686A5" w14:textId="2C2DBEB7" w:rsidR="00FF4889" w:rsidRDefault="00575678" w:rsidP="001B6A59">
            <w:pPr>
              <w:shd w:val="clear" w:color="auto" w:fill="FFFFFF" w:themeFill="background1"/>
              <w:spacing w:before="120"/>
              <w:textAlignment w:val="baseline"/>
              <w:rPr>
                <w:rFonts w:asciiTheme="majorHAnsi" w:hAnsiTheme="majorHAnsi" w:cstheme="majorHAnsi"/>
                <w:color w:val="242424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A. </w:t>
            </w:r>
            <w:r w:rsidRPr="00575678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Der skal være blomster i bænkerækkerne ved dåb, også lørdagsdåb. Kirken betaler og står for det.</w:t>
            </w:r>
          </w:p>
          <w:p w14:paraId="3A70B9A6" w14:textId="1B96DE30" w:rsidR="00575678" w:rsidRDefault="00575678" w:rsidP="001B6A59">
            <w:pPr>
              <w:shd w:val="clear" w:color="auto" w:fill="FFFFFF" w:themeFill="background1"/>
              <w:spacing w:before="120"/>
              <w:textAlignment w:val="baseline"/>
              <w:rPr>
                <w:rFonts w:asciiTheme="majorHAnsi" w:hAnsiTheme="majorHAnsi" w:cstheme="majorHAnsi"/>
                <w:color w:val="242424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B. </w:t>
            </w:r>
            <w:r w:rsidRPr="00575678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I proces.</w:t>
            </w:r>
          </w:p>
          <w:p w14:paraId="7F1E4E04" w14:textId="778E3418" w:rsidR="00575678" w:rsidRDefault="00575678" w:rsidP="001B6A59">
            <w:pPr>
              <w:shd w:val="clear" w:color="auto" w:fill="FFFFFF" w:themeFill="background1"/>
              <w:spacing w:before="120"/>
              <w:textAlignment w:val="baseline"/>
              <w:rPr>
                <w:rFonts w:asciiTheme="majorHAnsi" w:hAnsiTheme="majorHAnsi" w:cstheme="majorHAnsi"/>
                <w:color w:val="242424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C. </w:t>
            </w:r>
            <w:r w:rsidR="00E61317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Udsættes.</w:t>
            </w:r>
          </w:p>
          <w:p w14:paraId="028F9B42" w14:textId="12B404E5" w:rsidR="00B43B39" w:rsidRPr="00575678" w:rsidRDefault="00B43B39" w:rsidP="001B6A59">
            <w:pPr>
              <w:shd w:val="clear" w:color="auto" w:fill="FFFFFF" w:themeFill="background1"/>
              <w:spacing w:before="120"/>
              <w:textAlignment w:val="baseline"/>
              <w:rPr>
                <w:rFonts w:asciiTheme="majorHAnsi" w:hAnsiTheme="majorHAnsi" w:cstheme="majorHAnsi"/>
                <w:color w:val="242424"/>
                <w:sz w:val="23"/>
                <w:szCs w:val="23"/>
              </w:rPr>
            </w:pPr>
            <w:r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D. </w:t>
            </w:r>
            <w:r w:rsidR="00E61317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Det besluttes at holde en årlig </w:t>
            </w:r>
            <w:r w:rsidR="00D319F3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arbejds</w:t>
            </w:r>
            <w:r w:rsidR="00E61317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dag på Kirkegården</w:t>
            </w:r>
            <w:r w:rsidR="00D319F3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 </w:t>
            </w:r>
            <w:r w:rsidR="00D319F3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lastRenderedPageBreak/>
              <w:t>omkring diget</w:t>
            </w:r>
            <w:r w:rsidR="00E61317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, </w:t>
            </w:r>
            <w:r w:rsidR="007C1BDF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første gang </w:t>
            </w:r>
            <w:r w:rsidR="00E61317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 xml:space="preserve">fredag d. 6. </w:t>
            </w:r>
            <w:r w:rsidR="007C1BDF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novem</w:t>
            </w:r>
            <w:r w:rsidR="00E61317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ber kl. 9.</w:t>
            </w:r>
          </w:p>
        </w:tc>
        <w:tc>
          <w:tcPr>
            <w:tcW w:w="1032" w:type="dxa"/>
          </w:tcPr>
          <w:p w14:paraId="5A43D90A" w14:textId="6DE029FF" w:rsidR="00194105" w:rsidRPr="00575678" w:rsidRDefault="00194105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6833BC" w:rsidRPr="00575678" w14:paraId="31C098F8" w14:textId="77777777" w:rsidTr="002B7373">
        <w:trPr>
          <w:trHeight w:val="383"/>
        </w:trPr>
        <w:tc>
          <w:tcPr>
            <w:tcW w:w="4983" w:type="dxa"/>
          </w:tcPr>
          <w:p w14:paraId="4BB32FF7" w14:textId="3F6845A2" w:rsidR="006833BC" w:rsidRPr="00575678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EVENTUELT</w:t>
            </w:r>
          </w:p>
        </w:tc>
        <w:tc>
          <w:tcPr>
            <w:tcW w:w="3478" w:type="dxa"/>
          </w:tcPr>
          <w:p w14:paraId="3443E33C" w14:textId="77777777" w:rsidR="006833BC" w:rsidRPr="00575678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2B7139BC" w14:textId="77777777" w:rsidR="006833BC" w:rsidRPr="00575678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6833BC" w:rsidRPr="00575678" w14:paraId="7C2992BB" w14:textId="77777777" w:rsidTr="002B7373">
        <w:trPr>
          <w:trHeight w:val="885"/>
        </w:trPr>
        <w:tc>
          <w:tcPr>
            <w:tcW w:w="4983" w:type="dxa"/>
          </w:tcPr>
          <w:p w14:paraId="4BD3F780" w14:textId="77777777" w:rsidR="00D319F3" w:rsidRDefault="00245BED" w:rsidP="001307A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Skal sognehuset kunne bruges til</w:t>
            </w:r>
            <w:r w:rsidR="00307A30"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spirituelle</w:t>
            </w:r>
            <w:r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formål</w:t>
            </w:r>
            <w:r w:rsidR="00307A30" w:rsidRPr="00575678">
              <w:rPr>
                <w:rFonts w:asciiTheme="majorHAnsi" w:eastAsiaTheme="minorEastAsia" w:hAnsiTheme="majorHAnsi" w:cstheme="majorHAnsi"/>
                <w:sz w:val="23"/>
                <w:szCs w:val="23"/>
              </w:rPr>
              <w:t>, f.eks. yoga?</w:t>
            </w:r>
          </w:p>
          <w:p w14:paraId="1B7639BA" w14:textId="77777777" w:rsidR="00D319F3" w:rsidRDefault="00D319F3" w:rsidP="001307A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Mindesten for Jens Andersen-Gadstrup</w:t>
            </w:r>
          </w:p>
          <w:p w14:paraId="798D8C74" w14:textId="4B8398AB" w:rsidR="00D319F3" w:rsidRPr="00575678" w:rsidRDefault="00D319F3" w:rsidP="001307A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Formandsmøde</w:t>
            </w:r>
          </w:p>
        </w:tc>
        <w:tc>
          <w:tcPr>
            <w:tcW w:w="3478" w:type="dxa"/>
          </w:tcPr>
          <w:p w14:paraId="3F7A8FAD" w14:textId="4E9C82C5" w:rsidR="00D319F3" w:rsidRDefault="007C1BDF" w:rsidP="00245BED">
            <w:pPr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O</w:t>
            </w:r>
            <w:r w:rsidR="00D319F3">
              <w:rPr>
                <w:rFonts w:asciiTheme="majorHAnsi" w:eastAsiaTheme="minorEastAsia" w:hAnsiTheme="majorHAnsi" w:cstheme="majorHAnsi"/>
                <w:sz w:val="23"/>
                <w:szCs w:val="23"/>
              </w:rPr>
              <w:t>vervejes.</w:t>
            </w: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br/>
            </w:r>
            <w:r w:rsidR="00B23C1F">
              <w:rPr>
                <w:rFonts w:asciiTheme="majorHAnsi" w:eastAsiaTheme="minorEastAsia" w:hAnsiTheme="majorHAnsi" w:cstheme="majorHAnsi"/>
                <w:sz w:val="23"/>
                <w:szCs w:val="23"/>
              </w:rPr>
              <w:t>Mindestenssag i proces.</w:t>
            </w:r>
          </w:p>
          <w:p w14:paraId="59EB3A5D" w14:textId="77777777" w:rsidR="00B23C1F" w:rsidRDefault="00B23C1F" w:rsidP="00245BED">
            <w:pPr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Erfaring vedr. snerydning og glatførebekæmpelse tages op på forestående formandsmøde.</w:t>
            </w:r>
          </w:p>
          <w:p w14:paraId="6F4A139E" w14:textId="286A9905" w:rsidR="00B23C1F" w:rsidRDefault="00B23C1F" w:rsidP="00245BED">
            <w:pPr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Menighedsrådsmøder for 2027 aftales til </w:t>
            </w:r>
            <w:r w:rsidR="00B83A99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13/1 </w:t>
            </w:r>
            <w:r w:rsidR="00F7379D">
              <w:rPr>
                <w:rFonts w:asciiTheme="majorHAnsi" w:eastAsiaTheme="minorEastAsia" w:hAnsiTheme="majorHAnsi" w:cstheme="majorHAnsi"/>
                <w:sz w:val="23"/>
                <w:szCs w:val="23"/>
              </w:rPr>
              <w:t>(</w:t>
            </w:r>
            <w:r w:rsidR="00B83A99">
              <w:rPr>
                <w:rFonts w:asciiTheme="majorHAnsi" w:eastAsiaTheme="minorEastAsia" w:hAnsiTheme="majorHAnsi" w:cstheme="majorHAnsi"/>
                <w:sz w:val="23"/>
                <w:szCs w:val="23"/>
              </w:rPr>
              <w:t>16-19</w:t>
            </w:r>
            <w:r w:rsidR="00F7379D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– Malene mad), 17/2 (16-19 – Anders mad), 16/3 (18-21 – Elisa mad), 20/4 (18-21 – Kamilla), 19/5 (16-19 – Hanne Mie), 1</w:t>
            </w:r>
            <w:r w:rsidR="00D41F65">
              <w:rPr>
                <w:rFonts w:asciiTheme="majorHAnsi" w:eastAsiaTheme="minorEastAsia" w:hAnsiTheme="majorHAnsi" w:cstheme="majorHAnsi"/>
                <w:sz w:val="23"/>
                <w:szCs w:val="23"/>
              </w:rPr>
              <w:t>5</w:t>
            </w:r>
            <w:r w:rsidR="00F7379D">
              <w:rPr>
                <w:rFonts w:asciiTheme="majorHAnsi" w:eastAsiaTheme="minorEastAsia" w:hAnsiTheme="majorHAnsi" w:cstheme="majorHAnsi"/>
                <w:sz w:val="23"/>
                <w:szCs w:val="23"/>
              </w:rPr>
              <w:t>/6 (15-18</w:t>
            </w:r>
            <w:r w:rsidR="00D41F65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syn + punkter – Lars mad), 17/8 (16-19 – Malene mad), 15/9 (17-20 – Anders mad), 14/10 (16-19 – Elisa mad), 16/11 (18-21 – Hanne Mie).</w:t>
            </w:r>
          </w:p>
          <w:p w14:paraId="46523DD2" w14:textId="63CBAC96" w:rsidR="00B83A99" w:rsidRPr="00575678" w:rsidRDefault="00B83A99" w:rsidP="00245BED">
            <w:pPr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Dato til rengøring i foråret</w:t>
            </w:r>
            <w:r w:rsidR="00D41F65">
              <w:rPr>
                <w:rFonts w:asciiTheme="majorHAnsi" w:eastAsiaTheme="minorEastAsia" w:hAnsiTheme="majorHAnsi" w:cstheme="majorHAnsi"/>
                <w:sz w:val="23"/>
                <w:szCs w:val="23"/>
              </w:rPr>
              <w:t>: 1. april kl. 9, til vi er færdige.</w:t>
            </w:r>
          </w:p>
        </w:tc>
        <w:tc>
          <w:tcPr>
            <w:tcW w:w="1032" w:type="dxa"/>
          </w:tcPr>
          <w:p w14:paraId="406195E7" w14:textId="77777777" w:rsidR="00B23C1F" w:rsidRDefault="00B23C1F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92CF91A" w14:textId="77777777" w:rsidR="00B23C1F" w:rsidRDefault="00B23C1F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5C1A688B" w14:textId="7AC0954F" w:rsidR="003911C5" w:rsidRPr="00575678" w:rsidRDefault="00B23C1F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Christina</w:t>
            </w:r>
          </w:p>
        </w:tc>
      </w:tr>
    </w:tbl>
    <w:p w14:paraId="1A9E0D83" w14:textId="47FF49E4" w:rsidR="00AC7B88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  <w:r w:rsidRPr="002B7373">
        <w:rPr>
          <w:rFonts w:asciiTheme="majorHAnsi" w:eastAsiaTheme="minorEastAsia" w:hAnsiTheme="majorHAnsi" w:cstheme="majorHAnsi"/>
          <w:sz w:val="23"/>
          <w:szCs w:val="23"/>
        </w:rPr>
        <w:lastRenderedPageBreak/>
        <w:drawing>
          <wp:inline distT="0" distB="0" distL="0" distR="0" wp14:anchorId="27C2846D" wp14:editId="29191AC1">
            <wp:extent cx="5731510" cy="7417435"/>
            <wp:effectExtent l="0" t="0" r="2540" b="0"/>
            <wp:docPr id="104878759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78759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8CC2F" w14:textId="77777777" w:rsidR="002B7373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</w:p>
    <w:p w14:paraId="046CEC0D" w14:textId="77777777" w:rsidR="002B7373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</w:p>
    <w:p w14:paraId="14E2E3A8" w14:textId="77777777" w:rsidR="002B7373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</w:p>
    <w:p w14:paraId="5F226243" w14:textId="77777777" w:rsidR="002B7373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</w:p>
    <w:p w14:paraId="0EC5AC26" w14:textId="77777777" w:rsidR="002B7373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</w:p>
    <w:p w14:paraId="087E7E22" w14:textId="77777777" w:rsidR="002B7373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</w:p>
    <w:p w14:paraId="275E09B2" w14:textId="20732D01" w:rsidR="002B7373" w:rsidRPr="00575678" w:rsidRDefault="002B7373" w:rsidP="00307A30">
      <w:pPr>
        <w:rPr>
          <w:rFonts w:asciiTheme="majorHAnsi" w:eastAsiaTheme="minorEastAsia" w:hAnsiTheme="majorHAnsi" w:cstheme="majorHAnsi"/>
          <w:sz w:val="23"/>
          <w:szCs w:val="23"/>
        </w:rPr>
      </w:pPr>
      <w:r w:rsidRPr="002B7373">
        <w:rPr>
          <w:rFonts w:asciiTheme="majorHAnsi" w:eastAsiaTheme="minorEastAsia" w:hAnsiTheme="majorHAnsi" w:cstheme="majorHAnsi"/>
          <w:sz w:val="23"/>
          <w:szCs w:val="23"/>
        </w:rPr>
        <w:lastRenderedPageBreak/>
        <w:drawing>
          <wp:inline distT="0" distB="0" distL="0" distR="0" wp14:anchorId="7D9245CB" wp14:editId="1ED2A358">
            <wp:extent cx="5731510" cy="7417435"/>
            <wp:effectExtent l="0" t="0" r="2540" b="0"/>
            <wp:docPr id="29563435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6343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7373" w:rsidRPr="00575678" w:rsidSect="00A45F8E">
      <w:headerReference w:type="default" r:id="rId12"/>
      <w:pgSz w:w="11906" w:h="16838"/>
      <w:pgMar w:top="1440" w:right="1440" w:bottom="1440" w:left="1440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CB580" w14:textId="77777777" w:rsidR="00380A02" w:rsidRDefault="00380A02" w:rsidP="00E03219">
      <w:r>
        <w:separator/>
      </w:r>
    </w:p>
  </w:endnote>
  <w:endnote w:type="continuationSeparator" w:id="0">
    <w:p w14:paraId="784B63C8" w14:textId="77777777" w:rsidR="00380A02" w:rsidRDefault="00380A02" w:rsidP="00E0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B4DD6" w14:textId="77777777" w:rsidR="00380A02" w:rsidRDefault="00380A02" w:rsidP="00E03219">
      <w:r>
        <w:separator/>
      </w:r>
    </w:p>
  </w:footnote>
  <w:footnote w:type="continuationSeparator" w:id="0">
    <w:p w14:paraId="5226E71F" w14:textId="77777777" w:rsidR="00380A02" w:rsidRDefault="00380A02" w:rsidP="00E03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3B36" w14:textId="77777777" w:rsidR="00E03219" w:rsidRDefault="00B202C4">
    <w:pPr>
      <w:pStyle w:val="Sidehoved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B300E48" wp14:editId="2F6D94D8">
              <wp:simplePos x="0" y="0"/>
              <wp:positionH relativeFrom="column">
                <wp:posOffset>3768725</wp:posOffset>
              </wp:positionH>
              <wp:positionV relativeFrom="paragraph">
                <wp:posOffset>-1005205</wp:posOffset>
              </wp:positionV>
              <wp:extent cx="2292350" cy="1093470"/>
              <wp:effectExtent l="0" t="0" r="0" b="0"/>
              <wp:wrapNone/>
              <wp:docPr id="175683999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2350" cy="1093470"/>
                        <a:chOff x="7223" y="1457"/>
                        <a:chExt cx="3610" cy="1722"/>
                      </a:xfrm>
                    </wpg:grpSpPr>
                    <pic:pic xmlns:pic="http://schemas.openxmlformats.org/drawingml/2006/picture">
                      <pic:nvPicPr>
                        <pic:cNvPr id="145524570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5" y="1529"/>
                          <a:ext cx="2925" cy="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263512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23" y="1457"/>
                          <a:ext cx="3610" cy="4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6A659" w14:textId="77777777" w:rsidR="00E03219" w:rsidRPr="00DA7DBC" w:rsidRDefault="00E03219" w:rsidP="00E0321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 w:cs="Courier New"/>
                                <w:sz w:val="22"/>
                              </w:rPr>
                              <w:t>Gadstrup Menighedsr</w:t>
                            </w:r>
                            <w:r>
                              <w:rPr>
                                <w:rFonts w:ascii="Lucida Handwriting" w:hAnsi="Lucida Handwriting"/>
                                <w:sz w:val="22"/>
                              </w:rPr>
                              <w:t>åd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300E48" id="Group 1" o:spid="_x0000_s1026" style="position:absolute;margin-left:296.75pt;margin-top:-79.15pt;width:180.5pt;height:86.1pt;z-index:251657728" coordorigin="7223,1457" coordsize="3610,1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1T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qrcySxlPKTfk8+1WV6Ut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7545;top:1529;width:2925;height:1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7223;top:1457;width:361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" filled="f" stroked="f">
                <v:textbox style="mso-fit-shape-to-text:t">
                  <w:txbxContent>
                    <w:p w14:paraId="6AA6A659" w14:textId="77777777" w:rsidR="00E03219" w:rsidRPr="00DA7DBC" w:rsidRDefault="00E03219" w:rsidP="00E0321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Lucida Handwriting" w:hAnsi="Lucida Handwriting" w:cs="Courier New"/>
                          <w:sz w:val="22"/>
                        </w:rPr>
                        <w:t>Gadstrup Menighedsr</w:t>
                      </w:r>
                      <w:r>
                        <w:rPr>
                          <w:rFonts w:ascii="Lucida Handwriting" w:hAnsi="Lucida Handwriting"/>
                          <w:sz w:val="22"/>
                        </w:rPr>
                        <w:t>åd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29F"/>
    <w:multiLevelType w:val="hybridMultilevel"/>
    <w:tmpl w:val="2ED02B2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754"/>
    <w:multiLevelType w:val="multilevel"/>
    <w:tmpl w:val="4B0C95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CB03E6"/>
    <w:multiLevelType w:val="hybridMultilevel"/>
    <w:tmpl w:val="C33670B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F5C4A"/>
    <w:multiLevelType w:val="hybridMultilevel"/>
    <w:tmpl w:val="A6B2A7AA"/>
    <w:lvl w:ilvl="0" w:tplc="9FC6DFB4">
      <w:start w:val="1"/>
      <w:numFmt w:val="upperLetter"/>
      <w:lvlText w:val="%1."/>
      <w:lvlJc w:val="left"/>
      <w:pPr>
        <w:ind w:left="720" w:hanging="360"/>
      </w:pPr>
      <w:rPr>
        <w:rFonts w:asciiTheme="majorHAnsi" w:eastAsia="Times New Roman" w:hAnsiTheme="majorHAnsi" w:cstheme="majorBidi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A036E"/>
    <w:multiLevelType w:val="hybridMultilevel"/>
    <w:tmpl w:val="138E8FA8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B3122CDA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24F9B"/>
    <w:multiLevelType w:val="hybridMultilevel"/>
    <w:tmpl w:val="44D29B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D751A"/>
    <w:multiLevelType w:val="hybridMultilevel"/>
    <w:tmpl w:val="4E487B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82A47"/>
    <w:multiLevelType w:val="hybridMultilevel"/>
    <w:tmpl w:val="5EF41DE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A0878"/>
    <w:multiLevelType w:val="hybridMultilevel"/>
    <w:tmpl w:val="0FC8AE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91F09"/>
    <w:multiLevelType w:val="hybridMultilevel"/>
    <w:tmpl w:val="AE80E90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F0008"/>
    <w:multiLevelType w:val="hybridMultilevel"/>
    <w:tmpl w:val="D11809CA"/>
    <w:lvl w:ilvl="0" w:tplc="0406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820974">
    <w:abstractNumId w:val="1"/>
  </w:num>
  <w:num w:numId="2" w16cid:durableId="1484270605">
    <w:abstractNumId w:val="4"/>
  </w:num>
  <w:num w:numId="3" w16cid:durableId="290789089">
    <w:abstractNumId w:val="9"/>
  </w:num>
  <w:num w:numId="4" w16cid:durableId="978191972">
    <w:abstractNumId w:val="6"/>
  </w:num>
  <w:num w:numId="5" w16cid:durableId="267205071">
    <w:abstractNumId w:val="0"/>
  </w:num>
  <w:num w:numId="6" w16cid:durableId="1094473385">
    <w:abstractNumId w:val="7"/>
  </w:num>
  <w:num w:numId="7" w16cid:durableId="1733309422">
    <w:abstractNumId w:val="10"/>
  </w:num>
  <w:num w:numId="8" w16cid:durableId="836463778">
    <w:abstractNumId w:val="2"/>
  </w:num>
  <w:num w:numId="9" w16cid:durableId="1751541888">
    <w:abstractNumId w:val="5"/>
  </w:num>
  <w:num w:numId="10" w16cid:durableId="836581161">
    <w:abstractNumId w:val="8"/>
  </w:num>
  <w:num w:numId="11" w16cid:durableId="8953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4096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C7"/>
    <w:rsid w:val="00001059"/>
    <w:rsid w:val="0000628B"/>
    <w:rsid w:val="00006566"/>
    <w:rsid w:val="00007BCA"/>
    <w:rsid w:val="00025EBF"/>
    <w:rsid w:val="000277BE"/>
    <w:rsid w:val="000321B1"/>
    <w:rsid w:val="00032DE6"/>
    <w:rsid w:val="00033D15"/>
    <w:rsid w:val="000340F6"/>
    <w:rsid w:val="0003449A"/>
    <w:rsid w:val="000545B9"/>
    <w:rsid w:val="00057660"/>
    <w:rsid w:val="0006588D"/>
    <w:rsid w:val="00074432"/>
    <w:rsid w:val="00081234"/>
    <w:rsid w:val="000849BF"/>
    <w:rsid w:val="000A1349"/>
    <w:rsid w:val="000A2FA1"/>
    <w:rsid w:val="000A4ABF"/>
    <w:rsid w:val="000A55C4"/>
    <w:rsid w:val="000B2A74"/>
    <w:rsid w:val="000B3579"/>
    <w:rsid w:val="000C1137"/>
    <w:rsid w:val="000D4A66"/>
    <w:rsid w:val="000E1195"/>
    <w:rsid w:val="000E1FA4"/>
    <w:rsid w:val="000E2D40"/>
    <w:rsid w:val="000F058A"/>
    <w:rsid w:val="000F08CC"/>
    <w:rsid w:val="000F4746"/>
    <w:rsid w:val="000F7A12"/>
    <w:rsid w:val="00103400"/>
    <w:rsid w:val="001113FD"/>
    <w:rsid w:val="0011227C"/>
    <w:rsid w:val="0011534A"/>
    <w:rsid w:val="001200B6"/>
    <w:rsid w:val="001240EA"/>
    <w:rsid w:val="001307AA"/>
    <w:rsid w:val="00137158"/>
    <w:rsid w:val="001405EA"/>
    <w:rsid w:val="001411A3"/>
    <w:rsid w:val="00150F17"/>
    <w:rsid w:val="00150F61"/>
    <w:rsid w:val="00154CD5"/>
    <w:rsid w:val="0015768D"/>
    <w:rsid w:val="001576B9"/>
    <w:rsid w:val="00161A77"/>
    <w:rsid w:val="00161A9E"/>
    <w:rsid w:val="00162062"/>
    <w:rsid w:val="00166C0D"/>
    <w:rsid w:val="00166DC6"/>
    <w:rsid w:val="00171F9B"/>
    <w:rsid w:val="0017380A"/>
    <w:rsid w:val="00174653"/>
    <w:rsid w:val="00177034"/>
    <w:rsid w:val="0018039F"/>
    <w:rsid w:val="00182C30"/>
    <w:rsid w:val="001914C3"/>
    <w:rsid w:val="00191BC4"/>
    <w:rsid w:val="00194105"/>
    <w:rsid w:val="0019685E"/>
    <w:rsid w:val="001A22A0"/>
    <w:rsid w:val="001A2492"/>
    <w:rsid w:val="001B2451"/>
    <w:rsid w:val="001B3D5F"/>
    <w:rsid w:val="001B62C7"/>
    <w:rsid w:val="001B6A59"/>
    <w:rsid w:val="001C0918"/>
    <w:rsid w:val="001C5F30"/>
    <w:rsid w:val="001C65A2"/>
    <w:rsid w:val="001C6699"/>
    <w:rsid w:val="001D75AC"/>
    <w:rsid w:val="001D7E10"/>
    <w:rsid w:val="001E0DBF"/>
    <w:rsid w:val="001E6656"/>
    <w:rsid w:val="001E6E14"/>
    <w:rsid w:val="001F04B2"/>
    <w:rsid w:val="001F157E"/>
    <w:rsid w:val="001F31F7"/>
    <w:rsid w:val="00203B47"/>
    <w:rsid w:val="00206A45"/>
    <w:rsid w:val="00211A19"/>
    <w:rsid w:val="00217493"/>
    <w:rsid w:val="002241F8"/>
    <w:rsid w:val="002247C5"/>
    <w:rsid w:val="0022502A"/>
    <w:rsid w:val="00232109"/>
    <w:rsid w:val="00235986"/>
    <w:rsid w:val="00241230"/>
    <w:rsid w:val="00241D80"/>
    <w:rsid w:val="00244E24"/>
    <w:rsid w:val="00245BED"/>
    <w:rsid w:val="0024757E"/>
    <w:rsid w:val="00247C1D"/>
    <w:rsid w:val="00247EC1"/>
    <w:rsid w:val="00247F75"/>
    <w:rsid w:val="00252C49"/>
    <w:rsid w:val="002563A7"/>
    <w:rsid w:val="002618AA"/>
    <w:rsid w:val="002626B2"/>
    <w:rsid w:val="00263190"/>
    <w:rsid w:val="00275CEB"/>
    <w:rsid w:val="0028079D"/>
    <w:rsid w:val="00283A2B"/>
    <w:rsid w:val="00293259"/>
    <w:rsid w:val="00294497"/>
    <w:rsid w:val="002A214D"/>
    <w:rsid w:val="002B3E03"/>
    <w:rsid w:val="002B7373"/>
    <w:rsid w:val="002C301B"/>
    <w:rsid w:val="002C3A08"/>
    <w:rsid w:val="002C5E91"/>
    <w:rsid w:val="002C6559"/>
    <w:rsid w:val="002C751F"/>
    <w:rsid w:val="002E0BA6"/>
    <w:rsid w:val="002F0E43"/>
    <w:rsid w:val="002F1A0C"/>
    <w:rsid w:val="002F2484"/>
    <w:rsid w:val="002F2A94"/>
    <w:rsid w:val="002F2FD2"/>
    <w:rsid w:val="0030009D"/>
    <w:rsid w:val="00304A45"/>
    <w:rsid w:val="00305F07"/>
    <w:rsid w:val="00307A30"/>
    <w:rsid w:val="00314D03"/>
    <w:rsid w:val="003169DC"/>
    <w:rsid w:val="0032169D"/>
    <w:rsid w:val="00326889"/>
    <w:rsid w:val="00332F34"/>
    <w:rsid w:val="003364C8"/>
    <w:rsid w:val="00337A48"/>
    <w:rsid w:val="00341C32"/>
    <w:rsid w:val="00342CDE"/>
    <w:rsid w:val="00347A86"/>
    <w:rsid w:val="00351F00"/>
    <w:rsid w:val="00353E45"/>
    <w:rsid w:val="00356C56"/>
    <w:rsid w:val="00361F4B"/>
    <w:rsid w:val="003670C3"/>
    <w:rsid w:val="00371EAB"/>
    <w:rsid w:val="00372B86"/>
    <w:rsid w:val="00380A02"/>
    <w:rsid w:val="00380B1F"/>
    <w:rsid w:val="00380C54"/>
    <w:rsid w:val="00383528"/>
    <w:rsid w:val="0038447E"/>
    <w:rsid w:val="00387171"/>
    <w:rsid w:val="00387C5D"/>
    <w:rsid w:val="00387EEA"/>
    <w:rsid w:val="003911C5"/>
    <w:rsid w:val="0039352E"/>
    <w:rsid w:val="00393C9B"/>
    <w:rsid w:val="003A080D"/>
    <w:rsid w:val="003B0910"/>
    <w:rsid w:val="003B0EBD"/>
    <w:rsid w:val="003B538E"/>
    <w:rsid w:val="003B6AB0"/>
    <w:rsid w:val="003B6E52"/>
    <w:rsid w:val="003C7DA4"/>
    <w:rsid w:val="003D3F5B"/>
    <w:rsid w:val="003D5B56"/>
    <w:rsid w:val="003E1EE3"/>
    <w:rsid w:val="003E1F15"/>
    <w:rsid w:val="003E24B3"/>
    <w:rsid w:val="003E4068"/>
    <w:rsid w:val="003F26DC"/>
    <w:rsid w:val="003F5696"/>
    <w:rsid w:val="003F636E"/>
    <w:rsid w:val="003F7CC6"/>
    <w:rsid w:val="004138F1"/>
    <w:rsid w:val="00431FE9"/>
    <w:rsid w:val="00433752"/>
    <w:rsid w:val="0043DD37"/>
    <w:rsid w:val="00442DAD"/>
    <w:rsid w:val="00451246"/>
    <w:rsid w:val="00453B31"/>
    <w:rsid w:val="00455DB9"/>
    <w:rsid w:val="00455E5B"/>
    <w:rsid w:val="00461296"/>
    <w:rsid w:val="004619C1"/>
    <w:rsid w:val="00462683"/>
    <w:rsid w:val="004654CF"/>
    <w:rsid w:val="00473429"/>
    <w:rsid w:val="0047370C"/>
    <w:rsid w:val="004748CF"/>
    <w:rsid w:val="00487D44"/>
    <w:rsid w:val="00497F7D"/>
    <w:rsid w:val="004A6B4B"/>
    <w:rsid w:val="004B16A8"/>
    <w:rsid w:val="004B48D6"/>
    <w:rsid w:val="004C00E7"/>
    <w:rsid w:val="004C25BE"/>
    <w:rsid w:val="004C3F79"/>
    <w:rsid w:val="004D0386"/>
    <w:rsid w:val="004D06E9"/>
    <w:rsid w:val="004E1BD6"/>
    <w:rsid w:val="004E27A7"/>
    <w:rsid w:val="004E3A86"/>
    <w:rsid w:val="004E7217"/>
    <w:rsid w:val="004F5AEF"/>
    <w:rsid w:val="004F71BF"/>
    <w:rsid w:val="005224D7"/>
    <w:rsid w:val="005244CE"/>
    <w:rsid w:val="005367AD"/>
    <w:rsid w:val="00536F9F"/>
    <w:rsid w:val="005470D0"/>
    <w:rsid w:val="0055078D"/>
    <w:rsid w:val="00557D2E"/>
    <w:rsid w:val="005614CD"/>
    <w:rsid w:val="00561EED"/>
    <w:rsid w:val="00561F39"/>
    <w:rsid w:val="005647FA"/>
    <w:rsid w:val="005661B4"/>
    <w:rsid w:val="0057190B"/>
    <w:rsid w:val="00571B26"/>
    <w:rsid w:val="00575678"/>
    <w:rsid w:val="00575CFF"/>
    <w:rsid w:val="00582384"/>
    <w:rsid w:val="00583288"/>
    <w:rsid w:val="00585F51"/>
    <w:rsid w:val="005939F2"/>
    <w:rsid w:val="005B23B8"/>
    <w:rsid w:val="005B3369"/>
    <w:rsid w:val="005B4B10"/>
    <w:rsid w:val="005C3939"/>
    <w:rsid w:val="005C3DC6"/>
    <w:rsid w:val="005D3023"/>
    <w:rsid w:val="005D6FC3"/>
    <w:rsid w:val="005F470D"/>
    <w:rsid w:val="006020F7"/>
    <w:rsid w:val="00604BB0"/>
    <w:rsid w:val="00605243"/>
    <w:rsid w:val="006168BC"/>
    <w:rsid w:val="00620566"/>
    <w:rsid w:val="00621F9D"/>
    <w:rsid w:val="0062311A"/>
    <w:rsid w:val="0062455D"/>
    <w:rsid w:val="0063316D"/>
    <w:rsid w:val="00634E8C"/>
    <w:rsid w:val="0063633A"/>
    <w:rsid w:val="00656529"/>
    <w:rsid w:val="0066039D"/>
    <w:rsid w:val="006675F5"/>
    <w:rsid w:val="00673499"/>
    <w:rsid w:val="006833BC"/>
    <w:rsid w:val="00692B06"/>
    <w:rsid w:val="0069657E"/>
    <w:rsid w:val="00696588"/>
    <w:rsid w:val="00696FA2"/>
    <w:rsid w:val="006A2840"/>
    <w:rsid w:val="006B0824"/>
    <w:rsid w:val="006B1452"/>
    <w:rsid w:val="006B38FC"/>
    <w:rsid w:val="006C4087"/>
    <w:rsid w:val="006C52BD"/>
    <w:rsid w:val="006D0276"/>
    <w:rsid w:val="006D30BD"/>
    <w:rsid w:val="006D5C17"/>
    <w:rsid w:val="006E62FB"/>
    <w:rsid w:val="006F40B0"/>
    <w:rsid w:val="006F5E72"/>
    <w:rsid w:val="006F69E5"/>
    <w:rsid w:val="00702792"/>
    <w:rsid w:val="00703541"/>
    <w:rsid w:val="00704A7B"/>
    <w:rsid w:val="00704EE1"/>
    <w:rsid w:val="00712A55"/>
    <w:rsid w:val="007149FF"/>
    <w:rsid w:val="007175C8"/>
    <w:rsid w:val="00734AE8"/>
    <w:rsid w:val="007368E5"/>
    <w:rsid w:val="0073749C"/>
    <w:rsid w:val="007470D5"/>
    <w:rsid w:val="00750446"/>
    <w:rsid w:val="007531C1"/>
    <w:rsid w:val="0076054D"/>
    <w:rsid w:val="00762C93"/>
    <w:rsid w:val="00764AEE"/>
    <w:rsid w:val="00771F21"/>
    <w:rsid w:val="00774614"/>
    <w:rsid w:val="007803DC"/>
    <w:rsid w:val="0078547E"/>
    <w:rsid w:val="00790FB7"/>
    <w:rsid w:val="007A17FD"/>
    <w:rsid w:val="007A3C5D"/>
    <w:rsid w:val="007A5762"/>
    <w:rsid w:val="007A7A7F"/>
    <w:rsid w:val="007B12F4"/>
    <w:rsid w:val="007B5E59"/>
    <w:rsid w:val="007C1BDF"/>
    <w:rsid w:val="007C5266"/>
    <w:rsid w:val="007D162B"/>
    <w:rsid w:val="007D2C18"/>
    <w:rsid w:val="007D6B10"/>
    <w:rsid w:val="007D7167"/>
    <w:rsid w:val="007D72F9"/>
    <w:rsid w:val="007E0928"/>
    <w:rsid w:val="007E1386"/>
    <w:rsid w:val="007E3853"/>
    <w:rsid w:val="007F6678"/>
    <w:rsid w:val="00811DFC"/>
    <w:rsid w:val="00813E3B"/>
    <w:rsid w:val="00815E3A"/>
    <w:rsid w:val="00817C76"/>
    <w:rsid w:val="00823BFE"/>
    <w:rsid w:val="00834016"/>
    <w:rsid w:val="00840A61"/>
    <w:rsid w:val="008467FA"/>
    <w:rsid w:val="008529B8"/>
    <w:rsid w:val="0085396B"/>
    <w:rsid w:val="0085548B"/>
    <w:rsid w:val="00856BD5"/>
    <w:rsid w:val="0087093A"/>
    <w:rsid w:val="0089102E"/>
    <w:rsid w:val="00894359"/>
    <w:rsid w:val="00895C2D"/>
    <w:rsid w:val="008A4940"/>
    <w:rsid w:val="008B0A84"/>
    <w:rsid w:val="008C2701"/>
    <w:rsid w:val="008D0870"/>
    <w:rsid w:val="008D088E"/>
    <w:rsid w:val="008D5C1A"/>
    <w:rsid w:val="008F019B"/>
    <w:rsid w:val="008F576E"/>
    <w:rsid w:val="008F6196"/>
    <w:rsid w:val="00901E4B"/>
    <w:rsid w:val="009079E5"/>
    <w:rsid w:val="00913F3E"/>
    <w:rsid w:val="0091611F"/>
    <w:rsid w:val="009169CE"/>
    <w:rsid w:val="009215DF"/>
    <w:rsid w:val="00922F39"/>
    <w:rsid w:val="00935DE2"/>
    <w:rsid w:val="00951296"/>
    <w:rsid w:val="0095272B"/>
    <w:rsid w:val="0095273E"/>
    <w:rsid w:val="00957DFF"/>
    <w:rsid w:val="00966BEB"/>
    <w:rsid w:val="00971FEC"/>
    <w:rsid w:val="00972174"/>
    <w:rsid w:val="0097756F"/>
    <w:rsid w:val="0098086D"/>
    <w:rsid w:val="00981466"/>
    <w:rsid w:val="00991F99"/>
    <w:rsid w:val="009B1D4B"/>
    <w:rsid w:val="009C057F"/>
    <w:rsid w:val="009C12C1"/>
    <w:rsid w:val="009C3F50"/>
    <w:rsid w:val="009C5B98"/>
    <w:rsid w:val="009D21FD"/>
    <w:rsid w:val="009D312C"/>
    <w:rsid w:val="009D7DE1"/>
    <w:rsid w:val="009E14D4"/>
    <w:rsid w:val="009E1567"/>
    <w:rsid w:val="009E5F3F"/>
    <w:rsid w:val="009F380E"/>
    <w:rsid w:val="009F5A02"/>
    <w:rsid w:val="00A000B3"/>
    <w:rsid w:val="00A06E72"/>
    <w:rsid w:val="00A07336"/>
    <w:rsid w:val="00A07E56"/>
    <w:rsid w:val="00A148CF"/>
    <w:rsid w:val="00A15D78"/>
    <w:rsid w:val="00A1711E"/>
    <w:rsid w:val="00A26CF0"/>
    <w:rsid w:val="00A3240C"/>
    <w:rsid w:val="00A3276E"/>
    <w:rsid w:val="00A338E5"/>
    <w:rsid w:val="00A33AF3"/>
    <w:rsid w:val="00A4116D"/>
    <w:rsid w:val="00A41F25"/>
    <w:rsid w:val="00A45939"/>
    <w:rsid w:val="00A45F8E"/>
    <w:rsid w:val="00A46302"/>
    <w:rsid w:val="00A522C4"/>
    <w:rsid w:val="00A5556C"/>
    <w:rsid w:val="00A655B6"/>
    <w:rsid w:val="00A71181"/>
    <w:rsid w:val="00A72B88"/>
    <w:rsid w:val="00A74300"/>
    <w:rsid w:val="00A81764"/>
    <w:rsid w:val="00A84228"/>
    <w:rsid w:val="00A8650B"/>
    <w:rsid w:val="00AA315E"/>
    <w:rsid w:val="00AC3364"/>
    <w:rsid w:val="00AC6465"/>
    <w:rsid w:val="00AC7B56"/>
    <w:rsid w:val="00AC7B88"/>
    <w:rsid w:val="00AD234F"/>
    <w:rsid w:val="00AF4E5C"/>
    <w:rsid w:val="00AF642B"/>
    <w:rsid w:val="00AF7AF4"/>
    <w:rsid w:val="00B12350"/>
    <w:rsid w:val="00B14A5B"/>
    <w:rsid w:val="00B16511"/>
    <w:rsid w:val="00B202C4"/>
    <w:rsid w:val="00B21C02"/>
    <w:rsid w:val="00B2282E"/>
    <w:rsid w:val="00B23C1F"/>
    <w:rsid w:val="00B29585"/>
    <w:rsid w:val="00B3106E"/>
    <w:rsid w:val="00B37F98"/>
    <w:rsid w:val="00B43376"/>
    <w:rsid w:val="00B43B39"/>
    <w:rsid w:val="00B50830"/>
    <w:rsid w:val="00B50DDD"/>
    <w:rsid w:val="00B5179C"/>
    <w:rsid w:val="00B53248"/>
    <w:rsid w:val="00B563C0"/>
    <w:rsid w:val="00B62870"/>
    <w:rsid w:val="00B63607"/>
    <w:rsid w:val="00B648A7"/>
    <w:rsid w:val="00B830AB"/>
    <w:rsid w:val="00B83A99"/>
    <w:rsid w:val="00B85208"/>
    <w:rsid w:val="00B91C64"/>
    <w:rsid w:val="00B926ED"/>
    <w:rsid w:val="00B9495A"/>
    <w:rsid w:val="00BA17D7"/>
    <w:rsid w:val="00BA4149"/>
    <w:rsid w:val="00BC2F01"/>
    <w:rsid w:val="00BC36ED"/>
    <w:rsid w:val="00BE007F"/>
    <w:rsid w:val="00BE05F0"/>
    <w:rsid w:val="00BE15AF"/>
    <w:rsid w:val="00BE57AA"/>
    <w:rsid w:val="00BF0D23"/>
    <w:rsid w:val="00BF32BB"/>
    <w:rsid w:val="00BF4160"/>
    <w:rsid w:val="00C06EF9"/>
    <w:rsid w:val="00C1045A"/>
    <w:rsid w:val="00C124D1"/>
    <w:rsid w:val="00C175CC"/>
    <w:rsid w:val="00C2209F"/>
    <w:rsid w:val="00C53B60"/>
    <w:rsid w:val="00C60891"/>
    <w:rsid w:val="00C63187"/>
    <w:rsid w:val="00C651F2"/>
    <w:rsid w:val="00C69BA8"/>
    <w:rsid w:val="00C729F2"/>
    <w:rsid w:val="00C7743C"/>
    <w:rsid w:val="00C81C85"/>
    <w:rsid w:val="00C827C7"/>
    <w:rsid w:val="00C90458"/>
    <w:rsid w:val="00C94848"/>
    <w:rsid w:val="00CA603E"/>
    <w:rsid w:val="00CB36F4"/>
    <w:rsid w:val="00CB42B7"/>
    <w:rsid w:val="00CB5089"/>
    <w:rsid w:val="00CC2E4E"/>
    <w:rsid w:val="00CC3A20"/>
    <w:rsid w:val="00CC4710"/>
    <w:rsid w:val="00CC70EA"/>
    <w:rsid w:val="00CD1624"/>
    <w:rsid w:val="00CD2F48"/>
    <w:rsid w:val="00CD49A7"/>
    <w:rsid w:val="00CD4DD6"/>
    <w:rsid w:val="00CE4E95"/>
    <w:rsid w:val="00CE50B9"/>
    <w:rsid w:val="00CF01B5"/>
    <w:rsid w:val="00CF0E2A"/>
    <w:rsid w:val="00CF65D9"/>
    <w:rsid w:val="00D03436"/>
    <w:rsid w:val="00D0393D"/>
    <w:rsid w:val="00D04E50"/>
    <w:rsid w:val="00D06118"/>
    <w:rsid w:val="00D07E60"/>
    <w:rsid w:val="00D12458"/>
    <w:rsid w:val="00D15F1A"/>
    <w:rsid w:val="00D15F91"/>
    <w:rsid w:val="00D1E69B"/>
    <w:rsid w:val="00D240D7"/>
    <w:rsid w:val="00D26EA6"/>
    <w:rsid w:val="00D319F3"/>
    <w:rsid w:val="00D3250D"/>
    <w:rsid w:val="00D32866"/>
    <w:rsid w:val="00D4125E"/>
    <w:rsid w:val="00D41F65"/>
    <w:rsid w:val="00D4273A"/>
    <w:rsid w:val="00D4733F"/>
    <w:rsid w:val="00D47708"/>
    <w:rsid w:val="00D47A8E"/>
    <w:rsid w:val="00D53624"/>
    <w:rsid w:val="00D66AA6"/>
    <w:rsid w:val="00D72986"/>
    <w:rsid w:val="00D7644A"/>
    <w:rsid w:val="00D77930"/>
    <w:rsid w:val="00D828D5"/>
    <w:rsid w:val="00D832E8"/>
    <w:rsid w:val="00D8385A"/>
    <w:rsid w:val="00D845BB"/>
    <w:rsid w:val="00D938BB"/>
    <w:rsid w:val="00D94938"/>
    <w:rsid w:val="00D9504E"/>
    <w:rsid w:val="00DA7DBC"/>
    <w:rsid w:val="00DB4155"/>
    <w:rsid w:val="00DB65B5"/>
    <w:rsid w:val="00DB7EFB"/>
    <w:rsid w:val="00DC17F7"/>
    <w:rsid w:val="00DC3175"/>
    <w:rsid w:val="00DC3AD6"/>
    <w:rsid w:val="00DD44B6"/>
    <w:rsid w:val="00DD4E70"/>
    <w:rsid w:val="00DE1AF1"/>
    <w:rsid w:val="00DE2C13"/>
    <w:rsid w:val="00DE4B75"/>
    <w:rsid w:val="00DE599E"/>
    <w:rsid w:val="00DE7E8C"/>
    <w:rsid w:val="00DF435E"/>
    <w:rsid w:val="00DF484B"/>
    <w:rsid w:val="00DF5B32"/>
    <w:rsid w:val="00DF70B4"/>
    <w:rsid w:val="00DF7EB4"/>
    <w:rsid w:val="00E03219"/>
    <w:rsid w:val="00E04BEC"/>
    <w:rsid w:val="00E131D2"/>
    <w:rsid w:val="00E21C89"/>
    <w:rsid w:val="00E425A4"/>
    <w:rsid w:val="00E44ABB"/>
    <w:rsid w:val="00E452B6"/>
    <w:rsid w:val="00E5009E"/>
    <w:rsid w:val="00E61317"/>
    <w:rsid w:val="00E66721"/>
    <w:rsid w:val="00E70CDE"/>
    <w:rsid w:val="00E7321D"/>
    <w:rsid w:val="00E80FCC"/>
    <w:rsid w:val="00E813AA"/>
    <w:rsid w:val="00E82B28"/>
    <w:rsid w:val="00E8337F"/>
    <w:rsid w:val="00E90973"/>
    <w:rsid w:val="00E91483"/>
    <w:rsid w:val="00EA5F2B"/>
    <w:rsid w:val="00EB0A81"/>
    <w:rsid w:val="00EC071C"/>
    <w:rsid w:val="00EC20E7"/>
    <w:rsid w:val="00EC45C0"/>
    <w:rsid w:val="00EC73C3"/>
    <w:rsid w:val="00EC7A28"/>
    <w:rsid w:val="00ED256D"/>
    <w:rsid w:val="00EE3BF6"/>
    <w:rsid w:val="00EE4981"/>
    <w:rsid w:val="00EE6B81"/>
    <w:rsid w:val="00EF7785"/>
    <w:rsid w:val="00F00F43"/>
    <w:rsid w:val="00F046ED"/>
    <w:rsid w:val="00F04BC5"/>
    <w:rsid w:val="00F11C6A"/>
    <w:rsid w:val="00F12A60"/>
    <w:rsid w:val="00F133F1"/>
    <w:rsid w:val="00F14F6F"/>
    <w:rsid w:val="00F3136E"/>
    <w:rsid w:val="00F32C57"/>
    <w:rsid w:val="00F359EA"/>
    <w:rsid w:val="00F36F11"/>
    <w:rsid w:val="00F42873"/>
    <w:rsid w:val="00F42F20"/>
    <w:rsid w:val="00F43E60"/>
    <w:rsid w:val="00F454E2"/>
    <w:rsid w:val="00F46483"/>
    <w:rsid w:val="00F6001C"/>
    <w:rsid w:val="00F6692D"/>
    <w:rsid w:val="00F7379D"/>
    <w:rsid w:val="00F779E0"/>
    <w:rsid w:val="00F8750A"/>
    <w:rsid w:val="00F9380B"/>
    <w:rsid w:val="00F93B2A"/>
    <w:rsid w:val="00F948F3"/>
    <w:rsid w:val="00F95C4E"/>
    <w:rsid w:val="00FA2426"/>
    <w:rsid w:val="00FA698E"/>
    <w:rsid w:val="00FB134E"/>
    <w:rsid w:val="00FB1D4C"/>
    <w:rsid w:val="00FB54C5"/>
    <w:rsid w:val="00FC1512"/>
    <w:rsid w:val="00FC2F13"/>
    <w:rsid w:val="00FC3171"/>
    <w:rsid w:val="00FD1A19"/>
    <w:rsid w:val="00FF4889"/>
    <w:rsid w:val="00FF5F3A"/>
    <w:rsid w:val="01492FCD"/>
    <w:rsid w:val="014EDEA8"/>
    <w:rsid w:val="0164467E"/>
    <w:rsid w:val="0185B227"/>
    <w:rsid w:val="01BE9881"/>
    <w:rsid w:val="01D692E4"/>
    <w:rsid w:val="021A6115"/>
    <w:rsid w:val="022F3CD7"/>
    <w:rsid w:val="0254D241"/>
    <w:rsid w:val="0278F526"/>
    <w:rsid w:val="027FDB45"/>
    <w:rsid w:val="0296E0B5"/>
    <w:rsid w:val="02A5FD02"/>
    <w:rsid w:val="0337DB49"/>
    <w:rsid w:val="03B54ACB"/>
    <w:rsid w:val="03CB218D"/>
    <w:rsid w:val="043C0C51"/>
    <w:rsid w:val="046D65DD"/>
    <w:rsid w:val="04CE27B8"/>
    <w:rsid w:val="04D0BCD2"/>
    <w:rsid w:val="0518671C"/>
    <w:rsid w:val="052D02B5"/>
    <w:rsid w:val="052F70AD"/>
    <w:rsid w:val="053285B3"/>
    <w:rsid w:val="057B6C09"/>
    <w:rsid w:val="05F9EF7A"/>
    <w:rsid w:val="0612B358"/>
    <w:rsid w:val="0613ED28"/>
    <w:rsid w:val="0625F9A9"/>
    <w:rsid w:val="06314EBA"/>
    <w:rsid w:val="065457B9"/>
    <w:rsid w:val="067FB181"/>
    <w:rsid w:val="068FE630"/>
    <w:rsid w:val="071166EA"/>
    <w:rsid w:val="07D3E32D"/>
    <w:rsid w:val="081BA61E"/>
    <w:rsid w:val="0826D84A"/>
    <w:rsid w:val="08A4A6EA"/>
    <w:rsid w:val="08E08C6C"/>
    <w:rsid w:val="091AA8B0"/>
    <w:rsid w:val="095826D3"/>
    <w:rsid w:val="0A064CC8"/>
    <w:rsid w:val="0A155724"/>
    <w:rsid w:val="0A19B4D5"/>
    <w:rsid w:val="0A225421"/>
    <w:rsid w:val="0A69E756"/>
    <w:rsid w:val="0A82C7D5"/>
    <w:rsid w:val="0A96FE6E"/>
    <w:rsid w:val="0AA70383"/>
    <w:rsid w:val="0AAA3F35"/>
    <w:rsid w:val="0B4B10E5"/>
    <w:rsid w:val="0B8CA677"/>
    <w:rsid w:val="0C37ACBF"/>
    <w:rsid w:val="0C5FC414"/>
    <w:rsid w:val="0CB38A37"/>
    <w:rsid w:val="0CF85837"/>
    <w:rsid w:val="0D017F61"/>
    <w:rsid w:val="0D1BDE36"/>
    <w:rsid w:val="0D2BFB1B"/>
    <w:rsid w:val="0D733EC6"/>
    <w:rsid w:val="0D89FFB7"/>
    <w:rsid w:val="0E17BB4F"/>
    <w:rsid w:val="0E1E7173"/>
    <w:rsid w:val="0E5F749A"/>
    <w:rsid w:val="0E6D0BCD"/>
    <w:rsid w:val="0E90FD0A"/>
    <w:rsid w:val="0F151F78"/>
    <w:rsid w:val="0F1FF457"/>
    <w:rsid w:val="0F24D8E4"/>
    <w:rsid w:val="0F271655"/>
    <w:rsid w:val="0F325774"/>
    <w:rsid w:val="0F3EBC6E"/>
    <w:rsid w:val="0F535A61"/>
    <w:rsid w:val="0FA4B7CF"/>
    <w:rsid w:val="0FA89CB2"/>
    <w:rsid w:val="0FBF841A"/>
    <w:rsid w:val="0FD79D87"/>
    <w:rsid w:val="102CCA94"/>
    <w:rsid w:val="10919943"/>
    <w:rsid w:val="10DE5080"/>
    <w:rsid w:val="1143C222"/>
    <w:rsid w:val="11EAA178"/>
    <w:rsid w:val="1223AB93"/>
    <w:rsid w:val="122CDBDA"/>
    <w:rsid w:val="1273F0F3"/>
    <w:rsid w:val="12B26436"/>
    <w:rsid w:val="12E36AD4"/>
    <w:rsid w:val="13245625"/>
    <w:rsid w:val="133E1713"/>
    <w:rsid w:val="1347A45C"/>
    <w:rsid w:val="1403DECC"/>
    <w:rsid w:val="14040E5D"/>
    <w:rsid w:val="146E03A1"/>
    <w:rsid w:val="147CFEEA"/>
    <w:rsid w:val="150C32E4"/>
    <w:rsid w:val="15104A83"/>
    <w:rsid w:val="1516181F"/>
    <w:rsid w:val="155DE8E3"/>
    <w:rsid w:val="1574BE2A"/>
    <w:rsid w:val="158F28B7"/>
    <w:rsid w:val="15A1D96E"/>
    <w:rsid w:val="15C29531"/>
    <w:rsid w:val="15DC5C6F"/>
    <w:rsid w:val="164C5370"/>
    <w:rsid w:val="1654B645"/>
    <w:rsid w:val="165B8FE6"/>
    <w:rsid w:val="16718168"/>
    <w:rsid w:val="1753DA11"/>
    <w:rsid w:val="176E7DD8"/>
    <w:rsid w:val="17B9A2B2"/>
    <w:rsid w:val="17D0B203"/>
    <w:rsid w:val="17ECE2BD"/>
    <w:rsid w:val="17F8F6BA"/>
    <w:rsid w:val="189C992E"/>
    <w:rsid w:val="19331AC0"/>
    <w:rsid w:val="198BD316"/>
    <w:rsid w:val="19BA37DC"/>
    <w:rsid w:val="19EF9F5C"/>
    <w:rsid w:val="1AA4C0CF"/>
    <w:rsid w:val="1AAFAB85"/>
    <w:rsid w:val="1ABE2FD9"/>
    <w:rsid w:val="1B14F46D"/>
    <w:rsid w:val="1BC0EE80"/>
    <w:rsid w:val="1C8AA5DA"/>
    <w:rsid w:val="1CBD2E2E"/>
    <w:rsid w:val="1CE5866B"/>
    <w:rsid w:val="1CFDBDF0"/>
    <w:rsid w:val="1D0B5F99"/>
    <w:rsid w:val="1D45DC25"/>
    <w:rsid w:val="1D5F40AE"/>
    <w:rsid w:val="1D7EBD7C"/>
    <w:rsid w:val="1DFF67C9"/>
    <w:rsid w:val="1EBC3DE7"/>
    <w:rsid w:val="1F152118"/>
    <w:rsid w:val="1F3A829D"/>
    <w:rsid w:val="1F495CA2"/>
    <w:rsid w:val="1F6FF279"/>
    <w:rsid w:val="1FB7E1F3"/>
    <w:rsid w:val="1FECAFEE"/>
    <w:rsid w:val="204FAE07"/>
    <w:rsid w:val="20C323AD"/>
    <w:rsid w:val="21336F70"/>
    <w:rsid w:val="21E950BF"/>
    <w:rsid w:val="22321FE6"/>
    <w:rsid w:val="2247ADE2"/>
    <w:rsid w:val="226DFD4A"/>
    <w:rsid w:val="22A26744"/>
    <w:rsid w:val="22B0E920"/>
    <w:rsid w:val="2364B935"/>
    <w:rsid w:val="23729377"/>
    <w:rsid w:val="23AD132F"/>
    <w:rsid w:val="24063F16"/>
    <w:rsid w:val="241C51C2"/>
    <w:rsid w:val="2473D96D"/>
    <w:rsid w:val="2498BDA5"/>
    <w:rsid w:val="2592E5FC"/>
    <w:rsid w:val="25C4CD3E"/>
    <w:rsid w:val="25D812E2"/>
    <w:rsid w:val="2616A08E"/>
    <w:rsid w:val="26413642"/>
    <w:rsid w:val="26A1951B"/>
    <w:rsid w:val="26A2058C"/>
    <w:rsid w:val="27B03E70"/>
    <w:rsid w:val="27B794D9"/>
    <w:rsid w:val="27B851D7"/>
    <w:rsid w:val="27C61C8B"/>
    <w:rsid w:val="27CDB0AC"/>
    <w:rsid w:val="27CEBB36"/>
    <w:rsid w:val="2826AE37"/>
    <w:rsid w:val="289DC0E6"/>
    <w:rsid w:val="2915A6BD"/>
    <w:rsid w:val="29703CDB"/>
    <w:rsid w:val="29A015D8"/>
    <w:rsid w:val="29ADEDEF"/>
    <w:rsid w:val="29B162C6"/>
    <w:rsid w:val="29BB5587"/>
    <w:rsid w:val="29CBA12E"/>
    <w:rsid w:val="29E5BFA2"/>
    <w:rsid w:val="29EDDCCE"/>
    <w:rsid w:val="2A9EE9FB"/>
    <w:rsid w:val="2AAE125D"/>
    <w:rsid w:val="2ABC6191"/>
    <w:rsid w:val="2AE4FC0A"/>
    <w:rsid w:val="2B017A9B"/>
    <w:rsid w:val="2B08DF72"/>
    <w:rsid w:val="2B0C6E9D"/>
    <w:rsid w:val="2B1788D7"/>
    <w:rsid w:val="2B316600"/>
    <w:rsid w:val="2B4F225D"/>
    <w:rsid w:val="2B56C75D"/>
    <w:rsid w:val="2BC306BA"/>
    <w:rsid w:val="2BC9A0EB"/>
    <w:rsid w:val="2BC9C918"/>
    <w:rsid w:val="2C854C09"/>
    <w:rsid w:val="2CB477E5"/>
    <w:rsid w:val="2CDF57C8"/>
    <w:rsid w:val="2D0417EC"/>
    <w:rsid w:val="2D6B52D0"/>
    <w:rsid w:val="2D980E55"/>
    <w:rsid w:val="2DB10DFE"/>
    <w:rsid w:val="2DB73121"/>
    <w:rsid w:val="2DCE0629"/>
    <w:rsid w:val="2DD977BB"/>
    <w:rsid w:val="2E036AEC"/>
    <w:rsid w:val="2E709742"/>
    <w:rsid w:val="2E9C55D4"/>
    <w:rsid w:val="2EE267DB"/>
    <w:rsid w:val="2EE8BA75"/>
    <w:rsid w:val="2F3947C0"/>
    <w:rsid w:val="2F70BBDD"/>
    <w:rsid w:val="2F907D42"/>
    <w:rsid w:val="2FA25241"/>
    <w:rsid w:val="302C6A81"/>
    <w:rsid w:val="3038BEA1"/>
    <w:rsid w:val="306455A8"/>
    <w:rsid w:val="30BF7FAB"/>
    <w:rsid w:val="310148F0"/>
    <w:rsid w:val="318B9DC2"/>
    <w:rsid w:val="31C50D4F"/>
    <w:rsid w:val="31FD2E2D"/>
    <w:rsid w:val="32356D88"/>
    <w:rsid w:val="3257E4C1"/>
    <w:rsid w:val="325A1561"/>
    <w:rsid w:val="326068A1"/>
    <w:rsid w:val="3286828C"/>
    <w:rsid w:val="32BD79B9"/>
    <w:rsid w:val="3303967B"/>
    <w:rsid w:val="3335940E"/>
    <w:rsid w:val="335D1F46"/>
    <w:rsid w:val="337A3A03"/>
    <w:rsid w:val="33A11F05"/>
    <w:rsid w:val="33BFC01D"/>
    <w:rsid w:val="33BFF03E"/>
    <w:rsid w:val="33F666B9"/>
    <w:rsid w:val="3417BDF1"/>
    <w:rsid w:val="3454B67B"/>
    <w:rsid w:val="346C5BC5"/>
    <w:rsid w:val="34F35F48"/>
    <w:rsid w:val="34FFEFB6"/>
    <w:rsid w:val="3505EFD6"/>
    <w:rsid w:val="357A25D2"/>
    <w:rsid w:val="357B4115"/>
    <w:rsid w:val="35E609C2"/>
    <w:rsid w:val="362B5C6C"/>
    <w:rsid w:val="364AA86A"/>
    <w:rsid w:val="365EFA3B"/>
    <w:rsid w:val="36B63CB9"/>
    <w:rsid w:val="36EE8F78"/>
    <w:rsid w:val="36F2C2F2"/>
    <w:rsid w:val="3762A279"/>
    <w:rsid w:val="3765F2DE"/>
    <w:rsid w:val="37DE6E72"/>
    <w:rsid w:val="37E96E7F"/>
    <w:rsid w:val="3849B5E7"/>
    <w:rsid w:val="38AACA75"/>
    <w:rsid w:val="3942778F"/>
    <w:rsid w:val="3964E231"/>
    <w:rsid w:val="39B3CFC4"/>
    <w:rsid w:val="39E8433F"/>
    <w:rsid w:val="39ED7A0E"/>
    <w:rsid w:val="3A064D23"/>
    <w:rsid w:val="3A32A8AE"/>
    <w:rsid w:val="3A35EAC3"/>
    <w:rsid w:val="3A53BC04"/>
    <w:rsid w:val="3A69A04C"/>
    <w:rsid w:val="3A79754C"/>
    <w:rsid w:val="3AC29840"/>
    <w:rsid w:val="3B07F8A3"/>
    <w:rsid w:val="3B84FECF"/>
    <w:rsid w:val="3C2F854A"/>
    <w:rsid w:val="3C555861"/>
    <w:rsid w:val="3D1B18E2"/>
    <w:rsid w:val="3D1F6F90"/>
    <w:rsid w:val="3D21BD72"/>
    <w:rsid w:val="3D33C89A"/>
    <w:rsid w:val="3D96B547"/>
    <w:rsid w:val="3DE7184E"/>
    <w:rsid w:val="3E46687C"/>
    <w:rsid w:val="3E48254C"/>
    <w:rsid w:val="3E5537CF"/>
    <w:rsid w:val="3EAB158C"/>
    <w:rsid w:val="3ED9B902"/>
    <w:rsid w:val="3F12978E"/>
    <w:rsid w:val="3F2A46F8"/>
    <w:rsid w:val="3F8C0EE6"/>
    <w:rsid w:val="3F8F2712"/>
    <w:rsid w:val="403CC2C3"/>
    <w:rsid w:val="406848F6"/>
    <w:rsid w:val="40807066"/>
    <w:rsid w:val="40C3CF32"/>
    <w:rsid w:val="40EB217B"/>
    <w:rsid w:val="417095CC"/>
    <w:rsid w:val="41833776"/>
    <w:rsid w:val="41A10820"/>
    <w:rsid w:val="41FFE58C"/>
    <w:rsid w:val="421F0123"/>
    <w:rsid w:val="4225E00D"/>
    <w:rsid w:val="423DCEC4"/>
    <w:rsid w:val="42737DF6"/>
    <w:rsid w:val="42B63131"/>
    <w:rsid w:val="42D06772"/>
    <w:rsid w:val="43C0E5B3"/>
    <w:rsid w:val="43EAD39F"/>
    <w:rsid w:val="44061A09"/>
    <w:rsid w:val="445F4A4B"/>
    <w:rsid w:val="4570D174"/>
    <w:rsid w:val="45D8DC1D"/>
    <w:rsid w:val="45FEDD19"/>
    <w:rsid w:val="463035E4"/>
    <w:rsid w:val="46439043"/>
    <w:rsid w:val="464D09C1"/>
    <w:rsid w:val="4655357C"/>
    <w:rsid w:val="46C0AD0A"/>
    <w:rsid w:val="46D06765"/>
    <w:rsid w:val="4704CFA5"/>
    <w:rsid w:val="470C28C2"/>
    <w:rsid w:val="473DF49E"/>
    <w:rsid w:val="4793E141"/>
    <w:rsid w:val="47C3CAE5"/>
    <w:rsid w:val="47D78678"/>
    <w:rsid w:val="481D139A"/>
    <w:rsid w:val="4833A0CF"/>
    <w:rsid w:val="487DF94A"/>
    <w:rsid w:val="48DC016A"/>
    <w:rsid w:val="48E2C8F2"/>
    <w:rsid w:val="48F55CEC"/>
    <w:rsid w:val="49320650"/>
    <w:rsid w:val="496A84CB"/>
    <w:rsid w:val="49788425"/>
    <w:rsid w:val="499A3F1C"/>
    <w:rsid w:val="49A0236D"/>
    <w:rsid w:val="49BFFE92"/>
    <w:rsid w:val="49DAF08A"/>
    <w:rsid w:val="49E949C8"/>
    <w:rsid w:val="49E96C33"/>
    <w:rsid w:val="49F14402"/>
    <w:rsid w:val="49FE0546"/>
    <w:rsid w:val="4AA992EF"/>
    <w:rsid w:val="4B8F9753"/>
    <w:rsid w:val="4B951282"/>
    <w:rsid w:val="4BB2E54B"/>
    <w:rsid w:val="4BB7F5BB"/>
    <w:rsid w:val="4BDC7055"/>
    <w:rsid w:val="4BEBEEBB"/>
    <w:rsid w:val="4BF63FAE"/>
    <w:rsid w:val="4C4EFF87"/>
    <w:rsid w:val="4CB13AB4"/>
    <w:rsid w:val="4CC829EE"/>
    <w:rsid w:val="4CE83424"/>
    <w:rsid w:val="4D0EB5D3"/>
    <w:rsid w:val="4D27E1A0"/>
    <w:rsid w:val="4D83E8DC"/>
    <w:rsid w:val="4DF99765"/>
    <w:rsid w:val="4DFE6C40"/>
    <w:rsid w:val="4E2577D6"/>
    <w:rsid w:val="4E48418E"/>
    <w:rsid w:val="4E4CA080"/>
    <w:rsid w:val="4EA97EE2"/>
    <w:rsid w:val="4EB450FC"/>
    <w:rsid w:val="4EBDACFD"/>
    <w:rsid w:val="4EF72C78"/>
    <w:rsid w:val="4F1DAE59"/>
    <w:rsid w:val="4F52E985"/>
    <w:rsid w:val="4F74BBB6"/>
    <w:rsid w:val="4F839B95"/>
    <w:rsid w:val="4F8917C1"/>
    <w:rsid w:val="4FFFFD98"/>
    <w:rsid w:val="50204BFC"/>
    <w:rsid w:val="506B6752"/>
    <w:rsid w:val="509A4E94"/>
    <w:rsid w:val="50B97345"/>
    <w:rsid w:val="511C3EDE"/>
    <w:rsid w:val="512120E6"/>
    <w:rsid w:val="513DB99E"/>
    <w:rsid w:val="51788A90"/>
    <w:rsid w:val="517EAB0E"/>
    <w:rsid w:val="51C4B861"/>
    <w:rsid w:val="51FCF5AC"/>
    <w:rsid w:val="52243D8C"/>
    <w:rsid w:val="52798771"/>
    <w:rsid w:val="5299EC99"/>
    <w:rsid w:val="52B1B553"/>
    <w:rsid w:val="52C013C6"/>
    <w:rsid w:val="52C8C48C"/>
    <w:rsid w:val="52CABF2B"/>
    <w:rsid w:val="53054E58"/>
    <w:rsid w:val="53432F30"/>
    <w:rsid w:val="53463C50"/>
    <w:rsid w:val="538DE5AF"/>
    <w:rsid w:val="53ADEAE0"/>
    <w:rsid w:val="53B675FC"/>
    <w:rsid w:val="53D18D16"/>
    <w:rsid w:val="54715BE4"/>
    <w:rsid w:val="54AA5DD6"/>
    <w:rsid w:val="54D116C4"/>
    <w:rsid w:val="5501B492"/>
    <w:rsid w:val="5502B691"/>
    <w:rsid w:val="551E19F5"/>
    <w:rsid w:val="55B9DD4A"/>
    <w:rsid w:val="55DE3CE9"/>
    <w:rsid w:val="561AC940"/>
    <w:rsid w:val="56C0AEAF"/>
    <w:rsid w:val="56FBBAA7"/>
    <w:rsid w:val="5787C6D7"/>
    <w:rsid w:val="579482E7"/>
    <w:rsid w:val="57C2AD5B"/>
    <w:rsid w:val="57DAE937"/>
    <w:rsid w:val="58887BD9"/>
    <w:rsid w:val="588D407E"/>
    <w:rsid w:val="58DE0913"/>
    <w:rsid w:val="58F18A84"/>
    <w:rsid w:val="591E0CDA"/>
    <w:rsid w:val="592703A3"/>
    <w:rsid w:val="592A64AE"/>
    <w:rsid w:val="59C190AB"/>
    <w:rsid w:val="59CA20A3"/>
    <w:rsid w:val="5A088641"/>
    <w:rsid w:val="5A4460C4"/>
    <w:rsid w:val="5A794DFD"/>
    <w:rsid w:val="5AC207C9"/>
    <w:rsid w:val="5AD42707"/>
    <w:rsid w:val="5B283111"/>
    <w:rsid w:val="5B33A7FB"/>
    <w:rsid w:val="5B33CC34"/>
    <w:rsid w:val="5C0C38CE"/>
    <w:rsid w:val="5C64A4D4"/>
    <w:rsid w:val="5C7D1466"/>
    <w:rsid w:val="5CBA5D4B"/>
    <w:rsid w:val="5D1B1CAF"/>
    <w:rsid w:val="5DA25922"/>
    <w:rsid w:val="5DA68162"/>
    <w:rsid w:val="5DC64207"/>
    <w:rsid w:val="5E288DAD"/>
    <w:rsid w:val="5E77B95A"/>
    <w:rsid w:val="5F741CA8"/>
    <w:rsid w:val="5F781D00"/>
    <w:rsid w:val="5F8923AE"/>
    <w:rsid w:val="5F8B3FBA"/>
    <w:rsid w:val="5FEB0625"/>
    <w:rsid w:val="5FF90391"/>
    <w:rsid w:val="606DEA26"/>
    <w:rsid w:val="608C2E46"/>
    <w:rsid w:val="6140CB3C"/>
    <w:rsid w:val="61B0B8A8"/>
    <w:rsid w:val="61C84E09"/>
    <w:rsid w:val="61C876CE"/>
    <w:rsid w:val="61FEB356"/>
    <w:rsid w:val="620022E8"/>
    <w:rsid w:val="6216F9DB"/>
    <w:rsid w:val="627DDDFD"/>
    <w:rsid w:val="62FB95BC"/>
    <w:rsid w:val="637EE193"/>
    <w:rsid w:val="6418D36D"/>
    <w:rsid w:val="64435686"/>
    <w:rsid w:val="646397C5"/>
    <w:rsid w:val="647906B2"/>
    <w:rsid w:val="6484AB94"/>
    <w:rsid w:val="648F6B00"/>
    <w:rsid w:val="653CFC04"/>
    <w:rsid w:val="654775DD"/>
    <w:rsid w:val="6550FB5B"/>
    <w:rsid w:val="65A72DDD"/>
    <w:rsid w:val="65BB0653"/>
    <w:rsid w:val="65BDEF2D"/>
    <w:rsid w:val="660E44FD"/>
    <w:rsid w:val="660F95DA"/>
    <w:rsid w:val="6639C5C6"/>
    <w:rsid w:val="6654350B"/>
    <w:rsid w:val="667236DD"/>
    <w:rsid w:val="6695DC15"/>
    <w:rsid w:val="669E905B"/>
    <w:rsid w:val="66D26F83"/>
    <w:rsid w:val="66DFBE90"/>
    <w:rsid w:val="672A46D2"/>
    <w:rsid w:val="672D3017"/>
    <w:rsid w:val="6749F86E"/>
    <w:rsid w:val="67596127"/>
    <w:rsid w:val="67C8868A"/>
    <w:rsid w:val="67CF59C5"/>
    <w:rsid w:val="67E80D96"/>
    <w:rsid w:val="67EF849D"/>
    <w:rsid w:val="67F2DA0A"/>
    <w:rsid w:val="680BF21F"/>
    <w:rsid w:val="682F6EF0"/>
    <w:rsid w:val="686A9AC7"/>
    <w:rsid w:val="6878E6CF"/>
    <w:rsid w:val="69571538"/>
    <w:rsid w:val="6971E7B0"/>
    <w:rsid w:val="699B2823"/>
    <w:rsid w:val="69BCE3DB"/>
    <w:rsid w:val="6A43616E"/>
    <w:rsid w:val="6A8BDFC7"/>
    <w:rsid w:val="6AB36083"/>
    <w:rsid w:val="6B21D9F6"/>
    <w:rsid w:val="6B3AE6F8"/>
    <w:rsid w:val="6B824625"/>
    <w:rsid w:val="6BC6307B"/>
    <w:rsid w:val="6BFC8AB1"/>
    <w:rsid w:val="6C1B72E7"/>
    <w:rsid w:val="6C44FCCE"/>
    <w:rsid w:val="6C4FECD3"/>
    <w:rsid w:val="6CDC934B"/>
    <w:rsid w:val="6CE0D72E"/>
    <w:rsid w:val="6D19570A"/>
    <w:rsid w:val="6D49011C"/>
    <w:rsid w:val="6D6CE22E"/>
    <w:rsid w:val="6DB9B60C"/>
    <w:rsid w:val="6DBF90E0"/>
    <w:rsid w:val="6DE8236D"/>
    <w:rsid w:val="6E3C2B99"/>
    <w:rsid w:val="6E85124A"/>
    <w:rsid w:val="6F032BE4"/>
    <w:rsid w:val="6F124F9A"/>
    <w:rsid w:val="6F12DEF2"/>
    <w:rsid w:val="6F1B6057"/>
    <w:rsid w:val="6F59369C"/>
    <w:rsid w:val="6F6D8D4C"/>
    <w:rsid w:val="6FAECE84"/>
    <w:rsid w:val="6FB50824"/>
    <w:rsid w:val="702B3730"/>
    <w:rsid w:val="70A53E86"/>
    <w:rsid w:val="70F57D45"/>
    <w:rsid w:val="7112EECC"/>
    <w:rsid w:val="711A48A3"/>
    <w:rsid w:val="71246F7A"/>
    <w:rsid w:val="71899C44"/>
    <w:rsid w:val="71DB3ADE"/>
    <w:rsid w:val="725CCA2C"/>
    <w:rsid w:val="72C6EB33"/>
    <w:rsid w:val="735C61A4"/>
    <w:rsid w:val="735CD149"/>
    <w:rsid w:val="737BA93C"/>
    <w:rsid w:val="73BDF6DD"/>
    <w:rsid w:val="73E216CC"/>
    <w:rsid w:val="73F8EE42"/>
    <w:rsid w:val="74159D06"/>
    <w:rsid w:val="7443C96D"/>
    <w:rsid w:val="7444D95B"/>
    <w:rsid w:val="744CD0C4"/>
    <w:rsid w:val="74B8B476"/>
    <w:rsid w:val="74C54C03"/>
    <w:rsid w:val="74F5520E"/>
    <w:rsid w:val="7547D353"/>
    <w:rsid w:val="757EB4A2"/>
    <w:rsid w:val="7585BD16"/>
    <w:rsid w:val="75E83037"/>
    <w:rsid w:val="760ADBE5"/>
    <w:rsid w:val="76521DF7"/>
    <w:rsid w:val="765FEDE1"/>
    <w:rsid w:val="76668E5D"/>
    <w:rsid w:val="7670D084"/>
    <w:rsid w:val="76A2E984"/>
    <w:rsid w:val="76F8A04A"/>
    <w:rsid w:val="76F93B2D"/>
    <w:rsid w:val="7734F4BA"/>
    <w:rsid w:val="774BA0B6"/>
    <w:rsid w:val="7755706C"/>
    <w:rsid w:val="77717080"/>
    <w:rsid w:val="77A6889F"/>
    <w:rsid w:val="77DB4FBE"/>
    <w:rsid w:val="77F6C8C7"/>
    <w:rsid w:val="7807EC26"/>
    <w:rsid w:val="78246AA2"/>
    <w:rsid w:val="78BB44AD"/>
    <w:rsid w:val="78DFDD4F"/>
    <w:rsid w:val="78FD4B99"/>
    <w:rsid w:val="792CBC7E"/>
    <w:rsid w:val="793A8670"/>
    <w:rsid w:val="79DB7F86"/>
    <w:rsid w:val="7A14BEF7"/>
    <w:rsid w:val="7A5AEC68"/>
    <w:rsid w:val="7A630205"/>
    <w:rsid w:val="7B35CCCA"/>
    <w:rsid w:val="7B6D7C75"/>
    <w:rsid w:val="7B7CFF7B"/>
    <w:rsid w:val="7BC9BE19"/>
    <w:rsid w:val="7BCC1C4E"/>
    <w:rsid w:val="7BF32B1E"/>
    <w:rsid w:val="7C014796"/>
    <w:rsid w:val="7C221F6A"/>
    <w:rsid w:val="7C349331"/>
    <w:rsid w:val="7C6CF13D"/>
    <w:rsid w:val="7CB806DC"/>
    <w:rsid w:val="7CBFC2F5"/>
    <w:rsid w:val="7CCE1CC1"/>
    <w:rsid w:val="7D3827DD"/>
    <w:rsid w:val="7D4F38E7"/>
    <w:rsid w:val="7D559CBB"/>
    <w:rsid w:val="7DBC9B3C"/>
    <w:rsid w:val="7DBD31B1"/>
    <w:rsid w:val="7DC0D899"/>
    <w:rsid w:val="7E5FC60E"/>
    <w:rsid w:val="7E697450"/>
    <w:rsid w:val="7E93D597"/>
    <w:rsid w:val="7E950266"/>
    <w:rsid w:val="7EA33D6F"/>
    <w:rsid w:val="7F086554"/>
    <w:rsid w:val="7F51CA74"/>
    <w:rsid w:val="7F673C9E"/>
    <w:rsid w:val="7F8FD8D1"/>
    <w:rsid w:val="7F904F02"/>
    <w:rsid w:val="7FE9ADB1"/>
    <w:rsid w:val="7FE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C3DB53"/>
  <w15:chartTrackingRefBased/>
  <w15:docId w15:val="{C7ED95A1-8740-4C3A-A9E9-203ACE1E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da-DK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Courier New" w:hAnsi="Courier New" w:cs="Courier New"/>
      <w:sz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44B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DD44B6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332F3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-Gitter">
    <w:name w:val="Table Grid"/>
    <w:basedOn w:val="Tabel-Normal"/>
    <w:uiPriority w:val="59"/>
    <w:rsid w:val="00BC2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3276E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A3276E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link w:val="Sidehoved"/>
    <w:uiPriority w:val="99"/>
    <w:rsid w:val="00E03219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fodTegn">
    <w:name w:val="Sidefod Tegn"/>
    <w:link w:val="Sidefod"/>
    <w:uiPriority w:val="99"/>
    <w:rsid w:val="00E03219"/>
    <w:rPr>
      <w:sz w:val="24"/>
      <w:szCs w:val="24"/>
    </w:rPr>
  </w:style>
  <w:style w:type="paragraph" w:styleId="Korrektur">
    <w:name w:val="Revision"/>
    <w:hidden/>
    <w:uiPriority w:val="99"/>
    <w:semiHidden/>
    <w:rsid w:val="00895C2D"/>
    <w:rPr>
      <w:sz w:val="24"/>
      <w:szCs w:val="24"/>
      <w:lang w:eastAsia="da-DK"/>
    </w:rPr>
  </w:style>
  <w:style w:type="paragraph" w:styleId="NormalWeb">
    <w:name w:val="Normal (Web)"/>
    <w:basedOn w:val="Normal"/>
    <w:uiPriority w:val="99"/>
    <w:unhideWhenUsed/>
    <w:rsid w:val="000E2D4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79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0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7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7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44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6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44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8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76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9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8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5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4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0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43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4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5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5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8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9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Gadstrup%20Kirke\Application%20Data\Microsoft\Skabeloner\Gadstrup%20Kirke%20Johann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E218C365E6D4FB4AB88D8384CFCF4" ma:contentTypeVersion="17" ma:contentTypeDescription="Create a new document." ma:contentTypeScope="" ma:versionID="a36dddbf9fb627ae475e791479982dce">
  <xsd:schema xmlns:xsd="http://www.w3.org/2001/XMLSchema" xmlns:xs="http://www.w3.org/2001/XMLSchema" xmlns:p="http://schemas.microsoft.com/office/2006/metadata/properties" xmlns:ns3="08f4ba1f-cde4-4d67-a289-3d50985f65ab" xmlns:ns4="eee2019b-1924-4f39-9aff-e97244ea10e2" targetNamespace="http://schemas.microsoft.com/office/2006/metadata/properties" ma:root="true" ma:fieldsID="40e4166b802fa194dab03484fbb7dbaa" ns3:_="" ns4:_="">
    <xsd:import namespace="08f4ba1f-cde4-4d67-a289-3d50985f65ab"/>
    <xsd:import namespace="eee2019b-1924-4f39-9aff-e97244ea10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4ba1f-cde4-4d67-a289-3d50985f65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2019b-1924-4f39-9aff-e97244ea1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C575AF-AB64-46D9-80E3-517D4978C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5BA246-5014-4404-815F-8FF0E8CC3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5E95CD-30F4-4D71-BE1D-27C573E7A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4ba1f-cde4-4d67-a289-3d50985f65ab"/>
    <ds:schemaRef ds:uri="eee2019b-1924-4f39-9aff-e97244ea1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Gadstrup Kirke Johannes</Template>
  <TotalTime>1</TotalTime>
  <Pages>5</Pages>
  <Words>544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Gadstrup Kirke</vt:lpstr>
    </vt:vector>
  </TitlesOfParts>
  <Company>DellComputerCorporation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Gadstrup Kirke</dc:title>
  <dc:subject/>
  <dc:creator>Henning Storm</dc:creator>
  <cp:keywords/>
  <dc:description/>
  <cp:lastModifiedBy>Christina Friis-Nielsen</cp:lastModifiedBy>
  <cp:revision>2</cp:revision>
  <cp:lastPrinted>2026-06-26T10:16:00Z</cp:lastPrinted>
  <dcterms:created xsi:type="dcterms:W3CDTF">2026-10-27T09:11:00Z</dcterms:created>
  <dcterms:modified xsi:type="dcterms:W3CDTF">2026-10-27T09:11:00Z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0x010100717E218C365E6D4FB4AB88D8384CFCF4</vt:lpwstr>
  </property>
  <property fmtid="{D5CDD505-2E9C-101B-9397-08002B2CF9AE}" pid="3" name="_activity">
    <vt:lpwstr/>
  </property>
</Properties>
</file>