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03219" w:rsidRPr="00F046ED" w:rsidRDefault="00E03219" w:rsidP="0AAA3F35">
      <w:pPr>
        <w:rPr>
          <w:rFonts w:asciiTheme="majorHAnsi" w:eastAsiaTheme="minorEastAsia" w:hAnsiTheme="majorHAnsi" w:cstheme="majorHAnsi"/>
          <w:b/>
          <w:bCs/>
        </w:rPr>
      </w:pPr>
    </w:p>
    <w:p w14:paraId="33AD63C7" w14:textId="77777777" w:rsidR="00D47A8E" w:rsidRPr="00F046ED" w:rsidRDefault="00D47A8E" w:rsidP="0AAA3F35">
      <w:pPr>
        <w:rPr>
          <w:rFonts w:asciiTheme="majorHAnsi" w:eastAsiaTheme="minorEastAsia" w:hAnsiTheme="majorHAnsi" w:cstheme="majorHAnsi"/>
          <w:b/>
          <w:bCs/>
        </w:rPr>
      </w:pPr>
    </w:p>
    <w:p w14:paraId="1C266E03" w14:textId="42B3473E" w:rsidR="00305F07" w:rsidRPr="00F046ED" w:rsidRDefault="0F3EBC6E" w:rsidP="0AAA3F35">
      <w:pPr>
        <w:rPr>
          <w:rFonts w:asciiTheme="majorHAnsi" w:eastAsiaTheme="minorEastAsia" w:hAnsiTheme="majorHAnsi" w:cstheme="majorHAnsi"/>
          <w:b/>
          <w:bCs/>
        </w:rPr>
      </w:pPr>
      <w:r w:rsidRPr="00F046ED">
        <w:rPr>
          <w:rFonts w:asciiTheme="majorHAnsi" w:eastAsiaTheme="minorEastAsia" w:hAnsiTheme="majorHAnsi" w:cstheme="majorHAnsi"/>
          <w:b/>
          <w:bCs/>
        </w:rPr>
        <w:t xml:space="preserve">Gadstrup Menighedsråd, </w:t>
      </w:r>
      <w:r w:rsidR="4EBDACFD" w:rsidRPr="00F046ED">
        <w:rPr>
          <w:rFonts w:asciiTheme="majorHAnsi" w:eastAsiaTheme="minorEastAsia" w:hAnsiTheme="majorHAnsi" w:cstheme="majorHAnsi"/>
          <w:b/>
          <w:bCs/>
        </w:rPr>
        <w:t xml:space="preserve">4621 Gadstrup </w:t>
      </w:r>
    </w:p>
    <w:p w14:paraId="6A05A809" w14:textId="77777777" w:rsidR="00A06E72" w:rsidRPr="00F046ED" w:rsidRDefault="00A06E72" w:rsidP="0AAA3F35">
      <w:pPr>
        <w:pStyle w:val="Overskrift1"/>
        <w:jc w:val="right"/>
        <w:rPr>
          <w:rFonts w:asciiTheme="majorHAnsi" w:eastAsiaTheme="minorEastAsia" w:hAnsiTheme="majorHAnsi" w:cstheme="majorHAnsi"/>
          <w:sz w:val="24"/>
        </w:rPr>
      </w:pPr>
    </w:p>
    <w:p w14:paraId="26988DD2" w14:textId="69B79446" w:rsidR="003B6E52" w:rsidRPr="00F046ED" w:rsidRDefault="00C1045A" w:rsidP="05F9EF7A">
      <w:pPr>
        <w:tabs>
          <w:tab w:val="left" w:pos="7371"/>
        </w:tabs>
        <w:rPr>
          <w:rFonts w:asciiTheme="majorHAnsi" w:eastAsiaTheme="minorEastAsia" w:hAnsiTheme="majorHAnsi" w:cstheme="majorHAnsi"/>
          <w:b/>
          <w:bCs/>
        </w:rPr>
      </w:pPr>
      <w:r w:rsidRPr="00F046ED">
        <w:rPr>
          <w:rFonts w:asciiTheme="majorHAnsi" w:eastAsiaTheme="minorEastAsia" w:hAnsiTheme="majorHAnsi" w:cstheme="majorHAnsi"/>
          <w:b/>
          <w:bCs/>
        </w:rPr>
        <w:t>Dagsorden til</w:t>
      </w:r>
      <w:r w:rsidR="6639C5C6" w:rsidRPr="00F046ED">
        <w:rPr>
          <w:rFonts w:asciiTheme="majorHAnsi" w:eastAsiaTheme="minorEastAsia" w:hAnsiTheme="majorHAnsi" w:cstheme="majorHAnsi"/>
          <w:b/>
          <w:bCs/>
        </w:rPr>
        <w:t xml:space="preserve"> </w:t>
      </w:r>
      <w:r w:rsidR="204FAE07" w:rsidRPr="00F046ED">
        <w:rPr>
          <w:rFonts w:asciiTheme="majorHAnsi" w:eastAsiaTheme="minorEastAsia" w:hAnsiTheme="majorHAnsi" w:cstheme="majorHAnsi"/>
          <w:b/>
          <w:bCs/>
        </w:rPr>
        <w:t>menighedsrådsmøde</w:t>
      </w:r>
      <w:r w:rsidR="4BEBEEBB" w:rsidRPr="00F046ED">
        <w:rPr>
          <w:rFonts w:asciiTheme="majorHAnsi" w:eastAsiaTheme="minorEastAsia" w:hAnsiTheme="majorHAnsi" w:cstheme="majorHAnsi"/>
          <w:b/>
          <w:bCs/>
        </w:rPr>
        <w:t xml:space="preserve"> </w:t>
      </w:r>
      <w:r w:rsidR="00972174">
        <w:rPr>
          <w:rFonts w:asciiTheme="majorHAnsi" w:eastAsiaTheme="minorEastAsia" w:hAnsiTheme="majorHAnsi" w:cstheme="majorHAnsi"/>
          <w:b/>
          <w:bCs/>
        </w:rPr>
        <w:t>26. maj</w:t>
      </w:r>
      <w:r w:rsidR="52CABF2B" w:rsidRPr="00F046ED">
        <w:rPr>
          <w:rFonts w:asciiTheme="majorHAnsi" w:eastAsiaTheme="minorEastAsia" w:hAnsiTheme="majorHAnsi" w:cstheme="majorHAnsi"/>
          <w:b/>
          <w:bCs/>
        </w:rPr>
        <w:t xml:space="preserve"> </w:t>
      </w:r>
      <w:r w:rsidR="4BEBEEBB" w:rsidRPr="00F046ED">
        <w:rPr>
          <w:rFonts w:asciiTheme="majorHAnsi" w:eastAsiaTheme="minorEastAsia" w:hAnsiTheme="majorHAnsi" w:cstheme="majorHAnsi"/>
          <w:b/>
          <w:bCs/>
        </w:rPr>
        <w:t>202</w:t>
      </w:r>
      <w:r w:rsidR="36B63CB9" w:rsidRPr="00F046ED">
        <w:rPr>
          <w:rFonts w:asciiTheme="majorHAnsi" w:eastAsiaTheme="minorEastAsia" w:hAnsiTheme="majorHAnsi" w:cstheme="majorHAnsi"/>
          <w:b/>
          <w:bCs/>
        </w:rPr>
        <w:t>6</w:t>
      </w:r>
      <w:r w:rsidR="4BEBEEBB" w:rsidRPr="00F046ED">
        <w:rPr>
          <w:rFonts w:asciiTheme="majorHAnsi" w:eastAsiaTheme="minorEastAsia" w:hAnsiTheme="majorHAnsi" w:cstheme="majorHAnsi"/>
          <w:b/>
          <w:bCs/>
        </w:rPr>
        <w:t xml:space="preserve"> kl. </w:t>
      </w:r>
      <w:r w:rsidR="00972174">
        <w:rPr>
          <w:rFonts w:asciiTheme="majorHAnsi" w:eastAsiaTheme="minorEastAsia" w:hAnsiTheme="majorHAnsi" w:cstheme="majorHAnsi"/>
          <w:b/>
          <w:bCs/>
        </w:rPr>
        <w:t>16-18</w:t>
      </w:r>
      <w:r w:rsidR="4BEBEEBB" w:rsidRPr="00F046ED">
        <w:rPr>
          <w:rFonts w:asciiTheme="majorHAnsi" w:eastAsiaTheme="minorEastAsia" w:hAnsiTheme="majorHAnsi" w:cstheme="majorHAnsi"/>
          <w:b/>
          <w:bCs/>
        </w:rPr>
        <w:t xml:space="preserve"> i S</w:t>
      </w:r>
      <w:r w:rsidR="00F046ED">
        <w:rPr>
          <w:rFonts w:asciiTheme="majorHAnsi" w:eastAsiaTheme="minorEastAsia" w:hAnsiTheme="majorHAnsi" w:cstheme="majorHAnsi"/>
          <w:b/>
          <w:bCs/>
        </w:rPr>
        <w:t>ognehuset</w:t>
      </w:r>
    </w:p>
    <w:p w14:paraId="6D97CCE8" w14:textId="2DDF6080" w:rsidR="05F9EF7A" w:rsidRPr="00F046ED" w:rsidRDefault="05F9EF7A" w:rsidP="05F9EF7A">
      <w:pPr>
        <w:tabs>
          <w:tab w:val="left" w:pos="7371"/>
        </w:tabs>
        <w:rPr>
          <w:rFonts w:asciiTheme="majorHAnsi" w:eastAsiaTheme="minorEastAsia" w:hAnsiTheme="majorHAnsi" w:cstheme="majorHAnsi"/>
          <w:b/>
          <w:bCs/>
        </w:rPr>
      </w:pPr>
    </w:p>
    <w:p w14:paraId="33912501" w14:textId="61133F39" w:rsidR="58F18A84" w:rsidRPr="00F046ED" w:rsidRDefault="58F18A84" w:rsidP="05F9EF7A">
      <w:pPr>
        <w:tabs>
          <w:tab w:val="left" w:pos="7371"/>
        </w:tabs>
        <w:rPr>
          <w:rFonts w:asciiTheme="majorHAnsi" w:eastAsiaTheme="minorEastAsia" w:hAnsiTheme="majorHAnsi" w:cstheme="majorHAnsi"/>
          <w:b/>
          <w:bCs/>
        </w:rPr>
      </w:pPr>
      <w:r w:rsidRPr="00F046ED">
        <w:rPr>
          <w:rFonts w:asciiTheme="majorHAnsi" w:eastAsiaTheme="minorEastAsia" w:hAnsiTheme="majorHAnsi" w:cstheme="majorHAnsi"/>
          <w:b/>
          <w:bCs/>
        </w:rPr>
        <w:t>Referent: Christina Friis-Nielsen</w:t>
      </w:r>
    </w:p>
    <w:p w14:paraId="47462894" w14:textId="77777777" w:rsidR="00D938BB" w:rsidRPr="00F046ED" w:rsidRDefault="00D938BB" w:rsidP="01492FCD">
      <w:pPr>
        <w:tabs>
          <w:tab w:val="left" w:pos="7371"/>
        </w:tabs>
        <w:rPr>
          <w:rFonts w:asciiTheme="majorHAnsi" w:eastAsiaTheme="minorEastAsia" w:hAnsiTheme="majorHAnsi" w:cstheme="majorHAnsi"/>
        </w:rPr>
      </w:pPr>
    </w:p>
    <w:p w14:paraId="4B67AF89" w14:textId="25A8DB86" w:rsidR="00455E5B" w:rsidRPr="00F046ED" w:rsidRDefault="00455E5B" w:rsidP="00C53B60">
      <w:pPr>
        <w:numPr>
          <w:ilvl w:val="0"/>
          <w:numId w:val="12"/>
        </w:numPr>
        <w:rPr>
          <w:rFonts w:asciiTheme="majorHAnsi" w:eastAsiaTheme="minorEastAsia" w:hAnsiTheme="majorHAnsi" w:cstheme="majorHAnsi"/>
          <w:u w:val="single"/>
        </w:rPr>
      </w:pPr>
      <w:r w:rsidRPr="00F046ED">
        <w:rPr>
          <w:rFonts w:asciiTheme="majorHAnsi" w:eastAsiaTheme="minorEastAsia" w:hAnsiTheme="majorHAnsi" w:cstheme="majorHAnsi"/>
          <w:u w:val="single"/>
        </w:rPr>
        <w:t>Godkendelse af dagsorden</w:t>
      </w:r>
      <w:r w:rsidRPr="00F046ED">
        <w:rPr>
          <w:rFonts w:asciiTheme="majorHAnsi" w:hAnsiTheme="majorHAnsi" w:cstheme="majorHAnsi"/>
        </w:rPr>
        <w:br/>
      </w:r>
    </w:p>
    <w:p w14:paraId="071DFED1" w14:textId="010AC334" w:rsidR="00383528" w:rsidRPr="00F046ED" w:rsidRDefault="5C64A4D4" w:rsidP="00C53B60">
      <w:pPr>
        <w:numPr>
          <w:ilvl w:val="0"/>
          <w:numId w:val="12"/>
        </w:numPr>
        <w:rPr>
          <w:rFonts w:asciiTheme="majorHAnsi" w:eastAsiaTheme="minorEastAsia" w:hAnsiTheme="majorHAnsi" w:cstheme="majorHAnsi"/>
          <w:u w:val="single"/>
        </w:rPr>
      </w:pPr>
      <w:r w:rsidRPr="00F046ED">
        <w:rPr>
          <w:rFonts w:asciiTheme="majorHAnsi" w:eastAsiaTheme="minorEastAsia" w:hAnsiTheme="majorHAnsi" w:cstheme="majorHAnsi"/>
          <w:u w:val="single"/>
        </w:rPr>
        <w:t>Fællessang</w:t>
      </w:r>
      <w:r w:rsidR="00455E5B" w:rsidRPr="00F046ED">
        <w:rPr>
          <w:rFonts w:asciiTheme="majorHAnsi" w:hAnsiTheme="majorHAnsi" w:cstheme="majorHAnsi"/>
        </w:rPr>
        <w:br/>
      </w:r>
    </w:p>
    <w:p w14:paraId="0B00FAAA" w14:textId="563DC0D0" w:rsidR="00C81C85" w:rsidRPr="00F046ED" w:rsidRDefault="00D828D5" w:rsidP="0AAA3F35">
      <w:pPr>
        <w:numPr>
          <w:ilvl w:val="0"/>
          <w:numId w:val="12"/>
        </w:numPr>
        <w:rPr>
          <w:rFonts w:asciiTheme="majorHAnsi" w:eastAsiaTheme="minorEastAsia" w:hAnsiTheme="majorHAnsi" w:cstheme="majorHAnsi"/>
          <w:u w:val="single"/>
        </w:rPr>
      </w:pPr>
      <w:r w:rsidRPr="00F046ED">
        <w:rPr>
          <w:rFonts w:asciiTheme="majorHAnsi" w:eastAsiaTheme="minorEastAsia" w:hAnsiTheme="majorHAnsi" w:cstheme="majorHAnsi"/>
          <w:u w:val="single"/>
        </w:rPr>
        <w:t>Orienteringspunkter</w:t>
      </w:r>
      <w:r w:rsidR="00383528" w:rsidRPr="00F046ED">
        <w:rPr>
          <w:rFonts w:asciiTheme="majorHAnsi" w:hAnsiTheme="majorHAnsi" w:cstheme="majorHAnsi"/>
        </w:rPr>
        <w:br/>
      </w:r>
    </w:p>
    <w:p w14:paraId="313519E6" w14:textId="5F41A116" w:rsidR="27CEBB36" w:rsidRPr="00F046ED" w:rsidRDefault="27CEBB36" w:rsidP="05F9EF7A">
      <w:pPr>
        <w:numPr>
          <w:ilvl w:val="1"/>
          <w:numId w:val="12"/>
        </w:numPr>
        <w:rPr>
          <w:rFonts w:asciiTheme="majorHAnsi" w:eastAsiaTheme="minorEastAsia" w:hAnsiTheme="majorHAnsi" w:cstheme="majorHAnsi"/>
          <w:color w:val="000000" w:themeColor="text1"/>
        </w:rPr>
      </w:pPr>
      <w:r w:rsidRPr="00F046ED">
        <w:rPr>
          <w:rFonts w:asciiTheme="majorHAnsi" w:eastAsiaTheme="minorEastAsia" w:hAnsiTheme="majorHAnsi" w:cstheme="majorHAnsi"/>
          <w:color w:val="000000" w:themeColor="text1"/>
        </w:rPr>
        <w:t>Medarbejderne</w:t>
      </w:r>
    </w:p>
    <w:p w14:paraId="6DC8EE03" w14:textId="77777777" w:rsidR="005470D0" w:rsidRPr="00F046ED" w:rsidRDefault="005470D0" w:rsidP="0AAA3F35">
      <w:pPr>
        <w:ind w:left="720"/>
        <w:rPr>
          <w:rFonts w:asciiTheme="majorHAnsi" w:eastAsiaTheme="minorEastAsia" w:hAnsiTheme="majorHAnsi" w:cstheme="majorHAnsi"/>
        </w:rPr>
      </w:pPr>
    </w:p>
    <w:p w14:paraId="4F8D34CF" w14:textId="16210725" w:rsidR="00DD4E70" w:rsidRPr="00F046ED" w:rsidRDefault="6639C5C6" w:rsidP="00C53B60">
      <w:pPr>
        <w:numPr>
          <w:ilvl w:val="1"/>
          <w:numId w:val="12"/>
        </w:numPr>
        <w:rPr>
          <w:rFonts w:asciiTheme="majorHAnsi" w:eastAsiaTheme="minorEastAsia" w:hAnsiTheme="majorHAnsi" w:cstheme="majorHAnsi"/>
        </w:rPr>
      </w:pPr>
      <w:r w:rsidRPr="00F046ED">
        <w:rPr>
          <w:rFonts w:asciiTheme="majorHAnsi" w:eastAsiaTheme="minorEastAsia" w:hAnsiTheme="majorHAnsi" w:cstheme="majorHAnsi"/>
        </w:rPr>
        <w:t>Præsten</w:t>
      </w:r>
      <w:r w:rsidRPr="00F046ED">
        <w:rPr>
          <w:rFonts w:asciiTheme="majorHAnsi" w:hAnsiTheme="majorHAnsi" w:cstheme="majorHAnsi"/>
        </w:rPr>
        <w:br/>
      </w:r>
    </w:p>
    <w:p w14:paraId="49385350" w14:textId="48DCBA9B" w:rsidR="00972174" w:rsidRPr="00972174" w:rsidRDefault="014EDEA8" w:rsidP="00972174">
      <w:pPr>
        <w:numPr>
          <w:ilvl w:val="1"/>
          <w:numId w:val="12"/>
        </w:numPr>
        <w:spacing w:line="276" w:lineRule="auto"/>
        <w:rPr>
          <w:rFonts w:asciiTheme="majorHAnsi" w:eastAsiaTheme="minorEastAsia" w:hAnsiTheme="majorHAnsi" w:cstheme="majorHAnsi"/>
          <w:color w:val="242424"/>
        </w:rPr>
      </w:pPr>
      <w:r w:rsidRPr="00972174">
        <w:rPr>
          <w:rFonts w:asciiTheme="majorHAnsi" w:eastAsiaTheme="minorEastAsia" w:hAnsiTheme="majorHAnsi" w:cstheme="majorHAnsi"/>
        </w:rPr>
        <w:t>Formanden</w:t>
      </w:r>
      <w:r w:rsidR="00F046ED" w:rsidRPr="00972174">
        <w:rPr>
          <w:rFonts w:asciiTheme="majorHAnsi" w:eastAsiaTheme="minorEastAsia" w:hAnsiTheme="majorHAnsi" w:cstheme="majorHAnsi"/>
        </w:rPr>
        <w:t>:</w:t>
      </w:r>
    </w:p>
    <w:p w14:paraId="50EBAAE6" w14:textId="3F729D56" w:rsidR="00972174" w:rsidRPr="00972174" w:rsidRDefault="00972174" w:rsidP="00972174">
      <w:pPr>
        <w:numPr>
          <w:ilvl w:val="2"/>
          <w:numId w:val="12"/>
        </w:numPr>
        <w:spacing w:line="276" w:lineRule="auto"/>
        <w:rPr>
          <w:rFonts w:asciiTheme="majorHAnsi" w:eastAsiaTheme="minorEastAsia" w:hAnsiTheme="majorHAnsi" w:cstheme="majorHAnsi"/>
          <w:color w:val="242424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Jub</w:t>
      </w:r>
      <w:r>
        <w:rPr>
          <w:rFonts w:asciiTheme="majorHAnsi" w:hAnsiTheme="majorHAnsi" w:cstheme="majorHAnsi"/>
          <w:color w:val="242424"/>
          <w:sz w:val="23"/>
          <w:szCs w:val="23"/>
        </w:rPr>
        <w:t>ilæet</w:t>
      </w:r>
    </w:p>
    <w:p w14:paraId="09702E30" w14:textId="77777777" w:rsidR="00972174" w:rsidRPr="00972174" w:rsidRDefault="00972174" w:rsidP="00972174">
      <w:pPr>
        <w:numPr>
          <w:ilvl w:val="2"/>
          <w:numId w:val="12"/>
        </w:numPr>
        <w:spacing w:line="276" w:lineRule="auto"/>
        <w:rPr>
          <w:rFonts w:asciiTheme="majorHAnsi" w:eastAsiaTheme="minorEastAsia" w:hAnsiTheme="majorHAnsi" w:cstheme="majorHAnsi"/>
          <w:color w:val="242424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Nyt fra Kirke- og kirkegårdsudvalget</w:t>
      </w:r>
    </w:p>
    <w:p w14:paraId="6DF52509" w14:textId="05A0EB51" w:rsidR="00972174" w:rsidRPr="00972174" w:rsidRDefault="00972174" w:rsidP="00972174">
      <w:pPr>
        <w:numPr>
          <w:ilvl w:val="2"/>
          <w:numId w:val="12"/>
        </w:numPr>
        <w:spacing w:line="276" w:lineRule="auto"/>
        <w:rPr>
          <w:rFonts w:asciiTheme="majorHAnsi" w:eastAsiaTheme="minorEastAsia" w:hAnsiTheme="majorHAnsi" w:cstheme="majorHAnsi"/>
          <w:color w:val="242424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Kalkning af kirkemuren</w:t>
      </w:r>
    </w:p>
    <w:p w14:paraId="338A96B4" w14:textId="77777777" w:rsidR="00D3250D" w:rsidRPr="00972174" w:rsidRDefault="00D3250D" w:rsidP="00D3250D">
      <w:pPr>
        <w:pStyle w:val="Listeafsnit"/>
        <w:ind w:left="1080"/>
        <w:rPr>
          <w:rFonts w:asciiTheme="majorHAnsi" w:hAnsiTheme="majorHAnsi" w:cstheme="majorHAnsi"/>
          <w:sz w:val="24"/>
          <w:szCs w:val="24"/>
        </w:rPr>
      </w:pPr>
    </w:p>
    <w:p w14:paraId="27E2C737" w14:textId="445DD12C" w:rsidR="00F046ED" w:rsidRPr="00972174" w:rsidRDefault="00D3250D" w:rsidP="00D3250D">
      <w:pPr>
        <w:pStyle w:val="Listeafsnit"/>
        <w:numPr>
          <w:ilvl w:val="1"/>
          <w:numId w:val="12"/>
        </w:numPr>
        <w:rPr>
          <w:rFonts w:asciiTheme="majorHAnsi" w:hAnsiTheme="majorHAnsi" w:cstheme="majorHAnsi"/>
          <w:sz w:val="24"/>
          <w:szCs w:val="24"/>
        </w:rPr>
      </w:pPr>
      <w:r w:rsidRPr="00972174">
        <w:rPr>
          <w:rFonts w:asciiTheme="majorHAnsi" w:hAnsiTheme="majorHAnsi" w:cstheme="majorHAnsi"/>
          <w:sz w:val="24"/>
          <w:szCs w:val="24"/>
        </w:rPr>
        <w:t>Personaleansvarlige</w:t>
      </w:r>
    </w:p>
    <w:p w14:paraId="1A8A0133" w14:textId="1741967E" w:rsidR="27C61C8B" w:rsidRPr="00972174" w:rsidRDefault="27C61C8B" w:rsidP="00972174">
      <w:pPr>
        <w:rPr>
          <w:rFonts w:asciiTheme="majorHAnsi" w:hAnsiTheme="majorHAnsi" w:cstheme="majorHAnsi"/>
        </w:rPr>
      </w:pPr>
    </w:p>
    <w:p w14:paraId="56A0D2FE" w14:textId="7917048A" w:rsidR="008A4940" w:rsidRPr="00972174" w:rsidRDefault="00C53B60" w:rsidP="003B538E">
      <w:pPr>
        <w:pStyle w:val="Listeafsnit"/>
        <w:numPr>
          <w:ilvl w:val="0"/>
          <w:numId w:val="12"/>
        </w:numPr>
        <w:shd w:val="clear" w:color="auto" w:fill="FFFFFF" w:themeFill="background1"/>
        <w:textAlignment w:val="baseline"/>
        <w:rPr>
          <w:rFonts w:asciiTheme="majorHAnsi" w:hAnsiTheme="majorHAnsi" w:cstheme="majorHAnsi"/>
          <w:color w:val="242424"/>
          <w:sz w:val="24"/>
          <w:szCs w:val="24"/>
        </w:rPr>
      </w:pPr>
      <w:r w:rsidRPr="00972174">
        <w:rPr>
          <w:rFonts w:asciiTheme="majorHAnsi" w:eastAsiaTheme="minorEastAsia" w:hAnsiTheme="majorHAnsi" w:cstheme="majorHAnsi"/>
          <w:sz w:val="24"/>
          <w:szCs w:val="24"/>
          <w:u w:val="single"/>
        </w:rPr>
        <w:t>B</w:t>
      </w:r>
      <w:r w:rsidR="73E216CC" w:rsidRPr="00972174">
        <w:rPr>
          <w:rFonts w:asciiTheme="majorHAnsi" w:eastAsiaTheme="minorEastAsia" w:hAnsiTheme="majorHAnsi" w:cstheme="majorHAnsi"/>
          <w:sz w:val="24"/>
          <w:szCs w:val="24"/>
          <w:u w:val="single"/>
        </w:rPr>
        <w:t>eslutningspunkter</w:t>
      </w:r>
    </w:p>
    <w:p w14:paraId="160F5DBE" w14:textId="77777777" w:rsidR="001E6656" w:rsidRPr="00972174" w:rsidRDefault="07D3E32D" w:rsidP="00972174">
      <w:pPr>
        <w:rPr>
          <w:rFonts w:asciiTheme="majorHAnsi" w:eastAsiaTheme="minorEastAsia" w:hAnsiTheme="majorHAnsi" w:cstheme="majorHAnsi"/>
        </w:rPr>
      </w:pPr>
      <w:r w:rsidRPr="00972174">
        <w:rPr>
          <w:rFonts w:asciiTheme="majorHAnsi" w:eastAsiaTheme="minorEastAsia" w:hAnsiTheme="majorHAnsi" w:cstheme="majorHAnsi"/>
        </w:rPr>
        <w:t>F</w:t>
      </w:r>
      <w:r w:rsidR="00C53B60" w:rsidRPr="00972174">
        <w:rPr>
          <w:rFonts w:asciiTheme="majorHAnsi" w:eastAsiaTheme="minorEastAsia" w:hAnsiTheme="majorHAnsi" w:cstheme="majorHAnsi"/>
        </w:rPr>
        <w:t>ormanden:</w:t>
      </w:r>
    </w:p>
    <w:p w14:paraId="257119C3" w14:textId="77777777" w:rsidR="00972174" w:rsidRPr="00972174" w:rsidRDefault="00972174" w:rsidP="00972174">
      <w:pPr>
        <w:pStyle w:val="Listeafsnit"/>
        <w:numPr>
          <w:ilvl w:val="1"/>
          <w:numId w:val="12"/>
        </w:numPr>
        <w:shd w:val="clear" w:color="auto" w:fill="FFFFFF"/>
        <w:textAlignment w:val="baseline"/>
        <w:rPr>
          <w:rFonts w:asciiTheme="majorHAnsi" w:hAnsiTheme="majorHAnsi" w:cstheme="majorHAnsi"/>
          <w:color w:val="242424"/>
          <w:sz w:val="23"/>
          <w:szCs w:val="23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Vedtægtsændring for kirkegården</w:t>
      </w:r>
    </w:p>
    <w:p w14:paraId="7EF61505" w14:textId="77777777" w:rsidR="00972174" w:rsidRPr="00972174" w:rsidRDefault="00972174" w:rsidP="00972174">
      <w:pPr>
        <w:pStyle w:val="Listeafsnit"/>
        <w:numPr>
          <w:ilvl w:val="1"/>
          <w:numId w:val="12"/>
        </w:numPr>
        <w:shd w:val="clear" w:color="auto" w:fill="FFFFFF"/>
        <w:textAlignment w:val="baseline"/>
        <w:rPr>
          <w:rFonts w:asciiTheme="majorHAnsi" w:hAnsiTheme="majorHAnsi" w:cstheme="majorHAnsi"/>
          <w:color w:val="242424"/>
          <w:sz w:val="23"/>
          <w:szCs w:val="23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Vedligehold af bygninger fremadrettet</w:t>
      </w:r>
    </w:p>
    <w:p w14:paraId="6657B02E" w14:textId="5ED35DD5" w:rsidR="606DEA26" w:rsidRPr="00972174" w:rsidRDefault="00972174" w:rsidP="00972174">
      <w:pPr>
        <w:pStyle w:val="Listeafsnit"/>
        <w:numPr>
          <w:ilvl w:val="1"/>
          <w:numId w:val="12"/>
        </w:numPr>
        <w:shd w:val="clear" w:color="auto" w:fill="FFFFFF"/>
        <w:textAlignment w:val="baseline"/>
        <w:rPr>
          <w:rFonts w:asciiTheme="majorHAnsi" w:hAnsiTheme="majorHAnsi" w:cstheme="majorHAnsi"/>
          <w:color w:val="242424"/>
          <w:sz w:val="23"/>
          <w:szCs w:val="23"/>
        </w:rPr>
      </w:pPr>
      <w:r w:rsidRPr="00972174">
        <w:rPr>
          <w:rFonts w:asciiTheme="majorHAnsi" w:hAnsiTheme="majorHAnsi" w:cstheme="majorHAnsi"/>
          <w:color w:val="242424"/>
          <w:sz w:val="23"/>
          <w:szCs w:val="23"/>
        </w:rPr>
        <w:t>Henvendelse fra lodseje</w:t>
      </w:r>
      <w:r>
        <w:rPr>
          <w:rFonts w:asciiTheme="majorHAnsi" w:hAnsiTheme="majorHAnsi" w:cstheme="majorHAnsi"/>
          <w:color w:val="242424"/>
          <w:sz w:val="23"/>
          <w:szCs w:val="23"/>
        </w:rPr>
        <w:t>r</w:t>
      </w:r>
    </w:p>
    <w:p w14:paraId="08DA0C57" w14:textId="27271E0D" w:rsidR="00F046ED" w:rsidRPr="00F046ED" w:rsidRDefault="00F046ED" w:rsidP="00972174">
      <w:pPr>
        <w:rPr>
          <w:rFonts w:asciiTheme="majorHAnsi" w:eastAsiaTheme="minorEastAsia" w:hAnsiTheme="majorHAnsi" w:cstheme="majorBidi"/>
        </w:rPr>
      </w:pPr>
    </w:p>
    <w:p w14:paraId="1A9E0D83" w14:textId="7C750E70" w:rsidR="00AC7B88" w:rsidRPr="00AC7B88" w:rsidRDefault="00F046ED" w:rsidP="00AC7B88">
      <w:pPr>
        <w:numPr>
          <w:ilvl w:val="0"/>
          <w:numId w:val="12"/>
        </w:numPr>
        <w:rPr>
          <w:rFonts w:asciiTheme="majorHAnsi" w:eastAsiaTheme="minorEastAsia" w:hAnsiTheme="majorHAnsi" w:cstheme="majorHAnsi"/>
        </w:rPr>
      </w:pPr>
      <w:r w:rsidRPr="00F046ED">
        <w:rPr>
          <w:rFonts w:asciiTheme="majorHAnsi" w:eastAsiaTheme="minorEastAsia" w:hAnsiTheme="majorHAnsi" w:cstheme="majorHAnsi"/>
          <w:u w:val="single"/>
        </w:rPr>
        <w:t>Eventuelt</w:t>
      </w:r>
    </w:p>
    <w:sectPr w:rsidR="00AC7B88" w:rsidRPr="00AC7B88" w:rsidSect="00314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996D8" w14:textId="77777777" w:rsidR="00D66AA6" w:rsidRDefault="00D66AA6" w:rsidP="00E03219">
      <w:r>
        <w:separator/>
      </w:r>
    </w:p>
  </w:endnote>
  <w:endnote w:type="continuationSeparator" w:id="0">
    <w:p w14:paraId="5946C862" w14:textId="77777777" w:rsidR="00D66AA6" w:rsidRDefault="00D66AA6" w:rsidP="00E0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6675F5" w:rsidRDefault="006675F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6675F5" w:rsidRDefault="006675F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6675F5" w:rsidRDefault="006675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E02B7" w14:textId="77777777" w:rsidR="00D66AA6" w:rsidRDefault="00D66AA6" w:rsidP="00E03219">
      <w:r>
        <w:separator/>
      </w:r>
    </w:p>
  </w:footnote>
  <w:footnote w:type="continuationSeparator" w:id="0">
    <w:p w14:paraId="4592A856" w14:textId="77777777" w:rsidR="00D66AA6" w:rsidRDefault="00D66AA6" w:rsidP="00E03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6675F5" w:rsidRDefault="006675F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3B36" w14:textId="77777777" w:rsidR="00E03219" w:rsidRDefault="00B202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B300E48" wp14:editId="07777777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59" w14:textId="77777777" w:rsidR="00E03219" w:rsidRPr="00DA7DBC" w:rsidRDefault="00E03219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group id="Group 1" style="position:absolute;margin-left:309.75pt;margin-top:-9.35pt;width:180.5pt;height:86.1pt;z-index:251657728" coordsize="3610,1722" coordorigin="7223,1457" o:spid="_x0000_s1026" w14:anchorId="2B300E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7223;top:1457;width:3610;height:447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>
                <v:textbox style="mso-fit-shape-to-text:t">
                  <w:txbxContent>
                    <w:p w:rsidRPr="00DA7DBC" w:rsidR="00E03219" w:rsidP="00E03219" w:rsidRDefault="00E03219" w14:paraId="6AA6A659" w14:textId="777777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7545;top:1529;width:2925;height:16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6675F5" w:rsidRDefault="00667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40A"/>
    <w:multiLevelType w:val="multilevel"/>
    <w:tmpl w:val="F626C21C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C177039"/>
    <w:multiLevelType w:val="hybridMultilevel"/>
    <w:tmpl w:val="117E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7159"/>
    <w:multiLevelType w:val="hybridMultilevel"/>
    <w:tmpl w:val="14BE213E"/>
    <w:lvl w:ilvl="0" w:tplc="DDE2D16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13D87A3D"/>
    <w:multiLevelType w:val="hybridMultilevel"/>
    <w:tmpl w:val="EE7E1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45754"/>
    <w:multiLevelType w:val="multilevel"/>
    <w:tmpl w:val="F89883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9561CA"/>
    <w:multiLevelType w:val="hybridMultilevel"/>
    <w:tmpl w:val="B28E6B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80453"/>
    <w:multiLevelType w:val="hybridMultilevel"/>
    <w:tmpl w:val="0BD076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70955"/>
    <w:multiLevelType w:val="hybridMultilevel"/>
    <w:tmpl w:val="43DA68B0"/>
    <w:lvl w:ilvl="0" w:tplc="A3C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E03D6"/>
    <w:multiLevelType w:val="hybridMultilevel"/>
    <w:tmpl w:val="A008C046"/>
    <w:lvl w:ilvl="0" w:tplc="EC1801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31F41B16"/>
    <w:multiLevelType w:val="hybridMultilevel"/>
    <w:tmpl w:val="8AFEB7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1357"/>
    <w:multiLevelType w:val="hybridMultilevel"/>
    <w:tmpl w:val="38CC71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D7693"/>
    <w:multiLevelType w:val="multilevel"/>
    <w:tmpl w:val="686A2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2E4484"/>
    <w:multiLevelType w:val="hybridMultilevel"/>
    <w:tmpl w:val="59661D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F40E3E"/>
    <w:multiLevelType w:val="multilevel"/>
    <w:tmpl w:val="49C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760F6A"/>
    <w:multiLevelType w:val="multilevel"/>
    <w:tmpl w:val="CE62FF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FE0576F"/>
    <w:multiLevelType w:val="hybridMultilevel"/>
    <w:tmpl w:val="6CBE4D54"/>
    <w:lvl w:ilvl="0" w:tplc="F81A93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05543"/>
    <w:multiLevelType w:val="hybridMultilevel"/>
    <w:tmpl w:val="47B67BD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0316086">
    <w:abstractNumId w:val="15"/>
  </w:num>
  <w:num w:numId="2" w16cid:durableId="2056076119">
    <w:abstractNumId w:val="2"/>
  </w:num>
  <w:num w:numId="3" w16cid:durableId="1237469785">
    <w:abstractNumId w:val="8"/>
  </w:num>
  <w:num w:numId="4" w16cid:durableId="59718370">
    <w:abstractNumId w:val="3"/>
  </w:num>
  <w:num w:numId="5" w16cid:durableId="961308646">
    <w:abstractNumId w:val="7"/>
  </w:num>
  <w:num w:numId="6" w16cid:durableId="815679998">
    <w:abstractNumId w:val="10"/>
  </w:num>
  <w:num w:numId="7" w16cid:durableId="1486893761">
    <w:abstractNumId w:val="9"/>
  </w:num>
  <w:num w:numId="8" w16cid:durableId="1197082068">
    <w:abstractNumId w:val="12"/>
  </w:num>
  <w:num w:numId="9" w16cid:durableId="1390151010">
    <w:abstractNumId w:val="6"/>
  </w:num>
  <w:num w:numId="10" w16cid:durableId="759453085">
    <w:abstractNumId w:val="16"/>
  </w:num>
  <w:num w:numId="11" w16cid:durableId="632059467">
    <w:abstractNumId w:val="5"/>
  </w:num>
  <w:num w:numId="12" w16cid:durableId="2063820974">
    <w:abstractNumId w:val="4"/>
  </w:num>
  <w:num w:numId="13" w16cid:durableId="589968949">
    <w:abstractNumId w:val="0"/>
  </w:num>
  <w:num w:numId="14" w16cid:durableId="1145048982">
    <w:abstractNumId w:val="1"/>
  </w:num>
  <w:num w:numId="15" w16cid:durableId="751123409">
    <w:abstractNumId w:val="1"/>
  </w:num>
  <w:num w:numId="16" w16cid:durableId="250624093">
    <w:abstractNumId w:val="14"/>
  </w:num>
  <w:num w:numId="17" w16cid:durableId="348875441">
    <w:abstractNumId w:val="11"/>
  </w:num>
  <w:num w:numId="18" w16cid:durableId="1187526426">
    <w:abstractNumId w:val="11"/>
    <w:lvlOverride w:ilvl="1">
      <w:startOverride w:val="1"/>
    </w:lvlOverride>
  </w:num>
  <w:num w:numId="19" w16cid:durableId="6602351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0" w:nlCheck="1" w:checkStyle="0"/>
  <w:proofState w:spelling="clean" w:grammar="clean"/>
  <w:attachedTemplate r:id="rId1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7"/>
    <w:rsid w:val="00001059"/>
    <w:rsid w:val="0000628B"/>
    <w:rsid w:val="00006566"/>
    <w:rsid w:val="00007BCA"/>
    <w:rsid w:val="00025EBF"/>
    <w:rsid w:val="000277BE"/>
    <w:rsid w:val="000321B1"/>
    <w:rsid w:val="00032DE6"/>
    <w:rsid w:val="0003449A"/>
    <w:rsid w:val="000545B9"/>
    <w:rsid w:val="00057660"/>
    <w:rsid w:val="0006588D"/>
    <w:rsid w:val="00074432"/>
    <w:rsid w:val="00081234"/>
    <w:rsid w:val="000A1349"/>
    <w:rsid w:val="000A2FA1"/>
    <w:rsid w:val="000A4ABF"/>
    <w:rsid w:val="000A55C4"/>
    <w:rsid w:val="000B2A74"/>
    <w:rsid w:val="000B3579"/>
    <w:rsid w:val="000C1137"/>
    <w:rsid w:val="000D4A66"/>
    <w:rsid w:val="000E1195"/>
    <w:rsid w:val="000E1FA4"/>
    <w:rsid w:val="000E2D40"/>
    <w:rsid w:val="000F058A"/>
    <w:rsid w:val="000F08CC"/>
    <w:rsid w:val="000F4746"/>
    <w:rsid w:val="000F7A12"/>
    <w:rsid w:val="00103400"/>
    <w:rsid w:val="001113FD"/>
    <w:rsid w:val="0011534A"/>
    <w:rsid w:val="001200B6"/>
    <w:rsid w:val="001240EA"/>
    <w:rsid w:val="00137158"/>
    <w:rsid w:val="001405EA"/>
    <w:rsid w:val="001411A3"/>
    <w:rsid w:val="00150F17"/>
    <w:rsid w:val="00150F61"/>
    <w:rsid w:val="00154CD5"/>
    <w:rsid w:val="0015768D"/>
    <w:rsid w:val="001576B9"/>
    <w:rsid w:val="00161A77"/>
    <w:rsid w:val="00161A9E"/>
    <w:rsid w:val="00162062"/>
    <w:rsid w:val="00166C0D"/>
    <w:rsid w:val="00166DC6"/>
    <w:rsid w:val="00171F9B"/>
    <w:rsid w:val="0017380A"/>
    <w:rsid w:val="00174653"/>
    <w:rsid w:val="00177034"/>
    <w:rsid w:val="0018039F"/>
    <w:rsid w:val="00182C30"/>
    <w:rsid w:val="001914C3"/>
    <w:rsid w:val="00191BC4"/>
    <w:rsid w:val="001A2492"/>
    <w:rsid w:val="001B2451"/>
    <w:rsid w:val="001B3D5F"/>
    <w:rsid w:val="001B62C7"/>
    <w:rsid w:val="001C0918"/>
    <w:rsid w:val="001C5F30"/>
    <w:rsid w:val="001C65A2"/>
    <w:rsid w:val="001C6699"/>
    <w:rsid w:val="001D75AC"/>
    <w:rsid w:val="001D7E10"/>
    <w:rsid w:val="001E0DBF"/>
    <w:rsid w:val="001E6656"/>
    <w:rsid w:val="001E6E14"/>
    <w:rsid w:val="001F04B2"/>
    <w:rsid w:val="001F157E"/>
    <w:rsid w:val="001F31F7"/>
    <w:rsid w:val="00203B47"/>
    <w:rsid w:val="00206A45"/>
    <w:rsid w:val="00211A19"/>
    <w:rsid w:val="00217493"/>
    <w:rsid w:val="002241F8"/>
    <w:rsid w:val="002247C5"/>
    <w:rsid w:val="0022502A"/>
    <w:rsid w:val="00232109"/>
    <w:rsid w:val="00235986"/>
    <w:rsid w:val="00241230"/>
    <w:rsid w:val="00244E24"/>
    <w:rsid w:val="0024757E"/>
    <w:rsid w:val="00247C1D"/>
    <w:rsid w:val="00247EC1"/>
    <w:rsid w:val="00247F75"/>
    <w:rsid w:val="00252C49"/>
    <w:rsid w:val="002563A7"/>
    <w:rsid w:val="002618AA"/>
    <w:rsid w:val="002626B2"/>
    <w:rsid w:val="00263190"/>
    <w:rsid w:val="00275CEB"/>
    <w:rsid w:val="0028079D"/>
    <w:rsid w:val="00283A2B"/>
    <w:rsid w:val="00293259"/>
    <w:rsid w:val="00294497"/>
    <w:rsid w:val="002A214D"/>
    <w:rsid w:val="002B3E03"/>
    <w:rsid w:val="002C301B"/>
    <w:rsid w:val="002C3A08"/>
    <w:rsid w:val="002C5E91"/>
    <w:rsid w:val="002C6559"/>
    <w:rsid w:val="002C751F"/>
    <w:rsid w:val="002E0BA6"/>
    <w:rsid w:val="002F1A0C"/>
    <w:rsid w:val="002F2484"/>
    <w:rsid w:val="002F2A94"/>
    <w:rsid w:val="002F2FD2"/>
    <w:rsid w:val="0030009D"/>
    <w:rsid w:val="00304A45"/>
    <w:rsid w:val="00305F07"/>
    <w:rsid w:val="00314D03"/>
    <w:rsid w:val="003169DC"/>
    <w:rsid w:val="00326889"/>
    <w:rsid w:val="00332F34"/>
    <w:rsid w:val="003364C8"/>
    <w:rsid w:val="00337A48"/>
    <w:rsid w:val="00341C32"/>
    <w:rsid w:val="00342CDE"/>
    <w:rsid w:val="00347A86"/>
    <w:rsid w:val="00351F00"/>
    <w:rsid w:val="00353E45"/>
    <w:rsid w:val="00356C56"/>
    <w:rsid w:val="00361F4B"/>
    <w:rsid w:val="003670C3"/>
    <w:rsid w:val="00371EAB"/>
    <w:rsid w:val="00372B86"/>
    <w:rsid w:val="00380B1F"/>
    <w:rsid w:val="00380C54"/>
    <w:rsid w:val="00383528"/>
    <w:rsid w:val="0038447E"/>
    <w:rsid w:val="00387171"/>
    <w:rsid w:val="00387C5D"/>
    <w:rsid w:val="00387EEA"/>
    <w:rsid w:val="0039352E"/>
    <w:rsid w:val="003A080D"/>
    <w:rsid w:val="003B0910"/>
    <w:rsid w:val="003B0EBD"/>
    <w:rsid w:val="003B538E"/>
    <w:rsid w:val="003B6AB0"/>
    <w:rsid w:val="003B6E52"/>
    <w:rsid w:val="003C7DA4"/>
    <w:rsid w:val="003D3F5B"/>
    <w:rsid w:val="003D5B56"/>
    <w:rsid w:val="003E1EE3"/>
    <w:rsid w:val="003E1F15"/>
    <w:rsid w:val="003E24B3"/>
    <w:rsid w:val="003E4068"/>
    <w:rsid w:val="003F26DC"/>
    <w:rsid w:val="003F5696"/>
    <w:rsid w:val="003F636E"/>
    <w:rsid w:val="003F7CC6"/>
    <w:rsid w:val="004138F1"/>
    <w:rsid w:val="00433752"/>
    <w:rsid w:val="0043DD37"/>
    <w:rsid w:val="00442DAD"/>
    <w:rsid w:val="00451246"/>
    <w:rsid w:val="00453B31"/>
    <w:rsid w:val="00455DB9"/>
    <w:rsid w:val="00455E5B"/>
    <w:rsid w:val="00461296"/>
    <w:rsid w:val="004619C1"/>
    <w:rsid w:val="00462683"/>
    <w:rsid w:val="004654CF"/>
    <w:rsid w:val="00487D44"/>
    <w:rsid w:val="00497F7D"/>
    <w:rsid w:val="004A6B4B"/>
    <w:rsid w:val="004B16A8"/>
    <w:rsid w:val="004B48D6"/>
    <w:rsid w:val="004C00E7"/>
    <w:rsid w:val="004C25BE"/>
    <w:rsid w:val="004D0386"/>
    <w:rsid w:val="004D06E9"/>
    <w:rsid w:val="004E1BD6"/>
    <w:rsid w:val="004E3A86"/>
    <w:rsid w:val="004E7217"/>
    <w:rsid w:val="004F5AEF"/>
    <w:rsid w:val="004F71BF"/>
    <w:rsid w:val="005224D7"/>
    <w:rsid w:val="005244CE"/>
    <w:rsid w:val="005367AD"/>
    <w:rsid w:val="00536F9F"/>
    <w:rsid w:val="005470D0"/>
    <w:rsid w:val="0055078D"/>
    <w:rsid w:val="00557D2E"/>
    <w:rsid w:val="005614CD"/>
    <w:rsid w:val="00561EED"/>
    <w:rsid w:val="005647FA"/>
    <w:rsid w:val="005661B4"/>
    <w:rsid w:val="0057190B"/>
    <w:rsid w:val="00571B26"/>
    <w:rsid w:val="00575CFF"/>
    <w:rsid w:val="00582384"/>
    <w:rsid w:val="00583288"/>
    <w:rsid w:val="00585F51"/>
    <w:rsid w:val="005939F2"/>
    <w:rsid w:val="005B23B8"/>
    <w:rsid w:val="005B3369"/>
    <w:rsid w:val="005C3939"/>
    <w:rsid w:val="005C3DC6"/>
    <w:rsid w:val="005D3023"/>
    <w:rsid w:val="005D6FC3"/>
    <w:rsid w:val="006020F7"/>
    <w:rsid w:val="00604BB0"/>
    <w:rsid w:val="00605243"/>
    <w:rsid w:val="006168BC"/>
    <w:rsid w:val="00620566"/>
    <w:rsid w:val="0062311A"/>
    <w:rsid w:val="0062455D"/>
    <w:rsid w:val="0063316D"/>
    <w:rsid w:val="00634E8C"/>
    <w:rsid w:val="0063633A"/>
    <w:rsid w:val="0066039D"/>
    <w:rsid w:val="006675F5"/>
    <w:rsid w:val="00692B06"/>
    <w:rsid w:val="00696588"/>
    <w:rsid w:val="00696FA2"/>
    <w:rsid w:val="006A2840"/>
    <w:rsid w:val="006B0824"/>
    <w:rsid w:val="006B1452"/>
    <w:rsid w:val="006B38FC"/>
    <w:rsid w:val="006C4087"/>
    <w:rsid w:val="006C52BD"/>
    <w:rsid w:val="006D0276"/>
    <w:rsid w:val="006D30BD"/>
    <w:rsid w:val="006D5C17"/>
    <w:rsid w:val="006E62FB"/>
    <w:rsid w:val="006F40B0"/>
    <w:rsid w:val="006F5E72"/>
    <w:rsid w:val="006F69E5"/>
    <w:rsid w:val="00704A7B"/>
    <w:rsid w:val="00712A55"/>
    <w:rsid w:val="007149FF"/>
    <w:rsid w:val="00734AE8"/>
    <w:rsid w:val="007368E5"/>
    <w:rsid w:val="0073749C"/>
    <w:rsid w:val="007470D5"/>
    <w:rsid w:val="007531C1"/>
    <w:rsid w:val="0076054D"/>
    <w:rsid w:val="00762C93"/>
    <w:rsid w:val="00764AEE"/>
    <w:rsid w:val="00771F21"/>
    <w:rsid w:val="00774614"/>
    <w:rsid w:val="007803DC"/>
    <w:rsid w:val="0078547E"/>
    <w:rsid w:val="00790FB7"/>
    <w:rsid w:val="007A17FD"/>
    <w:rsid w:val="007A3C5D"/>
    <w:rsid w:val="007A5762"/>
    <w:rsid w:val="007B12F4"/>
    <w:rsid w:val="007C5266"/>
    <w:rsid w:val="007D162B"/>
    <w:rsid w:val="007D2C18"/>
    <w:rsid w:val="007D6B10"/>
    <w:rsid w:val="007D72F9"/>
    <w:rsid w:val="007E0928"/>
    <w:rsid w:val="007E1386"/>
    <w:rsid w:val="007E3853"/>
    <w:rsid w:val="007F6678"/>
    <w:rsid w:val="00811DFC"/>
    <w:rsid w:val="00813E3B"/>
    <w:rsid w:val="00815E3A"/>
    <w:rsid w:val="00834016"/>
    <w:rsid w:val="00840A61"/>
    <w:rsid w:val="008467FA"/>
    <w:rsid w:val="008529B8"/>
    <w:rsid w:val="0085548B"/>
    <w:rsid w:val="00856BD5"/>
    <w:rsid w:val="0087093A"/>
    <w:rsid w:val="0089102E"/>
    <w:rsid w:val="00894359"/>
    <w:rsid w:val="00895C2D"/>
    <w:rsid w:val="008A4940"/>
    <w:rsid w:val="008B0A84"/>
    <w:rsid w:val="008D088E"/>
    <w:rsid w:val="008D5C1A"/>
    <w:rsid w:val="008F019B"/>
    <w:rsid w:val="008F576E"/>
    <w:rsid w:val="008F6196"/>
    <w:rsid w:val="00901E4B"/>
    <w:rsid w:val="009079E5"/>
    <w:rsid w:val="00913F3E"/>
    <w:rsid w:val="0091611F"/>
    <w:rsid w:val="009169CE"/>
    <w:rsid w:val="009215DF"/>
    <w:rsid w:val="00922F39"/>
    <w:rsid w:val="00935DE2"/>
    <w:rsid w:val="00951296"/>
    <w:rsid w:val="0095272B"/>
    <w:rsid w:val="0095273E"/>
    <w:rsid w:val="00957DFF"/>
    <w:rsid w:val="00966BEB"/>
    <w:rsid w:val="00972174"/>
    <w:rsid w:val="0097756F"/>
    <w:rsid w:val="0098086D"/>
    <w:rsid w:val="00981466"/>
    <w:rsid w:val="00991F99"/>
    <w:rsid w:val="009C057F"/>
    <w:rsid w:val="009C12C1"/>
    <w:rsid w:val="009C5B98"/>
    <w:rsid w:val="009D21FD"/>
    <w:rsid w:val="009D312C"/>
    <w:rsid w:val="009D7DE1"/>
    <w:rsid w:val="009E1567"/>
    <w:rsid w:val="009F380E"/>
    <w:rsid w:val="009F5A02"/>
    <w:rsid w:val="00A000B3"/>
    <w:rsid w:val="00A06E72"/>
    <w:rsid w:val="00A07336"/>
    <w:rsid w:val="00A07E56"/>
    <w:rsid w:val="00A148CF"/>
    <w:rsid w:val="00A15D78"/>
    <w:rsid w:val="00A1711E"/>
    <w:rsid w:val="00A26CF0"/>
    <w:rsid w:val="00A3276E"/>
    <w:rsid w:val="00A338E5"/>
    <w:rsid w:val="00A33AF3"/>
    <w:rsid w:val="00A4116D"/>
    <w:rsid w:val="00A41F25"/>
    <w:rsid w:val="00A45939"/>
    <w:rsid w:val="00A522C4"/>
    <w:rsid w:val="00A5556C"/>
    <w:rsid w:val="00A655B6"/>
    <w:rsid w:val="00A71181"/>
    <w:rsid w:val="00A72B88"/>
    <w:rsid w:val="00A74300"/>
    <w:rsid w:val="00A81764"/>
    <w:rsid w:val="00A84228"/>
    <w:rsid w:val="00A8650B"/>
    <w:rsid w:val="00AA315E"/>
    <w:rsid w:val="00AC6465"/>
    <w:rsid w:val="00AC7B56"/>
    <w:rsid w:val="00AC7B88"/>
    <w:rsid w:val="00AF4E5C"/>
    <w:rsid w:val="00AF642B"/>
    <w:rsid w:val="00AF7AF4"/>
    <w:rsid w:val="00B12350"/>
    <w:rsid w:val="00B14A5B"/>
    <w:rsid w:val="00B16511"/>
    <w:rsid w:val="00B202C4"/>
    <w:rsid w:val="00B21C02"/>
    <w:rsid w:val="00B2282E"/>
    <w:rsid w:val="00B29585"/>
    <w:rsid w:val="00B37F98"/>
    <w:rsid w:val="00B43376"/>
    <w:rsid w:val="00B50DDD"/>
    <w:rsid w:val="00B5179C"/>
    <w:rsid w:val="00B53248"/>
    <w:rsid w:val="00B563C0"/>
    <w:rsid w:val="00B62870"/>
    <w:rsid w:val="00B63607"/>
    <w:rsid w:val="00B648A7"/>
    <w:rsid w:val="00B830AB"/>
    <w:rsid w:val="00B85208"/>
    <w:rsid w:val="00B91C64"/>
    <w:rsid w:val="00B9495A"/>
    <w:rsid w:val="00BA17D7"/>
    <w:rsid w:val="00BA4149"/>
    <w:rsid w:val="00BC2F01"/>
    <w:rsid w:val="00BC36ED"/>
    <w:rsid w:val="00BE05F0"/>
    <w:rsid w:val="00BE15AF"/>
    <w:rsid w:val="00BE57AA"/>
    <w:rsid w:val="00BF0D23"/>
    <w:rsid w:val="00BF32BB"/>
    <w:rsid w:val="00BF4160"/>
    <w:rsid w:val="00C06EF9"/>
    <w:rsid w:val="00C1045A"/>
    <w:rsid w:val="00C124D1"/>
    <w:rsid w:val="00C175CC"/>
    <w:rsid w:val="00C53B60"/>
    <w:rsid w:val="00C60891"/>
    <w:rsid w:val="00C63187"/>
    <w:rsid w:val="00C651F2"/>
    <w:rsid w:val="00C69BA8"/>
    <w:rsid w:val="00C729F2"/>
    <w:rsid w:val="00C7743C"/>
    <w:rsid w:val="00C81C85"/>
    <w:rsid w:val="00C827C7"/>
    <w:rsid w:val="00C90458"/>
    <w:rsid w:val="00C94848"/>
    <w:rsid w:val="00CA603E"/>
    <w:rsid w:val="00CB36F4"/>
    <w:rsid w:val="00CB42B7"/>
    <w:rsid w:val="00CC2E4E"/>
    <w:rsid w:val="00CC3A20"/>
    <w:rsid w:val="00CC4710"/>
    <w:rsid w:val="00CC70EA"/>
    <w:rsid w:val="00CD1624"/>
    <w:rsid w:val="00CD2F48"/>
    <w:rsid w:val="00CD49A7"/>
    <w:rsid w:val="00CD4DD6"/>
    <w:rsid w:val="00CE4E95"/>
    <w:rsid w:val="00CE50B9"/>
    <w:rsid w:val="00CF01B5"/>
    <w:rsid w:val="00CF0E2A"/>
    <w:rsid w:val="00CF65D9"/>
    <w:rsid w:val="00D03436"/>
    <w:rsid w:val="00D0393D"/>
    <w:rsid w:val="00D04E50"/>
    <w:rsid w:val="00D06118"/>
    <w:rsid w:val="00D07E60"/>
    <w:rsid w:val="00D12458"/>
    <w:rsid w:val="00D15F1A"/>
    <w:rsid w:val="00D15F91"/>
    <w:rsid w:val="00D1E69B"/>
    <w:rsid w:val="00D26EA6"/>
    <w:rsid w:val="00D3250D"/>
    <w:rsid w:val="00D32866"/>
    <w:rsid w:val="00D4125E"/>
    <w:rsid w:val="00D4733F"/>
    <w:rsid w:val="00D47708"/>
    <w:rsid w:val="00D47A8E"/>
    <w:rsid w:val="00D53624"/>
    <w:rsid w:val="00D66AA6"/>
    <w:rsid w:val="00D72986"/>
    <w:rsid w:val="00D7644A"/>
    <w:rsid w:val="00D77930"/>
    <w:rsid w:val="00D828D5"/>
    <w:rsid w:val="00D832E8"/>
    <w:rsid w:val="00D8385A"/>
    <w:rsid w:val="00D845BB"/>
    <w:rsid w:val="00D938BB"/>
    <w:rsid w:val="00D94938"/>
    <w:rsid w:val="00D9504E"/>
    <w:rsid w:val="00DA7DBC"/>
    <w:rsid w:val="00DB4155"/>
    <w:rsid w:val="00DB65B5"/>
    <w:rsid w:val="00DB7EFB"/>
    <w:rsid w:val="00DC17F7"/>
    <w:rsid w:val="00DC3175"/>
    <w:rsid w:val="00DC3AD6"/>
    <w:rsid w:val="00DD44B6"/>
    <w:rsid w:val="00DD4E70"/>
    <w:rsid w:val="00DE1AF1"/>
    <w:rsid w:val="00DE4B75"/>
    <w:rsid w:val="00DE599E"/>
    <w:rsid w:val="00DE7E8C"/>
    <w:rsid w:val="00DF435E"/>
    <w:rsid w:val="00DF484B"/>
    <w:rsid w:val="00DF5B32"/>
    <w:rsid w:val="00DF70B4"/>
    <w:rsid w:val="00DF7EB4"/>
    <w:rsid w:val="00E03219"/>
    <w:rsid w:val="00E04BEC"/>
    <w:rsid w:val="00E131D2"/>
    <w:rsid w:val="00E21C89"/>
    <w:rsid w:val="00E44ABB"/>
    <w:rsid w:val="00E5009E"/>
    <w:rsid w:val="00E66721"/>
    <w:rsid w:val="00E7321D"/>
    <w:rsid w:val="00E80FCC"/>
    <w:rsid w:val="00E82B28"/>
    <w:rsid w:val="00E8337F"/>
    <w:rsid w:val="00E90973"/>
    <w:rsid w:val="00E91483"/>
    <w:rsid w:val="00EA5F2B"/>
    <w:rsid w:val="00EB0A81"/>
    <w:rsid w:val="00EC071C"/>
    <w:rsid w:val="00EC20E7"/>
    <w:rsid w:val="00EC45C0"/>
    <w:rsid w:val="00EC7A28"/>
    <w:rsid w:val="00ED256D"/>
    <w:rsid w:val="00EE3BF6"/>
    <w:rsid w:val="00EE4981"/>
    <w:rsid w:val="00EE6B81"/>
    <w:rsid w:val="00EF7785"/>
    <w:rsid w:val="00F00F43"/>
    <w:rsid w:val="00F046ED"/>
    <w:rsid w:val="00F04BC5"/>
    <w:rsid w:val="00F12A60"/>
    <w:rsid w:val="00F133F1"/>
    <w:rsid w:val="00F14F6F"/>
    <w:rsid w:val="00F3136E"/>
    <w:rsid w:val="00F32C57"/>
    <w:rsid w:val="00F359EA"/>
    <w:rsid w:val="00F36F11"/>
    <w:rsid w:val="00F42873"/>
    <w:rsid w:val="00F42F20"/>
    <w:rsid w:val="00F454E2"/>
    <w:rsid w:val="00F46483"/>
    <w:rsid w:val="00F6692D"/>
    <w:rsid w:val="00F779E0"/>
    <w:rsid w:val="00F8750A"/>
    <w:rsid w:val="00F9380B"/>
    <w:rsid w:val="00F93B2A"/>
    <w:rsid w:val="00F948F3"/>
    <w:rsid w:val="00F95C4E"/>
    <w:rsid w:val="00FA2426"/>
    <w:rsid w:val="00FB1D4C"/>
    <w:rsid w:val="00FB54C5"/>
    <w:rsid w:val="00FC1512"/>
    <w:rsid w:val="00FC2F13"/>
    <w:rsid w:val="00FC3171"/>
    <w:rsid w:val="01492FCD"/>
    <w:rsid w:val="014EDEA8"/>
    <w:rsid w:val="0164467E"/>
    <w:rsid w:val="0185B227"/>
    <w:rsid w:val="01D692E4"/>
    <w:rsid w:val="021A6115"/>
    <w:rsid w:val="022F3CD7"/>
    <w:rsid w:val="0254D241"/>
    <w:rsid w:val="0278F526"/>
    <w:rsid w:val="027FDB45"/>
    <w:rsid w:val="0296E0B5"/>
    <w:rsid w:val="02A5FD02"/>
    <w:rsid w:val="0337DB49"/>
    <w:rsid w:val="03B54ACB"/>
    <w:rsid w:val="03CB218D"/>
    <w:rsid w:val="043C0C51"/>
    <w:rsid w:val="046D65DD"/>
    <w:rsid w:val="04CE27B8"/>
    <w:rsid w:val="04D0BCD2"/>
    <w:rsid w:val="0518671C"/>
    <w:rsid w:val="052D02B5"/>
    <w:rsid w:val="052F70AD"/>
    <w:rsid w:val="053285B3"/>
    <w:rsid w:val="057B6C09"/>
    <w:rsid w:val="05F9EF7A"/>
    <w:rsid w:val="0612B358"/>
    <w:rsid w:val="0613ED28"/>
    <w:rsid w:val="0625F9A9"/>
    <w:rsid w:val="06314EBA"/>
    <w:rsid w:val="065457B9"/>
    <w:rsid w:val="067FB181"/>
    <w:rsid w:val="071166EA"/>
    <w:rsid w:val="07D3E32D"/>
    <w:rsid w:val="081BA61E"/>
    <w:rsid w:val="0826D84A"/>
    <w:rsid w:val="08A4A6EA"/>
    <w:rsid w:val="08E08C6C"/>
    <w:rsid w:val="091AA8B0"/>
    <w:rsid w:val="095826D3"/>
    <w:rsid w:val="0A064CC8"/>
    <w:rsid w:val="0A155724"/>
    <w:rsid w:val="0A19B4D5"/>
    <w:rsid w:val="0A225421"/>
    <w:rsid w:val="0A69E756"/>
    <w:rsid w:val="0A82C7D5"/>
    <w:rsid w:val="0A96FE6E"/>
    <w:rsid w:val="0AA70383"/>
    <w:rsid w:val="0AAA3F35"/>
    <w:rsid w:val="0B4B10E5"/>
    <w:rsid w:val="0B8CA677"/>
    <w:rsid w:val="0C37ACBF"/>
    <w:rsid w:val="0C5FC414"/>
    <w:rsid w:val="0CB38A37"/>
    <w:rsid w:val="0CF85837"/>
    <w:rsid w:val="0D017F61"/>
    <w:rsid w:val="0D1BDE36"/>
    <w:rsid w:val="0D2BFB1B"/>
    <w:rsid w:val="0D733EC6"/>
    <w:rsid w:val="0D89FFB7"/>
    <w:rsid w:val="0E17BB4F"/>
    <w:rsid w:val="0E1E7173"/>
    <w:rsid w:val="0E5F749A"/>
    <w:rsid w:val="0E6D0BCD"/>
    <w:rsid w:val="0E90FD0A"/>
    <w:rsid w:val="0F151F78"/>
    <w:rsid w:val="0F1FF457"/>
    <w:rsid w:val="0F24D8E4"/>
    <w:rsid w:val="0F271655"/>
    <w:rsid w:val="0F325774"/>
    <w:rsid w:val="0F3EBC6E"/>
    <w:rsid w:val="0F535A61"/>
    <w:rsid w:val="0FA4B7CF"/>
    <w:rsid w:val="0FA89CB2"/>
    <w:rsid w:val="0FBF841A"/>
    <w:rsid w:val="0FD79D87"/>
    <w:rsid w:val="102CCA94"/>
    <w:rsid w:val="10919943"/>
    <w:rsid w:val="10DE5080"/>
    <w:rsid w:val="1143C222"/>
    <w:rsid w:val="11EAA178"/>
    <w:rsid w:val="1223AB93"/>
    <w:rsid w:val="122CDBDA"/>
    <w:rsid w:val="1273F0F3"/>
    <w:rsid w:val="12B26436"/>
    <w:rsid w:val="12E36AD4"/>
    <w:rsid w:val="13245625"/>
    <w:rsid w:val="133E1713"/>
    <w:rsid w:val="1347A45C"/>
    <w:rsid w:val="1403DECC"/>
    <w:rsid w:val="14040E5D"/>
    <w:rsid w:val="146E03A1"/>
    <w:rsid w:val="147CFEEA"/>
    <w:rsid w:val="150C32E4"/>
    <w:rsid w:val="15104A83"/>
    <w:rsid w:val="1516181F"/>
    <w:rsid w:val="155DE8E3"/>
    <w:rsid w:val="1574BE2A"/>
    <w:rsid w:val="158F28B7"/>
    <w:rsid w:val="15A1D96E"/>
    <w:rsid w:val="15C29531"/>
    <w:rsid w:val="15DC5C6F"/>
    <w:rsid w:val="164C5370"/>
    <w:rsid w:val="1654B645"/>
    <w:rsid w:val="165B8FE6"/>
    <w:rsid w:val="16718168"/>
    <w:rsid w:val="1753DA11"/>
    <w:rsid w:val="176E7DD8"/>
    <w:rsid w:val="17B9A2B2"/>
    <w:rsid w:val="17D0B203"/>
    <w:rsid w:val="17ECE2BD"/>
    <w:rsid w:val="17F8F6BA"/>
    <w:rsid w:val="189C992E"/>
    <w:rsid w:val="19331AC0"/>
    <w:rsid w:val="198BD316"/>
    <w:rsid w:val="19BA37DC"/>
    <w:rsid w:val="19EF9F5C"/>
    <w:rsid w:val="1AA4C0CF"/>
    <w:rsid w:val="1AAFAB85"/>
    <w:rsid w:val="1ABE2FD9"/>
    <w:rsid w:val="1B14F46D"/>
    <w:rsid w:val="1BC0EE80"/>
    <w:rsid w:val="1C8AA5DA"/>
    <w:rsid w:val="1CBD2E2E"/>
    <w:rsid w:val="1CE5866B"/>
    <w:rsid w:val="1CFDBDF0"/>
    <w:rsid w:val="1D0B5F99"/>
    <w:rsid w:val="1D45DC25"/>
    <w:rsid w:val="1D5F40AE"/>
    <w:rsid w:val="1D7EBD7C"/>
    <w:rsid w:val="1DFF67C9"/>
    <w:rsid w:val="1EBC3DE7"/>
    <w:rsid w:val="1F152118"/>
    <w:rsid w:val="1F3A829D"/>
    <w:rsid w:val="1F495CA2"/>
    <w:rsid w:val="1F6FF279"/>
    <w:rsid w:val="1FB7E1F3"/>
    <w:rsid w:val="1FECAFEE"/>
    <w:rsid w:val="204FAE07"/>
    <w:rsid w:val="20C323AD"/>
    <w:rsid w:val="21336F70"/>
    <w:rsid w:val="21E950BF"/>
    <w:rsid w:val="22321FE6"/>
    <w:rsid w:val="2247ADE2"/>
    <w:rsid w:val="226DFD4A"/>
    <w:rsid w:val="22A26744"/>
    <w:rsid w:val="22B0E920"/>
    <w:rsid w:val="2364B935"/>
    <w:rsid w:val="23729377"/>
    <w:rsid w:val="23AD132F"/>
    <w:rsid w:val="24063F16"/>
    <w:rsid w:val="241C51C2"/>
    <w:rsid w:val="2473D96D"/>
    <w:rsid w:val="2498BDA5"/>
    <w:rsid w:val="2592E5FC"/>
    <w:rsid w:val="25C4CD3E"/>
    <w:rsid w:val="25D812E2"/>
    <w:rsid w:val="2616A08E"/>
    <w:rsid w:val="26413642"/>
    <w:rsid w:val="26A1951B"/>
    <w:rsid w:val="26A2058C"/>
    <w:rsid w:val="27B03E70"/>
    <w:rsid w:val="27B794D9"/>
    <w:rsid w:val="27B851D7"/>
    <w:rsid w:val="27C61C8B"/>
    <w:rsid w:val="27CDB0AC"/>
    <w:rsid w:val="27CEBB36"/>
    <w:rsid w:val="2826AE37"/>
    <w:rsid w:val="289DC0E6"/>
    <w:rsid w:val="2915A6BD"/>
    <w:rsid w:val="29703CDB"/>
    <w:rsid w:val="29A015D8"/>
    <w:rsid w:val="29ADEDEF"/>
    <w:rsid w:val="29B162C6"/>
    <w:rsid w:val="29BB5587"/>
    <w:rsid w:val="29CBA12E"/>
    <w:rsid w:val="29E5BFA2"/>
    <w:rsid w:val="29EDDCCE"/>
    <w:rsid w:val="2A9EE9FB"/>
    <w:rsid w:val="2AAE125D"/>
    <w:rsid w:val="2ABC6191"/>
    <w:rsid w:val="2AE4FC0A"/>
    <w:rsid w:val="2B017A9B"/>
    <w:rsid w:val="2B08DF72"/>
    <w:rsid w:val="2B0C6E9D"/>
    <w:rsid w:val="2B1788D7"/>
    <w:rsid w:val="2B316600"/>
    <w:rsid w:val="2B4F225D"/>
    <w:rsid w:val="2B56C75D"/>
    <w:rsid w:val="2BC306BA"/>
    <w:rsid w:val="2BC9A0EB"/>
    <w:rsid w:val="2BC9C918"/>
    <w:rsid w:val="2C854C09"/>
    <w:rsid w:val="2CB477E5"/>
    <w:rsid w:val="2CDF57C8"/>
    <w:rsid w:val="2D0417EC"/>
    <w:rsid w:val="2D6B52D0"/>
    <w:rsid w:val="2D980E55"/>
    <w:rsid w:val="2DB10DFE"/>
    <w:rsid w:val="2DB73121"/>
    <w:rsid w:val="2DCE0629"/>
    <w:rsid w:val="2DD977BB"/>
    <w:rsid w:val="2E036AEC"/>
    <w:rsid w:val="2E709742"/>
    <w:rsid w:val="2E9C55D4"/>
    <w:rsid w:val="2EE267DB"/>
    <w:rsid w:val="2EE8BA75"/>
    <w:rsid w:val="2F3947C0"/>
    <w:rsid w:val="2F70BBDD"/>
    <w:rsid w:val="2F907D42"/>
    <w:rsid w:val="2FA25241"/>
    <w:rsid w:val="302C6A81"/>
    <w:rsid w:val="3038BEA1"/>
    <w:rsid w:val="306455A8"/>
    <w:rsid w:val="30BF7FAB"/>
    <w:rsid w:val="310148F0"/>
    <w:rsid w:val="318B9DC2"/>
    <w:rsid w:val="31C50D4F"/>
    <w:rsid w:val="31FD2E2D"/>
    <w:rsid w:val="32356D88"/>
    <w:rsid w:val="3257E4C1"/>
    <w:rsid w:val="325A1561"/>
    <w:rsid w:val="326068A1"/>
    <w:rsid w:val="3286828C"/>
    <w:rsid w:val="32BD79B9"/>
    <w:rsid w:val="3303967B"/>
    <w:rsid w:val="3335940E"/>
    <w:rsid w:val="335D1F46"/>
    <w:rsid w:val="337A3A03"/>
    <w:rsid w:val="33A11F05"/>
    <w:rsid w:val="33BFC01D"/>
    <w:rsid w:val="33BFF03E"/>
    <w:rsid w:val="33F666B9"/>
    <w:rsid w:val="3417BDF1"/>
    <w:rsid w:val="3454B67B"/>
    <w:rsid w:val="346C5BC5"/>
    <w:rsid w:val="34F35F48"/>
    <w:rsid w:val="34FFEFB6"/>
    <w:rsid w:val="3505EFD6"/>
    <w:rsid w:val="357A25D2"/>
    <w:rsid w:val="357B4115"/>
    <w:rsid w:val="35E609C2"/>
    <w:rsid w:val="362B5C6C"/>
    <w:rsid w:val="364AA86A"/>
    <w:rsid w:val="365EFA3B"/>
    <w:rsid w:val="36B63CB9"/>
    <w:rsid w:val="36EE8F78"/>
    <w:rsid w:val="36F2C2F2"/>
    <w:rsid w:val="3762A279"/>
    <w:rsid w:val="3765F2DE"/>
    <w:rsid w:val="37DE6E72"/>
    <w:rsid w:val="37E96E7F"/>
    <w:rsid w:val="3849B5E7"/>
    <w:rsid w:val="38AACA75"/>
    <w:rsid w:val="3942778F"/>
    <w:rsid w:val="3964E231"/>
    <w:rsid w:val="39B3CFC4"/>
    <w:rsid w:val="39E8433F"/>
    <w:rsid w:val="39ED7A0E"/>
    <w:rsid w:val="3A064D23"/>
    <w:rsid w:val="3A32A8AE"/>
    <w:rsid w:val="3A35EAC3"/>
    <w:rsid w:val="3A53BC04"/>
    <w:rsid w:val="3A69A04C"/>
    <w:rsid w:val="3A79754C"/>
    <w:rsid w:val="3AC29840"/>
    <w:rsid w:val="3B07F8A3"/>
    <w:rsid w:val="3B84FECF"/>
    <w:rsid w:val="3C2F854A"/>
    <w:rsid w:val="3C555861"/>
    <w:rsid w:val="3D1B18E2"/>
    <w:rsid w:val="3D1F6F90"/>
    <w:rsid w:val="3D21BD72"/>
    <w:rsid w:val="3D33C89A"/>
    <w:rsid w:val="3D96B547"/>
    <w:rsid w:val="3DE7184E"/>
    <w:rsid w:val="3E46687C"/>
    <w:rsid w:val="3E48254C"/>
    <w:rsid w:val="3E5537CF"/>
    <w:rsid w:val="3EAB158C"/>
    <w:rsid w:val="3ED9B902"/>
    <w:rsid w:val="3F12978E"/>
    <w:rsid w:val="3F2A46F8"/>
    <w:rsid w:val="3F8C0EE6"/>
    <w:rsid w:val="3F8F2712"/>
    <w:rsid w:val="403CC2C3"/>
    <w:rsid w:val="406848F6"/>
    <w:rsid w:val="40807066"/>
    <w:rsid w:val="40C3CF32"/>
    <w:rsid w:val="40EB217B"/>
    <w:rsid w:val="417095CC"/>
    <w:rsid w:val="41833776"/>
    <w:rsid w:val="41A10820"/>
    <w:rsid w:val="41FFE58C"/>
    <w:rsid w:val="421F0123"/>
    <w:rsid w:val="4225E00D"/>
    <w:rsid w:val="423DCEC4"/>
    <w:rsid w:val="42737DF6"/>
    <w:rsid w:val="42B63131"/>
    <w:rsid w:val="42D06772"/>
    <w:rsid w:val="43C0E5B3"/>
    <w:rsid w:val="43EAD39F"/>
    <w:rsid w:val="44061A09"/>
    <w:rsid w:val="445F4A4B"/>
    <w:rsid w:val="4570D174"/>
    <w:rsid w:val="45D8DC1D"/>
    <w:rsid w:val="45FEDD19"/>
    <w:rsid w:val="463035E4"/>
    <w:rsid w:val="46439043"/>
    <w:rsid w:val="464D09C1"/>
    <w:rsid w:val="4655357C"/>
    <w:rsid w:val="46C0AD0A"/>
    <w:rsid w:val="46D06765"/>
    <w:rsid w:val="4704CFA5"/>
    <w:rsid w:val="470C28C2"/>
    <w:rsid w:val="473DF49E"/>
    <w:rsid w:val="4793E141"/>
    <w:rsid w:val="47C3CAE5"/>
    <w:rsid w:val="47D78678"/>
    <w:rsid w:val="481D139A"/>
    <w:rsid w:val="4833A0CF"/>
    <w:rsid w:val="487DF94A"/>
    <w:rsid w:val="48DC016A"/>
    <w:rsid w:val="48E2C8F2"/>
    <w:rsid w:val="48F55CEC"/>
    <w:rsid w:val="49320650"/>
    <w:rsid w:val="496A84CB"/>
    <w:rsid w:val="49788425"/>
    <w:rsid w:val="499A3F1C"/>
    <w:rsid w:val="49A0236D"/>
    <w:rsid w:val="49BFFE92"/>
    <w:rsid w:val="49DAF08A"/>
    <w:rsid w:val="49E949C8"/>
    <w:rsid w:val="49E96C33"/>
    <w:rsid w:val="49F14402"/>
    <w:rsid w:val="49FE0546"/>
    <w:rsid w:val="4AA992EF"/>
    <w:rsid w:val="4B8F9753"/>
    <w:rsid w:val="4B951282"/>
    <w:rsid w:val="4BB2E54B"/>
    <w:rsid w:val="4BB7F5BB"/>
    <w:rsid w:val="4BDC7055"/>
    <w:rsid w:val="4BEBEEBB"/>
    <w:rsid w:val="4BF63FAE"/>
    <w:rsid w:val="4C4EFF87"/>
    <w:rsid w:val="4CB13AB4"/>
    <w:rsid w:val="4CC829EE"/>
    <w:rsid w:val="4CE83424"/>
    <w:rsid w:val="4D0EB5D3"/>
    <w:rsid w:val="4D83E8DC"/>
    <w:rsid w:val="4DF99765"/>
    <w:rsid w:val="4DFE6C40"/>
    <w:rsid w:val="4E2577D6"/>
    <w:rsid w:val="4E48418E"/>
    <w:rsid w:val="4E4CA080"/>
    <w:rsid w:val="4EA97EE2"/>
    <w:rsid w:val="4EB450FC"/>
    <w:rsid w:val="4EBDACFD"/>
    <w:rsid w:val="4EF72C78"/>
    <w:rsid w:val="4F1DAE59"/>
    <w:rsid w:val="4F52E985"/>
    <w:rsid w:val="4F74BBB6"/>
    <w:rsid w:val="4F839B95"/>
    <w:rsid w:val="4F8917C1"/>
    <w:rsid w:val="4FFFFD98"/>
    <w:rsid w:val="50204BFC"/>
    <w:rsid w:val="506B6752"/>
    <w:rsid w:val="509A4E94"/>
    <w:rsid w:val="50B97345"/>
    <w:rsid w:val="511C3EDE"/>
    <w:rsid w:val="512120E6"/>
    <w:rsid w:val="513DB99E"/>
    <w:rsid w:val="51788A90"/>
    <w:rsid w:val="517EAB0E"/>
    <w:rsid w:val="51C4B861"/>
    <w:rsid w:val="51FCF5AC"/>
    <w:rsid w:val="52243D8C"/>
    <w:rsid w:val="52798771"/>
    <w:rsid w:val="5299EC99"/>
    <w:rsid w:val="52B1B553"/>
    <w:rsid w:val="52C013C6"/>
    <w:rsid w:val="52C8C48C"/>
    <w:rsid w:val="52CABF2B"/>
    <w:rsid w:val="53054E58"/>
    <w:rsid w:val="53432F30"/>
    <w:rsid w:val="53463C50"/>
    <w:rsid w:val="538DE5AF"/>
    <w:rsid w:val="53ADEAE0"/>
    <w:rsid w:val="53B675FC"/>
    <w:rsid w:val="53D18D16"/>
    <w:rsid w:val="54715BE4"/>
    <w:rsid w:val="54AA5DD6"/>
    <w:rsid w:val="54D116C4"/>
    <w:rsid w:val="5501B492"/>
    <w:rsid w:val="5502B691"/>
    <w:rsid w:val="551E19F5"/>
    <w:rsid w:val="55B9DD4A"/>
    <w:rsid w:val="55DE3CE9"/>
    <w:rsid w:val="561AC940"/>
    <w:rsid w:val="56C0AEAF"/>
    <w:rsid w:val="56FBBAA7"/>
    <w:rsid w:val="5787C6D7"/>
    <w:rsid w:val="579482E7"/>
    <w:rsid w:val="57C2AD5B"/>
    <w:rsid w:val="57DAE937"/>
    <w:rsid w:val="588D407E"/>
    <w:rsid w:val="58DE0913"/>
    <w:rsid w:val="58F18A84"/>
    <w:rsid w:val="591E0CDA"/>
    <w:rsid w:val="592703A3"/>
    <w:rsid w:val="592A64AE"/>
    <w:rsid w:val="59C190AB"/>
    <w:rsid w:val="59CA20A3"/>
    <w:rsid w:val="5A088641"/>
    <w:rsid w:val="5A4460C4"/>
    <w:rsid w:val="5A794DFD"/>
    <w:rsid w:val="5AC207C9"/>
    <w:rsid w:val="5AD42707"/>
    <w:rsid w:val="5B283111"/>
    <w:rsid w:val="5B33A7FB"/>
    <w:rsid w:val="5B33CC34"/>
    <w:rsid w:val="5C0C38CE"/>
    <w:rsid w:val="5C64A4D4"/>
    <w:rsid w:val="5C7D1466"/>
    <w:rsid w:val="5CBA5D4B"/>
    <w:rsid w:val="5D1B1CAF"/>
    <w:rsid w:val="5DA25922"/>
    <w:rsid w:val="5DA68162"/>
    <w:rsid w:val="5DC64207"/>
    <w:rsid w:val="5E288DAD"/>
    <w:rsid w:val="5E77B95A"/>
    <w:rsid w:val="5F741CA8"/>
    <w:rsid w:val="5F781D00"/>
    <w:rsid w:val="5F8923AE"/>
    <w:rsid w:val="5FEB0625"/>
    <w:rsid w:val="5FF90391"/>
    <w:rsid w:val="606DEA26"/>
    <w:rsid w:val="608C2E46"/>
    <w:rsid w:val="6140CB3C"/>
    <w:rsid w:val="61B0B8A8"/>
    <w:rsid w:val="61C84E09"/>
    <w:rsid w:val="61C876CE"/>
    <w:rsid w:val="61FEB356"/>
    <w:rsid w:val="620022E8"/>
    <w:rsid w:val="6216F9DB"/>
    <w:rsid w:val="627DDDFD"/>
    <w:rsid w:val="62FB95BC"/>
    <w:rsid w:val="637EE193"/>
    <w:rsid w:val="6418D36D"/>
    <w:rsid w:val="64435686"/>
    <w:rsid w:val="646397C5"/>
    <w:rsid w:val="647906B2"/>
    <w:rsid w:val="6484AB94"/>
    <w:rsid w:val="648F6B00"/>
    <w:rsid w:val="653CFC04"/>
    <w:rsid w:val="654775DD"/>
    <w:rsid w:val="6550FB5B"/>
    <w:rsid w:val="65A72DDD"/>
    <w:rsid w:val="65BB0653"/>
    <w:rsid w:val="65BDEF2D"/>
    <w:rsid w:val="660E44FD"/>
    <w:rsid w:val="660F95DA"/>
    <w:rsid w:val="6639C5C6"/>
    <w:rsid w:val="6654350B"/>
    <w:rsid w:val="667236DD"/>
    <w:rsid w:val="6695DC15"/>
    <w:rsid w:val="669E905B"/>
    <w:rsid w:val="66DFBE90"/>
    <w:rsid w:val="672A46D2"/>
    <w:rsid w:val="672D3017"/>
    <w:rsid w:val="6749F86E"/>
    <w:rsid w:val="67596127"/>
    <w:rsid w:val="67C8868A"/>
    <w:rsid w:val="67CF59C5"/>
    <w:rsid w:val="67E80D96"/>
    <w:rsid w:val="67EF849D"/>
    <w:rsid w:val="67F2DA0A"/>
    <w:rsid w:val="680BF21F"/>
    <w:rsid w:val="682F6EF0"/>
    <w:rsid w:val="686A9AC7"/>
    <w:rsid w:val="69571538"/>
    <w:rsid w:val="6971E7B0"/>
    <w:rsid w:val="699B2823"/>
    <w:rsid w:val="69BCE3DB"/>
    <w:rsid w:val="6A43616E"/>
    <w:rsid w:val="6A8BDFC7"/>
    <w:rsid w:val="6AB36083"/>
    <w:rsid w:val="6B21D9F6"/>
    <w:rsid w:val="6B3AE6F8"/>
    <w:rsid w:val="6B824625"/>
    <w:rsid w:val="6BC6307B"/>
    <w:rsid w:val="6BFC8AB1"/>
    <w:rsid w:val="6C1B72E7"/>
    <w:rsid w:val="6C44FCCE"/>
    <w:rsid w:val="6C4FECD3"/>
    <w:rsid w:val="6CDC934B"/>
    <w:rsid w:val="6CE0D72E"/>
    <w:rsid w:val="6D19570A"/>
    <w:rsid w:val="6D49011C"/>
    <w:rsid w:val="6D6CE22E"/>
    <w:rsid w:val="6DB9B60C"/>
    <w:rsid w:val="6DBF90E0"/>
    <w:rsid w:val="6DE8236D"/>
    <w:rsid w:val="6E3C2B99"/>
    <w:rsid w:val="6E85124A"/>
    <w:rsid w:val="6F032BE4"/>
    <w:rsid w:val="6F124F9A"/>
    <w:rsid w:val="6F12DEF2"/>
    <w:rsid w:val="6F1B6057"/>
    <w:rsid w:val="6F59369C"/>
    <w:rsid w:val="6F6D8D4C"/>
    <w:rsid w:val="6FAECE84"/>
    <w:rsid w:val="6FB50824"/>
    <w:rsid w:val="702B3730"/>
    <w:rsid w:val="70A53E86"/>
    <w:rsid w:val="70F57D45"/>
    <w:rsid w:val="7112EECC"/>
    <w:rsid w:val="711A48A3"/>
    <w:rsid w:val="71246F7A"/>
    <w:rsid w:val="71899C44"/>
    <w:rsid w:val="71DB3ADE"/>
    <w:rsid w:val="725CCA2C"/>
    <w:rsid w:val="72C6EB33"/>
    <w:rsid w:val="735C61A4"/>
    <w:rsid w:val="735CD149"/>
    <w:rsid w:val="737BA93C"/>
    <w:rsid w:val="73BDF6DD"/>
    <w:rsid w:val="73E216CC"/>
    <w:rsid w:val="73F8EE42"/>
    <w:rsid w:val="74159D06"/>
    <w:rsid w:val="7443C96D"/>
    <w:rsid w:val="7444D95B"/>
    <w:rsid w:val="744CD0C4"/>
    <w:rsid w:val="74B8B476"/>
    <w:rsid w:val="74C54C03"/>
    <w:rsid w:val="74F5520E"/>
    <w:rsid w:val="7547D353"/>
    <w:rsid w:val="757EB4A2"/>
    <w:rsid w:val="7585BD16"/>
    <w:rsid w:val="75E83037"/>
    <w:rsid w:val="760ADBE5"/>
    <w:rsid w:val="76521DF7"/>
    <w:rsid w:val="765FEDE1"/>
    <w:rsid w:val="76668E5D"/>
    <w:rsid w:val="7670D084"/>
    <w:rsid w:val="76A2E984"/>
    <w:rsid w:val="76F8A04A"/>
    <w:rsid w:val="76F93B2D"/>
    <w:rsid w:val="7734F4BA"/>
    <w:rsid w:val="774BA0B6"/>
    <w:rsid w:val="7755706C"/>
    <w:rsid w:val="77717080"/>
    <w:rsid w:val="77A6889F"/>
    <w:rsid w:val="77DB4FBE"/>
    <w:rsid w:val="77F6C8C7"/>
    <w:rsid w:val="7807EC26"/>
    <w:rsid w:val="78246AA2"/>
    <w:rsid w:val="78BB44AD"/>
    <w:rsid w:val="78DFDD4F"/>
    <w:rsid w:val="78FD4B99"/>
    <w:rsid w:val="792CBC7E"/>
    <w:rsid w:val="793A8670"/>
    <w:rsid w:val="79DB7F86"/>
    <w:rsid w:val="7A14BEF7"/>
    <w:rsid w:val="7A5AEC68"/>
    <w:rsid w:val="7A630205"/>
    <w:rsid w:val="7B35CCCA"/>
    <w:rsid w:val="7B6D7C75"/>
    <w:rsid w:val="7B7CFF7B"/>
    <w:rsid w:val="7BC9BE19"/>
    <w:rsid w:val="7BCC1C4E"/>
    <w:rsid w:val="7BF32B1E"/>
    <w:rsid w:val="7C014796"/>
    <w:rsid w:val="7C221F6A"/>
    <w:rsid w:val="7C349331"/>
    <w:rsid w:val="7C6CF13D"/>
    <w:rsid w:val="7CB806DC"/>
    <w:rsid w:val="7CBFC2F5"/>
    <w:rsid w:val="7CCE1CC1"/>
    <w:rsid w:val="7D3827DD"/>
    <w:rsid w:val="7D4F38E7"/>
    <w:rsid w:val="7D559CBB"/>
    <w:rsid w:val="7DBC9B3C"/>
    <w:rsid w:val="7DBD31B1"/>
    <w:rsid w:val="7DC0D899"/>
    <w:rsid w:val="7E5FC60E"/>
    <w:rsid w:val="7E697450"/>
    <w:rsid w:val="7E93D597"/>
    <w:rsid w:val="7E950266"/>
    <w:rsid w:val="7EA33D6F"/>
    <w:rsid w:val="7F086554"/>
    <w:rsid w:val="7F51CA74"/>
    <w:rsid w:val="7F673C9E"/>
    <w:rsid w:val="7F8FD8D1"/>
    <w:rsid w:val="7F904F02"/>
    <w:rsid w:val="7FE9ADB1"/>
    <w:rsid w:val="7FEED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C3DB53"/>
  <w15:chartTrackingRefBased/>
  <w15:docId w15:val="{C7ED95A1-8740-4C3A-A9E9-203ACE1E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a-DK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4B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D44B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332F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-Gitter">
    <w:name w:val="Table Grid"/>
    <w:basedOn w:val="Tabel-Normal"/>
    <w:uiPriority w:val="59"/>
    <w:rsid w:val="00BC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3276E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E03219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E03219"/>
    <w:rPr>
      <w:sz w:val="24"/>
      <w:szCs w:val="24"/>
    </w:rPr>
  </w:style>
  <w:style w:type="paragraph" w:styleId="Korrektur">
    <w:name w:val="Revision"/>
    <w:hidden/>
    <w:uiPriority w:val="99"/>
    <w:semiHidden/>
    <w:rsid w:val="00895C2D"/>
    <w:rPr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0E2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9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0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7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4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6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9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8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1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3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4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5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9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Gadstrup%20Kirke\Application%20Data\Microsoft\Skabeloner\Gadstrup%20Kirke%20Johan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E218C365E6D4FB4AB88D8384CFCF4" ma:contentTypeVersion="17" ma:contentTypeDescription="Create a new document." ma:contentTypeScope="" ma:versionID="a36dddbf9fb627ae475e791479982dce">
  <xsd:schema xmlns:xsd="http://www.w3.org/2001/XMLSchema" xmlns:xs="http://www.w3.org/2001/XMLSchema" xmlns:p="http://schemas.microsoft.com/office/2006/metadata/properties" xmlns:ns3="08f4ba1f-cde4-4d67-a289-3d50985f65ab" xmlns:ns4="eee2019b-1924-4f39-9aff-e97244ea10e2" targetNamespace="http://schemas.microsoft.com/office/2006/metadata/properties" ma:root="true" ma:fieldsID="40e4166b802fa194dab03484fbb7dbaa" ns3:_="" ns4:_="">
    <xsd:import namespace="08f4ba1f-cde4-4d67-a289-3d50985f65ab"/>
    <xsd:import namespace="eee2019b-1924-4f39-9aff-e97244ea10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4ba1f-cde4-4d67-a289-3d50985f65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2019b-1924-4f39-9aff-e97244ea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5E95CD-30F4-4D71-BE1D-27C573E7A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4ba1f-cde4-4d67-a289-3d50985f65ab"/>
    <ds:schemaRef ds:uri="eee2019b-1924-4f39-9aff-e97244ea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575AF-AB64-46D9-80E3-517D4978CD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5BA246-5014-4404-815F-8FF0E8CC34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Gadstrup Kirke Johannes</Template>
  <TotalTime>4</TotalTime>
  <Pages>1</Pages>
  <Words>65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Gadstrup Kirke</vt:lpstr>
    </vt:vector>
  </TitlesOfParts>
  <Company>DellComputerCorporation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Gadstrup Kirke</dc:title>
  <dc:subject/>
  <dc:creator>Henning Storm</dc:creator>
  <cp:keywords/>
  <dc:description/>
  <cp:lastModifiedBy>Christina Friis-Nielsen</cp:lastModifiedBy>
  <cp:revision>2</cp:revision>
  <cp:lastPrinted>2026-03-19T15:18:00Z</cp:lastPrinted>
  <dcterms:created xsi:type="dcterms:W3CDTF">2026-05-22T05:57:00Z</dcterms:created>
  <dcterms:modified xsi:type="dcterms:W3CDTF">2026-05-22T05:57:00Z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0x010100717E218C365E6D4FB4AB88D8384CFCF4</vt:lpwstr>
  </property>
  <property fmtid="{D5CDD505-2E9C-101B-9397-08002B2CF9AE}" pid="3" name="_activity">
    <vt:lpwstr/>
  </property>
</Properties>
</file>