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03219" w:rsidRPr="00F046ED" w:rsidRDefault="00E03219" w:rsidP="0AAA3F35">
      <w:pPr>
        <w:rPr>
          <w:rFonts w:asciiTheme="majorHAnsi" w:eastAsiaTheme="minorEastAsia" w:hAnsiTheme="majorHAnsi" w:cstheme="majorHAnsi"/>
          <w:b/>
          <w:bCs/>
        </w:rPr>
      </w:pPr>
    </w:p>
    <w:p w14:paraId="33AD63C7" w14:textId="77777777" w:rsidR="00D47A8E" w:rsidRPr="00F046ED" w:rsidRDefault="00D47A8E" w:rsidP="0AAA3F35">
      <w:pPr>
        <w:rPr>
          <w:rFonts w:asciiTheme="majorHAnsi" w:eastAsiaTheme="minorEastAsia" w:hAnsiTheme="majorHAnsi" w:cstheme="majorHAnsi"/>
          <w:b/>
          <w:bCs/>
        </w:rPr>
      </w:pPr>
    </w:p>
    <w:p w14:paraId="1C266E03" w14:textId="42B3473E" w:rsidR="00305F07" w:rsidRPr="00F046ED" w:rsidRDefault="0F3EBC6E" w:rsidP="0AAA3F35">
      <w:pPr>
        <w:rPr>
          <w:rFonts w:asciiTheme="majorHAnsi" w:eastAsiaTheme="minorEastAsia" w:hAnsiTheme="majorHAnsi" w:cstheme="majorHAnsi"/>
          <w:b/>
          <w:bCs/>
        </w:rPr>
      </w:pPr>
      <w:r w:rsidRPr="00F046ED">
        <w:rPr>
          <w:rFonts w:asciiTheme="majorHAnsi" w:eastAsiaTheme="minorEastAsia" w:hAnsiTheme="majorHAnsi" w:cstheme="majorHAnsi"/>
          <w:b/>
          <w:bCs/>
        </w:rPr>
        <w:t xml:space="preserve">Gadstrup Menighedsråd, </w:t>
      </w:r>
      <w:r w:rsidR="4EBDACFD" w:rsidRPr="00F046ED">
        <w:rPr>
          <w:rFonts w:asciiTheme="majorHAnsi" w:eastAsiaTheme="minorEastAsia" w:hAnsiTheme="majorHAnsi" w:cstheme="majorHAnsi"/>
          <w:b/>
          <w:bCs/>
        </w:rPr>
        <w:t xml:space="preserve">4621 Gadstrup </w:t>
      </w:r>
    </w:p>
    <w:p w14:paraId="6A05A809" w14:textId="77777777" w:rsidR="00A06E72" w:rsidRPr="00F046ED" w:rsidRDefault="00A06E72" w:rsidP="0AAA3F35">
      <w:pPr>
        <w:pStyle w:val="Overskrift1"/>
        <w:jc w:val="right"/>
        <w:rPr>
          <w:rFonts w:asciiTheme="majorHAnsi" w:eastAsiaTheme="minorEastAsia" w:hAnsiTheme="majorHAnsi" w:cstheme="majorHAnsi"/>
          <w:sz w:val="24"/>
        </w:rPr>
      </w:pPr>
    </w:p>
    <w:p w14:paraId="6D97CCE8" w14:textId="0B076034" w:rsidR="05F9EF7A" w:rsidRPr="00F046ED" w:rsidRDefault="00C1045A" w:rsidP="05F9EF7A">
      <w:pPr>
        <w:tabs>
          <w:tab w:val="left" w:pos="7371"/>
        </w:tabs>
        <w:rPr>
          <w:rFonts w:asciiTheme="majorHAnsi" w:eastAsiaTheme="minorEastAsia" w:hAnsiTheme="majorHAnsi" w:cstheme="majorHAnsi"/>
          <w:b/>
          <w:bCs/>
        </w:rPr>
      </w:pPr>
      <w:r w:rsidRPr="00F046ED">
        <w:rPr>
          <w:rFonts w:asciiTheme="majorHAnsi" w:eastAsiaTheme="minorEastAsia" w:hAnsiTheme="majorHAnsi" w:cstheme="majorHAnsi"/>
          <w:b/>
          <w:bCs/>
        </w:rPr>
        <w:t>Dagsorden til</w:t>
      </w:r>
      <w:r w:rsidR="6639C5C6" w:rsidRPr="00F046ED">
        <w:rPr>
          <w:rFonts w:asciiTheme="majorHAnsi" w:eastAsiaTheme="minorEastAsia" w:hAnsiTheme="majorHAnsi" w:cstheme="majorHAnsi"/>
          <w:b/>
          <w:bCs/>
        </w:rPr>
        <w:t xml:space="preserve"> </w:t>
      </w:r>
      <w:r w:rsidR="204FAE07" w:rsidRPr="00F046ED">
        <w:rPr>
          <w:rFonts w:asciiTheme="majorHAnsi" w:eastAsiaTheme="minorEastAsia" w:hAnsiTheme="majorHAnsi" w:cstheme="majorHAnsi"/>
          <w:b/>
          <w:bCs/>
        </w:rPr>
        <w:t>menighedsrådsmøde</w:t>
      </w:r>
      <w:r w:rsidR="4BEBEEBB" w:rsidRPr="00F046ED">
        <w:rPr>
          <w:rFonts w:asciiTheme="majorHAnsi" w:eastAsiaTheme="minorEastAsia" w:hAnsiTheme="majorHAnsi" w:cstheme="majorHAnsi"/>
          <w:b/>
          <w:bCs/>
        </w:rPr>
        <w:t xml:space="preserve"> </w:t>
      </w:r>
      <w:r w:rsidR="00241D80">
        <w:rPr>
          <w:rFonts w:asciiTheme="majorHAnsi" w:eastAsiaTheme="minorEastAsia" w:hAnsiTheme="majorHAnsi" w:cstheme="majorHAnsi"/>
          <w:b/>
          <w:bCs/>
        </w:rPr>
        <w:t>2</w:t>
      </w:r>
      <w:r w:rsidR="00D03AA6">
        <w:rPr>
          <w:rFonts w:asciiTheme="majorHAnsi" w:eastAsiaTheme="minorEastAsia" w:hAnsiTheme="majorHAnsi" w:cstheme="majorHAnsi"/>
          <w:b/>
          <w:bCs/>
        </w:rPr>
        <w:t>9</w:t>
      </w:r>
      <w:r w:rsidR="00241D80">
        <w:rPr>
          <w:rFonts w:asciiTheme="majorHAnsi" w:eastAsiaTheme="minorEastAsia" w:hAnsiTheme="majorHAnsi" w:cstheme="majorHAnsi"/>
          <w:b/>
          <w:bCs/>
        </w:rPr>
        <w:t xml:space="preserve">. </w:t>
      </w:r>
      <w:r w:rsidR="00F01D5A">
        <w:rPr>
          <w:rFonts w:asciiTheme="majorHAnsi" w:eastAsiaTheme="minorEastAsia" w:hAnsiTheme="majorHAnsi" w:cstheme="majorHAnsi"/>
          <w:b/>
          <w:bCs/>
        </w:rPr>
        <w:t>september</w:t>
      </w:r>
      <w:r w:rsidR="4BEBEEBB" w:rsidRPr="00F046ED">
        <w:rPr>
          <w:rFonts w:asciiTheme="majorHAnsi" w:eastAsiaTheme="minorEastAsia" w:hAnsiTheme="majorHAnsi" w:cstheme="majorHAnsi"/>
          <w:b/>
          <w:bCs/>
        </w:rPr>
        <w:t xml:space="preserve"> </w:t>
      </w:r>
      <w:r w:rsidR="004C3F79">
        <w:rPr>
          <w:rFonts w:asciiTheme="majorHAnsi" w:eastAsiaTheme="minorEastAsia" w:hAnsiTheme="majorHAnsi" w:cstheme="majorHAnsi"/>
          <w:b/>
          <w:bCs/>
        </w:rPr>
        <w:t xml:space="preserve">kl. </w:t>
      </w:r>
      <w:r w:rsidR="00241D80">
        <w:rPr>
          <w:rFonts w:asciiTheme="majorHAnsi" w:eastAsiaTheme="minorEastAsia" w:hAnsiTheme="majorHAnsi" w:cstheme="majorHAnsi"/>
          <w:b/>
          <w:bCs/>
        </w:rPr>
        <w:t>1</w:t>
      </w:r>
      <w:r w:rsidR="004C3F79">
        <w:rPr>
          <w:rFonts w:asciiTheme="majorHAnsi" w:eastAsiaTheme="minorEastAsia" w:hAnsiTheme="majorHAnsi" w:cstheme="majorHAnsi"/>
          <w:b/>
          <w:bCs/>
        </w:rPr>
        <w:t>8</w:t>
      </w:r>
      <w:r w:rsidR="00241D80">
        <w:rPr>
          <w:rFonts w:asciiTheme="majorHAnsi" w:eastAsiaTheme="minorEastAsia" w:hAnsiTheme="majorHAnsi" w:cstheme="majorHAnsi"/>
          <w:b/>
          <w:bCs/>
        </w:rPr>
        <w:t xml:space="preserve">-21 </w:t>
      </w:r>
      <w:r w:rsidR="004C3F79">
        <w:rPr>
          <w:rFonts w:asciiTheme="majorHAnsi" w:eastAsiaTheme="minorEastAsia" w:hAnsiTheme="majorHAnsi" w:cstheme="majorHAnsi"/>
          <w:b/>
          <w:bCs/>
        </w:rPr>
        <w:t>i Sognehuset</w:t>
      </w:r>
      <w:r w:rsidR="00B926ED">
        <w:rPr>
          <w:rFonts w:asciiTheme="majorHAnsi" w:eastAsiaTheme="minorEastAsia" w:hAnsiTheme="majorHAnsi" w:cstheme="majorHAnsi"/>
          <w:b/>
          <w:bCs/>
        </w:rPr>
        <w:t xml:space="preserve"> med spisning</w:t>
      </w:r>
    </w:p>
    <w:p w14:paraId="33912501" w14:textId="4E3ED858" w:rsidR="58F18A84" w:rsidRPr="00F046ED" w:rsidRDefault="00F01D5A" w:rsidP="05F9EF7A">
      <w:pPr>
        <w:tabs>
          <w:tab w:val="left" w:pos="7371"/>
        </w:tabs>
        <w:rPr>
          <w:rFonts w:asciiTheme="majorHAnsi" w:eastAsiaTheme="minorEastAsia" w:hAnsiTheme="majorHAnsi" w:cstheme="majorHAnsi"/>
          <w:b/>
          <w:bCs/>
        </w:rPr>
      </w:pPr>
      <w:r>
        <w:rPr>
          <w:rFonts w:asciiTheme="majorHAnsi" w:eastAsiaTheme="minorEastAsia" w:hAnsiTheme="majorHAnsi" w:cstheme="majorHAnsi"/>
          <w:b/>
          <w:bCs/>
        </w:rPr>
        <w:t>Birgitte Kryger deltager</w:t>
      </w:r>
    </w:p>
    <w:p w14:paraId="47462894" w14:textId="77777777" w:rsidR="00D938BB" w:rsidRPr="00F046ED" w:rsidRDefault="00D938BB" w:rsidP="01492FCD">
      <w:pPr>
        <w:tabs>
          <w:tab w:val="left" w:pos="7371"/>
        </w:tabs>
        <w:rPr>
          <w:rFonts w:asciiTheme="majorHAnsi" w:eastAsiaTheme="minorEastAsia" w:hAnsiTheme="majorHAnsi" w:cstheme="majorHAnsi"/>
        </w:rPr>
      </w:pPr>
    </w:p>
    <w:p w14:paraId="4B67AF89" w14:textId="25A8DB86" w:rsidR="00455E5B" w:rsidRPr="00F046ED" w:rsidRDefault="00455E5B" w:rsidP="00C53B60">
      <w:pPr>
        <w:numPr>
          <w:ilvl w:val="0"/>
          <w:numId w:val="12"/>
        </w:numPr>
        <w:rPr>
          <w:rFonts w:asciiTheme="majorHAnsi" w:eastAsiaTheme="minorEastAsia" w:hAnsiTheme="majorHAnsi" w:cstheme="majorHAnsi"/>
          <w:u w:val="single"/>
        </w:rPr>
      </w:pPr>
      <w:r w:rsidRPr="00F046ED">
        <w:rPr>
          <w:rFonts w:asciiTheme="majorHAnsi" w:eastAsiaTheme="minorEastAsia" w:hAnsiTheme="majorHAnsi" w:cstheme="majorHAnsi"/>
          <w:u w:val="single"/>
        </w:rPr>
        <w:t>Godkendelse af dagsorden</w:t>
      </w:r>
      <w:r w:rsidRPr="00F046ED">
        <w:rPr>
          <w:rFonts w:asciiTheme="majorHAnsi" w:hAnsiTheme="majorHAnsi" w:cstheme="majorHAnsi"/>
        </w:rPr>
        <w:br/>
      </w:r>
    </w:p>
    <w:p w14:paraId="071DFED1" w14:textId="010AC334" w:rsidR="00383528" w:rsidRPr="00F046ED" w:rsidRDefault="5C64A4D4" w:rsidP="00C53B60">
      <w:pPr>
        <w:numPr>
          <w:ilvl w:val="0"/>
          <w:numId w:val="12"/>
        </w:numPr>
        <w:rPr>
          <w:rFonts w:asciiTheme="majorHAnsi" w:eastAsiaTheme="minorEastAsia" w:hAnsiTheme="majorHAnsi" w:cstheme="majorHAnsi"/>
          <w:u w:val="single"/>
        </w:rPr>
      </w:pPr>
      <w:r w:rsidRPr="00F046ED">
        <w:rPr>
          <w:rFonts w:asciiTheme="majorHAnsi" w:eastAsiaTheme="minorEastAsia" w:hAnsiTheme="majorHAnsi" w:cstheme="majorHAnsi"/>
          <w:u w:val="single"/>
        </w:rPr>
        <w:t>Fællessang</w:t>
      </w:r>
      <w:r w:rsidR="00455E5B" w:rsidRPr="00F046ED">
        <w:rPr>
          <w:rFonts w:asciiTheme="majorHAnsi" w:hAnsiTheme="majorHAnsi" w:cstheme="majorHAnsi"/>
        </w:rPr>
        <w:br/>
      </w:r>
    </w:p>
    <w:p w14:paraId="0B00FAAA" w14:textId="2EADE19D" w:rsidR="00C81C85" w:rsidRPr="00F046ED" w:rsidRDefault="00D828D5" w:rsidP="0AAA3F35">
      <w:pPr>
        <w:numPr>
          <w:ilvl w:val="0"/>
          <w:numId w:val="12"/>
        </w:numPr>
        <w:rPr>
          <w:rFonts w:asciiTheme="majorHAnsi" w:eastAsiaTheme="minorEastAsia" w:hAnsiTheme="majorHAnsi" w:cstheme="majorHAnsi"/>
          <w:u w:val="single"/>
        </w:rPr>
      </w:pPr>
      <w:r w:rsidRPr="00F046ED">
        <w:rPr>
          <w:rFonts w:asciiTheme="majorHAnsi" w:eastAsiaTheme="minorEastAsia" w:hAnsiTheme="majorHAnsi" w:cstheme="majorHAnsi"/>
          <w:u w:val="single"/>
        </w:rPr>
        <w:t>Orienteringspunkter</w:t>
      </w:r>
    </w:p>
    <w:p w14:paraId="6DC8EE03" w14:textId="2CBE3CFB" w:rsidR="005470D0" w:rsidRPr="00223756" w:rsidRDefault="27CEBB36" w:rsidP="00223756">
      <w:pPr>
        <w:numPr>
          <w:ilvl w:val="1"/>
          <w:numId w:val="12"/>
        </w:numPr>
        <w:rPr>
          <w:rFonts w:asciiTheme="majorHAnsi" w:eastAsiaTheme="minorEastAsia" w:hAnsiTheme="majorHAnsi" w:cstheme="majorHAnsi"/>
          <w:color w:val="000000" w:themeColor="text1"/>
        </w:rPr>
      </w:pPr>
      <w:r w:rsidRPr="00F046ED">
        <w:rPr>
          <w:rFonts w:asciiTheme="majorHAnsi" w:eastAsiaTheme="minorEastAsia" w:hAnsiTheme="majorHAnsi" w:cstheme="majorHAnsi"/>
          <w:color w:val="000000" w:themeColor="text1"/>
        </w:rPr>
        <w:t>Medarbejderne</w:t>
      </w:r>
    </w:p>
    <w:p w14:paraId="4F8D34CF" w14:textId="75BEAADD" w:rsidR="00DD4E70" w:rsidRPr="00F046ED" w:rsidRDefault="6639C5C6" w:rsidP="00C53B60">
      <w:pPr>
        <w:numPr>
          <w:ilvl w:val="1"/>
          <w:numId w:val="12"/>
        </w:numPr>
        <w:rPr>
          <w:rFonts w:asciiTheme="majorHAnsi" w:eastAsiaTheme="minorEastAsia" w:hAnsiTheme="majorHAnsi" w:cstheme="majorHAnsi"/>
        </w:rPr>
      </w:pPr>
      <w:r w:rsidRPr="00F046ED">
        <w:rPr>
          <w:rFonts w:asciiTheme="majorHAnsi" w:eastAsiaTheme="minorEastAsia" w:hAnsiTheme="majorHAnsi" w:cstheme="majorHAnsi"/>
        </w:rPr>
        <w:t>Præste</w:t>
      </w:r>
      <w:r w:rsidR="00223756">
        <w:rPr>
          <w:rFonts w:asciiTheme="majorHAnsi" w:eastAsiaTheme="minorEastAsia" w:hAnsiTheme="majorHAnsi" w:cstheme="majorHAnsi"/>
        </w:rPr>
        <w:t>n</w:t>
      </w:r>
    </w:p>
    <w:p w14:paraId="50EBAAE6" w14:textId="16975DE3" w:rsidR="00972174" w:rsidRPr="0029795B" w:rsidRDefault="014EDEA8" w:rsidP="0029795B">
      <w:pPr>
        <w:numPr>
          <w:ilvl w:val="1"/>
          <w:numId w:val="12"/>
        </w:numPr>
        <w:spacing w:line="276" w:lineRule="auto"/>
        <w:rPr>
          <w:rFonts w:asciiTheme="majorHAnsi" w:eastAsiaTheme="minorEastAsia" w:hAnsiTheme="majorHAnsi" w:cstheme="majorHAnsi"/>
          <w:color w:val="242424"/>
        </w:rPr>
      </w:pPr>
      <w:r w:rsidRPr="00241D80">
        <w:rPr>
          <w:rFonts w:asciiTheme="majorHAnsi" w:eastAsiaTheme="minorEastAsia" w:hAnsiTheme="majorHAnsi" w:cstheme="majorHAnsi"/>
        </w:rPr>
        <w:t>Formanden</w:t>
      </w:r>
      <w:r w:rsidR="00F046ED" w:rsidRPr="00241D80">
        <w:rPr>
          <w:rFonts w:asciiTheme="majorHAnsi" w:eastAsiaTheme="minorEastAsia" w:hAnsiTheme="majorHAnsi" w:cstheme="majorHAnsi"/>
        </w:rPr>
        <w:t>:</w:t>
      </w:r>
    </w:p>
    <w:p w14:paraId="09702E30" w14:textId="65F8AF70" w:rsidR="00972174" w:rsidRPr="00241D80" w:rsidRDefault="00972174" w:rsidP="00972174">
      <w:pPr>
        <w:numPr>
          <w:ilvl w:val="2"/>
          <w:numId w:val="12"/>
        </w:numPr>
        <w:spacing w:line="276" w:lineRule="auto"/>
        <w:rPr>
          <w:rFonts w:asciiTheme="majorHAnsi" w:eastAsiaTheme="minorEastAsia" w:hAnsiTheme="majorHAnsi" w:cstheme="majorHAnsi"/>
          <w:color w:val="242424"/>
        </w:rPr>
      </w:pPr>
      <w:r w:rsidRPr="00972174">
        <w:rPr>
          <w:rFonts w:asciiTheme="majorHAnsi" w:hAnsiTheme="majorHAnsi" w:cstheme="majorHAnsi"/>
          <w:color w:val="242424"/>
          <w:sz w:val="23"/>
          <w:szCs w:val="23"/>
        </w:rPr>
        <w:t>Nyt fra K</w:t>
      </w:r>
      <w:r w:rsidR="00241D80">
        <w:rPr>
          <w:rFonts w:asciiTheme="majorHAnsi" w:hAnsiTheme="majorHAnsi" w:cstheme="majorHAnsi"/>
          <w:color w:val="242424"/>
          <w:sz w:val="23"/>
          <w:szCs w:val="23"/>
        </w:rPr>
        <w:t>KU</w:t>
      </w:r>
      <w:r w:rsidR="004C3F79">
        <w:rPr>
          <w:rFonts w:asciiTheme="majorHAnsi" w:hAnsiTheme="majorHAnsi" w:cstheme="majorHAnsi"/>
          <w:color w:val="242424"/>
          <w:sz w:val="23"/>
          <w:szCs w:val="23"/>
        </w:rPr>
        <w:t>, bl.a.</w:t>
      </w:r>
    </w:p>
    <w:p w14:paraId="06FAD4CC" w14:textId="21244D73" w:rsidR="00241D80" w:rsidRPr="00241D80" w:rsidRDefault="007E1705" w:rsidP="00241D80">
      <w:pPr>
        <w:numPr>
          <w:ilvl w:val="3"/>
          <w:numId w:val="12"/>
        </w:numPr>
        <w:spacing w:line="276" w:lineRule="auto"/>
        <w:rPr>
          <w:rFonts w:asciiTheme="majorHAnsi" w:eastAsiaTheme="minorEastAsia" w:hAnsiTheme="majorHAnsi" w:cstheme="majorHAnsi"/>
          <w:color w:val="242424"/>
        </w:rPr>
      </w:pPr>
      <w:r>
        <w:rPr>
          <w:rFonts w:asciiTheme="majorHAnsi" w:hAnsiTheme="majorHAnsi" w:cstheme="majorHAnsi"/>
          <w:color w:val="242424"/>
          <w:sz w:val="23"/>
          <w:szCs w:val="23"/>
        </w:rPr>
        <w:t>Status for kirkegården</w:t>
      </w:r>
    </w:p>
    <w:p w14:paraId="67A8AC7F" w14:textId="629C6711" w:rsidR="00241D80" w:rsidRPr="00241D80" w:rsidRDefault="00241D80" w:rsidP="00241D80">
      <w:pPr>
        <w:numPr>
          <w:ilvl w:val="3"/>
          <w:numId w:val="12"/>
        </w:numPr>
        <w:spacing w:line="276" w:lineRule="auto"/>
        <w:rPr>
          <w:rFonts w:asciiTheme="majorHAnsi" w:eastAsiaTheme="minorEastAsia" w:hAnsiTheme="majorHAnsi" w:cstheme="majorHAnsi"/>
          <w:color w:val="242424"/>
        </w:rPr>
      </w:pPr>
      <w:r>
        <w:rPr>
          <w:rFonts w:asciiTheme="majorHAnsi" w:hAnsiTheme="majorHAnsi" w:cstheme="majorHAnsi"/>
          <w:color w:val="242424"/>
          <w:sz w:val="23"/>
          <w:szCs w:val="23"/>
        </w:rPr>
        <w:t xml:space="preserve">Møde med </w:t>
      </w:r>
      <w:r w:rsidR="0029795B">
        <w:rPr>
          <w:rFonts w:asciiTheme="majorHAnsi" w:hAnsiTheme="majorHAnsi" w:cstheme="majorHAnsi"/>
          <w:color w:val="242424"/>
          <w:sz w:val="23"/>
          <w:szCs w:val="23"/>
        </w:rPr>
        <w:t>Anne Wonsild</w:t>
      </w:r>
    </w:p>
    <w:p w14:paraId="6DF52509" w14:textId="7EF18B09" w:rsidR="00972174" w:rsidRDefault="0029795B" w:rsidP="00241D80">
      <w:pPr>
        <w:numPr>
          <w:ilvl w:val="3"/>
          <w:numId w:val="12"/>
        </w:numPr>
        <w:spacing w:line="276" w:lineRule="auto"/>
        <w:rPr>
          <w:rFonts w:asciiTheme="majorHAnsi" w:eastAsiaTheme="minorEastAsia" w:hAnsiTheme="majorHAnsi" w:cstheme="majorHAnsi"/>
          <w:color w:val="242424"/>
        </w:rPr>
      </w:pPr>
      <w:r>
        <w:rPr>
          <w:rFonts w:asciiTheme="majorHAnsi" w:eastAsiaTheme="minorEastAsia" w:hAnsiTheme="majorHAnsi" w:cstheme="majorHAnsi"/>
          <w:color w:val="242424"/>
        </w:rPr>
        <w:t>Møde om den store kirkeklokke</w:t>
      </w:r>
    </w:p>
    <w:p w14:paraId="1A4E8C18" w14:textId="78CB9C0F" w:rsidR="000377E9" w:rsidRDefault="0029795B" w:rsidP="00241D80">
      <w:pPr>
        <w:numPr>
          <w:ilvl w:val="3"/>
          <w:numId w:val="12"/>
        </w:numPr>
        <w:spacing w:line="276" w:lineRule="auto"/>
        <w:rPr>
          <w:rFonts w:asciiTheme="majorHAnsi" w:eastAsiaTheme="minorEastAsia" w:hAnsiTheme="majorHAnsi" w:cstheme="majorHAnsi"/>
          <w:color w:val="242424"/>
        </w:rPr>
      </w:pPr>
      <w:r>
        <w:rPr>
          <w:rFonts w:asciiTheme="majorHAnsi" w:eastAsiaTheme="minorEastAsia" w:hAnsiTheme="majorHAnsi" w:cstheme="majorHAnsi"/>
          <w:color w:val="242424"/>
        </w:rPr>
        <w:t xml:space="preserve">Udskiftning af Buksbom </w:t>
      </w:r>
    </w:p>
    <w:p w14:paraId="42272B00" w14:textId="6A9AF667" w:rsidR="0029795B" w:rsidRDefault="0029795B" w:rsidP="00241D80">
      <w:pPr>
        <w:numPr>
          <w:ilvl w:val="3"/>
          <w:numId w:val="12"/>
        </w:numPr>
        <w:spacing w:line="276" w:lineRule="auto"/>
        <w:rPr>
          <w:rFonts w:asciiTheme="majorHAnsi" w:eastAsiaTheme="minorEastAsia" w:hAnsiTheme="majorHAnsi" w:cstheme="majorHAnsi"/>
          <w:color w:val="242424"/>
        </w:rPr>
      </w:pPr>
      <w:r>
        <w:rPr>
          <w:rFonts w:asciiTheme="majorHAnsi" w:eastAsiaTheme="minorEastAsia" w:hAnsiTheme="majorHAnsi" w:cstheme="majorHAnsi"/>
          <w:color w:val="242424"/>
        </w:rPr>
        <w:t>Syn af kirkegård og bygninger</w:t>
      </w:r>
    </w:p>
    <w:p w14:paraId="4EDAE55C" w14:textId="5C3EBFBC" w:rsidR="0029795B" w:rsidRPr="00241D80" w:rsidRDefault="0029795B" w:rsidP="00241D80">
      <w:pPr>
        <w:numPr>
          <w:ilvl w:val="3"/>
          <w:numId w:val="12"/>
        </w:numPr>
        <w:spacing w:line="276" w:lineRule="auto"/>
        <w:rPr>
          <w:rFonts w:asciiTheme="majorHAnsi" w:eastAsiaTheme="minorEastAsia" w:hAnsiTheme="majorHAnsi" w:cstheme="majorHAnsi"/>
          <w:color w:val="242424"/>
        </w:rPr>
      </w:pPr>
      <w:r>
        <w:rPr>
          <w:rFonts w:asciiTheme="majorHAnsi" w:eastAsiaTheme="minorEastAsia" w:hAnsiTheme="majorHAnsi" w:cstheme="majorHAnsi"/>
          <w:color w:val="242424"/>
        </w:rPr>
        <w:t>Nyt fra vurderingsstyrelsen</w:t>
      </w:r>
    </w:p>
    <w:p w14:paraId="338A96B4" w14:textId="77777777" w:rsidR="00D3250D" w:rsidRPr="00972174" w:rsidRDefault="00D3250D" w:rsidP="00D3250D">
      <w:pPr>
        <w:pStyle w:val="Listeafsnit"/>
        <w:ind w:left="1080"/>
        <w:rPr>
          <w:rFonts w:asciiTheme="majorHAnsi" w:hAnsiTheme="majorHAnsi" w:cstheme="majorHAnsi"/>
          <w:sz w:val="24"/>
          <w:szCs w:val="24"/>
        </w:rPr>
      </w:pPr>
    </w:p>
    <w:p w14:paraId="66929D3B" w14:textId="05CB41CD" w:rsidR="007E1705" w:rsidRDefault="007E1705" w:rsidP="00D3250D">
      <w:pPr>
        <w:pStyle w:val="Listeafsnit"/>
        <w:numPr>
          <w:ilvl w:val="1"/>
          <w:numId w:val="1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Kassereren</w:t>
      </w:r>
    </w:p>
    <w:p w14:paraId="056F2F55" w14:textId="0A698ADC" w:rsidR="007E1705" w:rsidRDefault="00881E1C" w:rsidP="007E1705">
      <w:pPr>
        <w:pStyle w:val="Listeafsnit"/>
        <w:numPr>
          <w:ilvl w:val="2"/>
          <w:numId w:val="1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Likviditet </w:t>
      </w:r>
      <w:r w:rsidR="003852C0">
        <w:rPr>
          <w:rFonts w:asciiTheme="majorHAnsi" w:hAnsiTheme="majorHAnsi" w:cstheme="majorHAnsi"/>
          <w:sz w:val="24"/>
          <w:szCs w:val="24"/>
        </w:rPr>
        <w:t>pr</w:t>
      </w:r>
      <w:r>
        <w:rPr>
          <w:rFonts w:asciiTheme="majorHAnsi" w:hAnsiTheme="majorHAnsi" w:cstheme="majorHAnsi"/>
          <w:sz w:val="24"/>
          <w:szCs w:val="24"/>
        </w:rPr>
        <w:t xml:space="preserve"> dd</w:t>
      </w:r>
      <w:r w:rsidR="007E1705">
        <w:rPr>
          <w:rFonts w:asciiTheme="majorHAnsi" w:hAnsiTheme="majorHAnsi" w:cstheme="majorHAnsi"/>
          <w:sz w:val="24"/>
          <w:szCs w:val="24"/>
        </w:rPr>
        <w:br/>
      </w:r>
    </w:p>
    <w:p w14:paraId="27E2C737" w14:textId="687B8B0F" w:rsidR="00F046ED" w:rsidRDefault="00D3250D" w:rsidP="00D3250D">
      <w:pPr>
        <w:pStyle w:val="Listeafsnit"/>
        <w:numPr>
          <w:ilvl w:val="1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972174">
        <w:rPr>
          <w:rFonts w:asciiTheme="majorHAnsi" w:hAnsiTheme="majorHAnsi" w:cstheme="majorHAnsi"/>
          <w:sz w:val="24"/>
          <w:szCs w:val="24"/>
        </w:rPr>
        <w:t>Personaleansvarlige</w:t>
      </w:r>
    </w:p>
    <w:p w14:paraId="550374EE" w14:textId="53B20788" w:rsidR="007E1705" w:rsidRPr="00972174" w:rsidRDefault="007E1705" w:rsidP="007E1705">
      <w:pPr>
        <w:pStyle w:val="Listeafsnit"/>
        <w:numPr>
          <w:ilvl w:val="2"/>
          <w:numId w:val="1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Status for </w:t>
      </w:r>
      <w:r w:rsidR="002852B4">
        <w:rPr>
          <w:rFonts w:asciiTheme="majorHAnsi" w:hAnsiTheme="majorHAnsi" w:cstheme="majorHAnsi"/>
          <w:sz w:val="24"/>
          <w:szCs w:val="24"/>
        </w:rPr>
        <w:t>rollefordeling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2852B4">
        <w:rPr>
          <w:rFonts w:asciiTheme="majorHAnsi" w:hAnsiTheme="majorHAnsi" w:cstheme="majorHAnsi"/>
          <w:sz w:val="24"/>
          <w:szCs w:val="24"/>
        </w:rPr>
        <w:t>mellem graver, kordegn og kirketjener</w:t>
      </w:r>
    </w:p>
    <w:p w14:paraId="1A8A0133" w14:textId="1741967E" w:rsidR="27C61C8B" w:rsidRPr="00972174" w:rsidRDefault="27C61C8B" w:rsidP="00972174">
      <w:pPr>
        <w:rPr>
          <w:rFonts w:asciiTheme="majorHAnsi" w:hAnsiTheme="majorHAnsi" w:cstheme="majorHAnsi"/>
        </w:rPr>
      </w:pPr>
    </w:p>
    <w:p w14:paraId="56A0D2FE" w14:textId="7917048A" w:rsidR="008A4940" w:rsidRPr="00241D80" w:rsidRDefault="00C53B60" w:rsidP="003B538E">
      <w:pPr>
        <w:pStyle w:val="Listeafsnit"/>
        <w:numPr>
          <w:ilvl w:val="0"/>
          <w:numId w:val="12"/>
        </w:numPr>
        <w:shd w:val="clear" w:color="auto" w:fill="FFFFFF" w:themeFill="background1"/>
        <w:textAlignment w:val="baseline"/>
        <w:rPr>
          <w:rFonts w:asciiTheme="majorHAnsi" w:hAnsiTheme="majorHAnsi" w:cstheme="majorHAnsi"/>
          <w:color w:val="242424"/>
          <w:sz w:val="24"/>
          <w:szCs w:val="24"/>
        </w:rPr>
      </w:pPr>
      <w:r w:rsidRPr="00972174">
        <w:rPr>
          <w:rFonts w:asciiTheme="majorHAnsi" w:eastAsiaTheme="minorEastAsia" w:hAnsiTheme="majorHAnsi" w:cstheme="majorHAnsi"/>
          <w:sz w:val="24"/>
          <w:szCs w:val="24"/>
          <w:u w:val="single"/>
        </w:rPr>
        <w:t>B</w:t>
      </w:r>
      <w:r w:rsidR="73E216CC" w:rsidRPr="00972174">
        <w:rPr>
          <w:rFonts w:asciiTheme="majorHAnsi" w:eastAsiaTheme="minorEastAsia" w:hAnsiTheme="majorHAnsi" w:cstheme="majorHAnsi"/>
          <w:sz w:val="24"/>
          <w:szCs w:val="24"/>
          <w:u w:val="single"/>
        </w:rPr>
        <w:t>eslutningspunkter</w:t>
      </w:r>
    </w:p>
    <w:p w14:paraId="133243FF" w14:textId="77777777" w:rsidR="00241D80" w:rsidRPr="00972174" w:rsidRDefault="00241D80" w:rsidP="00241D80">
      <w:pPr>
        <w:pStyle w:val="Listeafsnit"/>
        <w:shd w:val="clear" w:color="auto" w:fill="FFFFFF" w:themeFill="background1"/>
        <w:ind w:left="360"/>
        <w:textAlignment w:val="baseline"/>
        <w:rPr>
          <w:rFonts w:asciiTheme="majorHAnsi" w:hAnsiTheme="majorHAnsi" w:cstheme="majorHAnsi"/>
          <w:color w:val="242424"/>
          <w:sz w:val="24"/>
          <w:szCs w:val="24"/>
        </w:rPr>
      </w:pPr>
    </w:p>
    <w:p w14:paraId="160F5DBE" w14:textId="77777777" w:rsidR="001E6656" w:rsidRPr="00241D80" w:rsidRDefault="07D3E32D" w:rsidP="00241D80">
      <w:pPr>
        <w:pStyle w:val="Listeafsnit"/>
        <w:numPr>
          <w:ilvl w:val="0"/>
          <w:numId w:val="20"/>
        </w:numPr>
        <w:rPr>
          <w:rFonts w:asciiTheme="majorHAnsi" w:eastAsiaTheme="minorEastAsia" w:hAnsiTheme="majorHAnsi" w:cstheme="majorHAnsi"/>
          <w:sz w:val="23"/>
          <w:szCs w:val="23"/>
        </w:rPr>
      </w:pPr>
      <w:r w:rsidRPr="00241D80">
        <w:rPr>
          <w:rFonts w:asciiTheme="majorHAnsi" w:eastAsiaTheme="minorEastAsia" w:hAnsiTheme="majorHAnsi" w:cstheme="majorHAnsi"/>
          <w:sz w:val="23"/>
          <w:szCs w:val="23"/>
        </w:rPr>
        <w:t>F</w:t>
      </w:r>
      <w:r w:rsidR="00C53B60" w:rsidRPr="00241D80">
        <w:rPr>
          <w:rFonts w:asciiTheme="majorHAnsi" w:eastAsiaTheme="minorEastAsia" w:hAnsiTheme="majorHAnsi" w:cstheme="majorHAnsi"/>
          <w:sz w:val="23"/>
          <w:szCs w:val="23"/>
        </w:rPr>
        <w:t>ormanden:</w:t>
      </w:r>
    </w:p>
    <w:p w14:paraId="7EF61505" w14:textId="55D1AF44" w:rsidR="00972174" w:rsidRDefault="00F01D5A" w:rsidP="00F11C6A">
      <w:pPr>
        <w:pStyle w:val="Listeafsnit"/>
        <w:numPr>
          <w:ilvl w:val="2"/>
          <w:numId w:val="12"/>
        </w:numPr>
        <w:shd w:val="clear" w:color="auto" w:fill="FFFFFF"/>
        <w:textAlignment w:val="baseline"/>
        <w:rPr>
          <w:rFonts w:asciiTheme="majorHAnsi" w:hAnsiTheme="majorHAnsi" w:cstheme="majorHAnsi"/>
          <w:color w:val="242424"/>
          <w:sz w:val="23"/>
          <w:szCs w:val="23"/>
        </w:rPr>
      </w:pPr>
      <w:r>
        <w:rPr>
          <w:rFonts w:asciiTheme="majorHAnsi" w:hAnsiTheme="majorHAnsi" w:cstheme="majorHAnsi"/>
          <w:color w:val="242424"/>
          <w:sz w:val="23"/>
          <w:szCs w:val="23"/>
        </w:rPr>
        <w:t>Godkendelse af revisionsprotokollat for å</w:t>
      </w:r>
      <w:r w:rsidR="0029795B">
        <w:rPr>
          <w:rFonts w:asciiTheme="majorHAnsi" w:hAnsiTheme="majorHAnsi" w:cstheme="majorHAnsi"/>
          <w:color w:val="242424"/>
          <w:sz w:val="23"/>
          <w:szCs w:val="23"/>
        </w:rPr>
        <w:t>rsregnskab 2025</w:t>
      </w:r>
      <w:r>
        <w:rPr>
          <w:rFonts w:asciiTheme="majorHAnsi" w:hAnsiTheme="majorHAnsi" w:cstheme="majorHAnsi"/>
          <w:color w:val="242424"/>
          <w:sz w:val="23"/>
          <w:szCs w:val="23"/>
        </w:rPr>
        <w:t>, vedlagt</w:t>
      </w:r>
    </w:p>
    <w:p w14:paraId="271811CC" w14:textId="6456BFF9" w:rsidR="0029795B" w:rsidRDefault="0029795B" w:rsidP="00F11C6A">
      <w:pPr>
        <w:pStyle w:val="Listeafsnit"/>
        <w:numPr>
          <w:ilvl w:val="2"/>
          <w:numId w:val="12"/>
        </w:numPr>
        <w:shd w:val="clear" w:color="auto" w:fill="FFFFFF"/>
        <w:textAlignment w:val="baseline"/>
        <w:rPr>
          <w:rFonts w:asciiTheme="majorHAnsi" w:hAnsiTheme="majorHAnsi" w:cstheme="majorHAnsi"/>
          <w:color w:val="242424"/>
          <w:sz w:val="23"/>
          <w:szCs w:val="23"/>
        </w:rPr>
      </w:pPr>
      <w:r>
        <w:rPr>
          <w:rFonts w:asciiTheme="majorHAnsi" w:hAnsiTheme="majorHAnsi" w:cstheme="majorHAnsi"/>
          <w:color w:val="242424"/>
          <w:sz w:val="23"/>
          <w:szCs w:val="23"/>
        </w:rPr>
        <w:t>Upload af godkendt Budget 2027</w:t>
      </w:r>
      <w:r w:rsidR="00F01D5A">
        <w:rPr>
          <w:rFonts w:asciiTheme="majorHAnsi" w:hAnsiTheme="majorHAnsi" w:cstheme="majorHAnsi"/>
          <w:color w:val="242424"/>
          <w:sz w:val="23"/>
          <w:szCs w:val="23"/>
        </w:rPr>
        <w:t>, vedlagt</w:t>
      </w:r>
    </w:p>
    <w:p w14:paraId="1E7876B7" w14:textId="3F78679F" w:rsidR="0029795B" w:rsidRDefault="007B5FA7" w:rsidP="007B5FA7">
      <w:pPr>
        <w:pStyle w:val="Listeafsnit"/>
        <w:numPr>
          <w:ilvl w:val="2"/>
          <w:numId w:val="12"/>
        </w:numPr>
        <w:shd w:val="clear" w:color="auto" w:fill="FFFFFF"/>
        <w:textAlignment w:val="baseline"/>
        <w:rPr>
          <w:rFonts w:asciiTheme="majorHAnsi" w:hAnsiTheme="majorHAnsi" w:cstheme="majorHAnsi"/>
          <w:color w:val="242424"/>
          <w:sz w:val="23"/>
          <w:szCs w:val="23"/>
        </w:rPr>
      </w:pPr>
      <w:r>
        <w:rPr>
          <w:rFonts w:asciiTheme="majorHAnsi" w:hAnsiTheme="majorHAnsi" w:cstheme="majorHAnsi"/>
          <w:color w:val="242424"/>
          <w:sz w:val="23"/>
          <w:szCs w:val="23"/>
        </w:rPr>
        <w:t>Pyntning af kirken</w:t>
      </w:r>
      <w:r w:rsidR="00F01D5A">
        <w:rPr>
          <w:rFonts w:asciiTheme="majorHAnsi" w:hAnsiTheme="majorHAnsi" w:cstheme="majorHAnsi"/>
          <w:color w:val="242424"/>
          <w:sz w:val="23"/>
          <w:szCs w:val="23"/>
        </w:rPr>
        <w:t xml:space="preserve"> ved højtideligheder (bryllup, dåb, begravelse)</w:t>
      </w:r>
    </w:p>
    <w:p w14:paraId="08188845" w14:textId="32F4DDB6" w:rsidR="00306186" w:rsidRDefault="0029795B" w:rsidP="00306186">
      <w:pPr>
        <w:pStyle w:val="Listeafsnit"/>
        <w:numPr>
          <w:ilvl w:val="2"/>
          <w:numId w:val="12"/>
        </w:numPr>
        <w:shd w:val="clear" w:color="auto" w:fill="FFFFFF"/>
        <w:textAlignment w:val="baseline"/>
        <w:rPr>
          <w:rFonts w:asciiTheme="majorHAnsi" w:hAnsiTheme="majorHAnsi" w:cstheme="majorHAnsi"/>
          <w:color w:val="242424"/>
          <w:sz w:val="23"/>
          <w:szCs w:val="23"/>
        </w:rPr>
      </w:pPr>
      <w:r>
        <w:rPr>
          <w:rFonts w:asciiTheme="majorHAnsi" w:hAnsiTheme="majorHAnsi" w:cstheme="majorHAnsi"/>
          <w:color w:val="242424"/>
          <w:sz w:val="23"/>
          <w:szCs w:val="23"/>
        </w:rPr>
        <w:t xml:space="preserve">Registrering af </w:t>
      </w:r>
      <w:r w:rsidR="00F01D5A" w:rsidRPr="00F01D5A">
        <w:rPr>
          <w:rFonts w:asciiTheme="majorHAnsi" w:hAnsiTheme="majorHAnsi" w:cstheme="majorHAnsi"/>
          <w:color w:val="242424"/>
          <w:sz w:val="23"/>
          <w:szCs w:val="23"/>
          <w:u w:val="single"/>
        </w:rPr>
        <w:t>alle</w:t>
      </w:r>
      <w:r w:rsidR="00F01D5A">
        <w:rPr>
          <w:rFonts w:asciiTheme="majorHAnsi" w:hAnsiTheme="majorHAnsi" w:cstheme="majorHAnsi"/>
          <w:color w:val="242424"/>
          <w:sz w:val="23"/>
          <w:szCs w:val="23"/>
        </w:rPr>
        <w:t xml:space="preserve"> </w:t>
      </w:r>
      <w:r>
        <w:rPr>
          <w:rFonts w:asciiTheme="majorHAnsi" w:hAnsiTheme="majorHAnsi" w:cstheme="majorHAnsi"/>
          <w:color w:val="242424"/>
          <w:sz w:val="23"/>
          <w:szCs w:val="23"/>
        </w:rPr>
        <w:t xml:space="preserve">MR-medlemmer i Nordea, </w:t>
      </w:r>
      <w:r w:rsidR="00F01D5A">
        <w:rPr>
          <w:rFonts w:asciiTheme="majorHAnsi" w:hAnsiTheme="majorHAnsi" w:cstheme="majorHAnsi"/>
          <w:color w:val="242424"/>
          <w:sz w:val="23"/>
          <w:szCs w:val="23"/>
        </w:rPr>
        <w:t>medbring</w:t>
      </w:r>
      <w:r>
        <w:rPr>
          <w:rFonts w:asciiTheme="majorHAnsi" w:hAnsiTheme="majorHAnsi" w:cstheme="majorHAnsi"/>
          <w:color w:val="242424"/>
          <w:sz w:val="23"/>
          <w:szCs w:val="23"/>
        </w:rPr>
        <w:t xml:space="preserve"> sygesikring </w:t>
      </w:r>
      <w:r w:rsidR="00F01D5A">
        <w:rPr>
          <w:rFonts w:asciiTheme="majorHAnsi" w:hAnsiTheme="majorHAnsi" w:cstheme="majorHAnsi"/>
          <w:color w:val="242424"/>
          <w:sz w:val="23"/>
          <w:szCs w:val="23"/>
        </w:rPr>
        <w:t>og pas/kørekort</w:t>
      </w:r>
      <w:r w:rsidR="00306186">
        <w:rPr>
          <w:rFonts w:asciiTheme="majorHAnsi" w:hAnsiTheme="majorHAnsi" w:cstheme="majorHAnsi"/>
          <w:color w:val="242424"/>
          <w:sz w:val="23"/>
          <w:szCs w:val="23"/>
        </w:rPr>
        <w:br/>
      </w:r>
      <w:r w:rsidR="00A54EB8">
        <w:rPr>
          <w:rFonts w:asciiTheme="majorHAnsi" w:hAnsiTheme="majorHAnsi" w:cstheme="majorHAnsi"/>
          <w:b/>
          <w:bCs/>
          <w:color w:val="242424"/>
          <w:sz w:val="23"/>
          <w:szCs w:val="23"/>
          <w:u w:val="single"/>
        </w:rPr>
        <w:br/>
      </w:r>
      <w:r w:rsidR="00306186" w:rsidRPr="00A54EB8">
        <w:rPr>
          <w:rFonts w:asciiTheme="majorHAnsi" w:hAnsiTheme="majorHAnsi" w:cstheme="majorHAnsi"/>
          <w:b/>
          <w:bCs/>
          <w:color w:val="242424"/>
          <w:sz w:val="23"/>
          <w:szCs w:val="23"/>
          <w:u w:val="single"/>
        </w:rPr>
        <w:t>Bemærk</w:t>
      </w:r>
      <w:r w:rsidR="00306186">
        <w:rPr>
          <w:rFonts w:asciiTheme="majorHAnsi" w:hAnsiTheme="majorHAnsi" w:cstheme="majorHAnsi"/>
          <w:color w:val="242424"/>
          <w:sz w:val="23"/>
          <w:szCs w:val="23"/>
        </w:rPr>
        <w:t>: Registreringen kan gennemføres forud for mødet via denne link</w:t>
      </w:r>
      <w:r w:rsidR="00306186" w:rsidRPr="00306186">
        <w:rPr>
          <w:rFonts w:asciiTheme="majorHAnsi" w:hAnsiTheme="majorHAnsi" w:cstheme="majorHAnsi"/>
          <w:color w:val="242424"/>
          <w:sz w:val="23"/>
          <w:szCs w:val="23"/>
        </w:rPr>
        <w:t xml:space="preserve">: </w:t>
      </w:r>
      <w:hyperlink r:id="rId10" w:tgtFrame="_blank" w:history="1">
        <w:r w:rsidR="00306186" w:rsidRPr="00306186">
          <w:rPr>
            <w:rStyle w:val="Hyperlink"/>
            <w:rFonts w:asciiTheme="majorHAnsi" w:hAnsiTheme="majorHAnsi" w:cstheme="majorHAnsi"/>
            <w:sz w:val="23"/>
            <w:szCs w:val="23"/>
          </w:rPr>
          <w:t>https://www.nordea.dk/erhverv/legitimer-dig-online.html</w:t>
        </w:r>
      </w:hyperlink>
      <w:r w:rsidR="00306186" w:rsidRPr="00306186">
        <w:rPr>
          <w:rFonts w:asciiTheme="majorHAnsi" w:hAnsiTheme="majorHAnsi" w:cstheme="majorHAnsi"/>
          <w:color w:val="242424"/>
          <w:sz w:val="23"/>
          <w:szCs w:val="23"/>
        </w:rPr>
        <w:t xml:space="preserve"> </w:t>
      </w:r>
    </w:p>
    <w:p w14:paraId="08DA0C57" w14:textId="168F0752" w:rsidR="00F046ED" w:rsidRPr="00306186" w:rsidRDefault="00306186" w:rsidP="00306186">
      <w:pPr>
        <w:pStyle w:val="Listeafsnit"/>
        <w:shd w:val="clear" w:color="auto" w:fill="FFFFFF"/>
        <w:ind w:left="1080"/>
        <w:textAlignment w:val="baseline"/>
        <w:rPr>
          <w:rFonts w:asciiTheme="majorHAnsi" w:hAnsiTheme="majorHAnsi" w:cstheme="majorHAnsi"/>
          <w:color w:val="242424"/>
          <w:sz w:val="23"/>
          <w:szCs w:val="23"/>
        </w:rPr>
      </w:pPr>
      <w:r w:rsidRPr="00306186">
        <w:rPr>
          <w:rFonts w:asciiTheme="majorHAnsi" w:hAnsiTheme="majorHAnsi" w:cstheme="majorHAnsi"/>
          <w:color w:val="242424"/>
          <w:sz w:val="23"/>
          <w:szCs w:val="23"/>
        </w:rPr>
        <w:t>I den forbindelse skal gyldigt kørekort/pas og sundhedskort vedhæftes, samt Menighedsrådets CVR-nummer</w:t>
      </w:r>
      <w:r w:rsidRPr="00306186">
        <w:rPr>
          <w:rFonts w:asciiTheme="majorHAnsi" w:hAnsiTheme="majorHAnsi" w:cstheme="majorHAnsi"/>
          <w:color w:val="242424"/>
          <w:sz w:val="23"/>
          <w:szCs w:val="23"/>
        </w:rPr>
        <w:t>, som er 10022819.</w:t>
      </w:r>
      <w:r w:rsidR="007D3BCC" w:rsidRPr="00306186">
        <w:rPr>
          <w:rFonts w:asciiTheme="majorHAnsi" w:hAnsiTheme="majorHAnsi" w:cstheme="majorHAnsi"/>
          <w:color w:val="242424"/>
          <w:sz w:val="23"/>
          <w:szCs w:val="23"/>
        </w:rPr>
        <w:br/>
      </w:r>
    </w:p>
    <w:p w14:paraId="1A9E0D83" w14:textId="7C750E70" w:rsidR="00AC7B88" w:rsidRPr="00AC7B88" w:rsidRDefault="00F046ED" w:rsidP="00AC7B88">
      <w:pPr>
        <w:numPr>
          <w:ilvl w:val="0"/>
          <w:numId w:val="12"/>
        </w:numPr>
        <w:rPr>
          <w:rFonts w:asciiTheme="majorHAnsi" w:eastAsiaTheme="minorEastAsia" w:hAnsiTheme="majorHAnsi" w:cstheme="majorHAnsi"/>
        </w:rPr>
      </w:pPr>
      <w:r w:rsidRPr="00F046ED">
        <w:rPr>
          <w:rFonts w:asciiTheme="majorHAnsi" w:eastAsiaTheme="minorEastAsia" w:hAnsiTheme="majorHAnsi" w:cstheme="majorHAnsi"/>
          <w:u w:val="single"/>
        </w:rPr>
        <w:t>Eventuelt</w:t>
      </w:r>
    </w:p>
    <w:sectPr w:rsidR="00AC7B88" w:rsidRPr="00AC7B88" w:rsidSect="00314D03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4A9C9" w14:textId="77777777" w:rsidR="0094130E" w:rsidRDefault="0094130E" w:rsidP="00E03219">
      <w:r>
        <w:separator/>
      </w:r>
    </w:p>
  </w:endnote>
  <w:endnote w:type="continuationSeparator" w:id="0">
    <w:p w14:paraId="12C7C882" w14:textId="77777777" w:rsidR="0094130E" w:rsidRDefault="0094130E" w:rsidP="00E0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A996A" w14:textId="77777777" w:rsidR="0094130E" w:rsidRDefault="0094130E" w:rsidP="00E03219">
      <w:r>
        <w:separator/>
      </w:r>
    </w:p>
  </w:footnote>
  <w:footnote w:type="continuationSeparator" w:id="0">
    <w:p w14:paraId="528A36BE" w14:textId="77777777" w:rsidR="0094130E" w:rsidRDefault="0094130E" w:rsidP="00E03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3B36" w14:textId="77777777" w:rsidR="00E03219" w:rsidRDefault="00B202C4">
    <w:pPr>
      <w:pStyle w:val="Sidehoved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B300E48" wp14:editId="705B2C9E">
              <wp:simplePos x="0" y="0"/>
              <wp:positionH relativeFrom="column">
                <wp:posOffset>3933825</wp:posOffset>
              </wp:positionH>
              <wp:positionV relativeFrom="paragraph">
                <wp:posOffset>-118745</wp:posOffset>
              </wp:positionV>
              <wp:extent cx="2292350" cy="1093470"/>
              <wp:effectExtent l="0" t="0" r="0" b="0"/>
              <wp:wrapNone/>
              <wp:docPr id="175683999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2350" cy="1093470"/>
                        <a:chOff x="7223" y="1457"/>
                        <a:chExt cx="3610" cy="1722"/>
                      </a:xfrm>
                    </wpg:grpSpPr>
                    <pic:pic xmlns:pic="http://schemas.openxmlformats.org/drawingml/2006/picture">
                      <pic:nvPicPr>
                        <pic:cNvPr id="145524570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45" y="1529"/>
                          <a:ext cx="2925" cy="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8263512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23" y="1457"/>
                          <a:ext cx="3610" cy="4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A6A659" w14:textId="77777777" w:rsidR="00E03219" w:rsidRPr="00DA7DBC" w:rsidRDefault="00E03219" w:rsidP="00E0321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 w:cs="Courier New"/>
                                <w:sz w:val="22"/>
                              </w:rPr>
                              <w:t>Gadstrup Menighedsr</w:t>
                            </w:r>
                            <w:r>
                              <w:rPr>
                                <w:rFonts w:ascii="Lucida Handwriting" w:hAnsi="Lucida Handwriting"/>
                                <w:sz w:val="22"/>
                              </w:rPr>
                              <w:t>åd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300E48" id="Group 1" o:spid="_x0000_s1026" style="position:absolute;margin-left:309.75pt;margin-top:-9.35pt;width:180.5pt;height:86.1pt;z-index:251657728" coordorigin="7223,1457" coordsize="3610,1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9oACAEBAAA/AP1T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qrcySxlPKTfk8+1WV6Ut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7545;top:1529;width:2925;height:1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7223;top:1457;width:3610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" filled="f" stroked="f">
                <v:textbox style="mso-fit-shape-to-text:t">
                  <w:txbxContent>
                    <w:p w14:paraId="6AA6A659" w14:textId="77777777" w:rsidR="00E03219" w:rsidRPr="00DA7DBC" w:rsidRDefault="00E03219" w:rsidP="00E0321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Lucida Handwriting" w:hAnsi="Lucida Handwriting" w:cs="Courier New"/>
                          <w:sz w:val="22"/>
                        </w:rPr>
                        <w:t>Gadstrup Menighedsr</w:t>
                      </w:r>
                      <w:r>
                        <w:rPr>
                          <w:rFonts w:ascii="Lucida Handwriting" w:hAnsi="Lucida Handwriting"/>
                          <w:sz w:val="22"/>
                        </w:rPr>
                        <w:t>åd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340A"/>
    <w:multiLevelType w:val="multilevel"/>
    <w:tmpl w:val="F626C21C"/>
    <w:lvl w:ilvl="0">
      <w:start w:val="1"/>
      <w:numFmt w:val="decimal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0C177039"/>
    <w:multiLevelType w:val="hybridMultilevel"/>
    <w:tmpl w:val="117E54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C7159"/>
    <w:multiLevelType w:val="hybridMultilevel"/>
    <w:tmpl w:val="14BE213E"/>
    <w:lvl w:ilvl="0" w:tplc="DDE2D162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2923" w:hanging="360"/>
      </w:pPr>
    </w:lvl>
    <w:lvl w:ilvl="2" w:tplc="0406001B" w:tentative="1">
      <w:start w:val="1"/>
      <w:numFmt w:val="lowerRoman"/>
      <w:lvlText w:val="%3."/>
      <w:lvlJc w:val="right"/>
      <w:pPr>
        <w:ind w:left="3643" w:hanging="180"/>
      </w:pPr>
    </w:lvl>
    <w:lvl w:ilvl="3" w:tplc="0406000F" w:tentative="1">
      <w:start w:val="1"/>
      <w:numFmt w:val="decimal"/>
      <w:lvlText w:val="%4."/>
      <w:lvlJc w:val="left"/>
      <w:pPr>
        <w:ind w:left="4363" w:hanging="360"/>
      </w:pPr>
    </w:lvl>
    <w:lvl w:ilvl="4" w:tplc="04060019" w:tentative="1">
      <w:start w:val="1"/>
      <w:numFmt w:val="lowerLetter"/>
      <w:lvlText w:val="%5."/>
      <w:lvlJc w:val="left"/>
      <w:pPr>
        <w:ind w:left="5083" w:hanging="360"/>
      </w:pPr>
    </w:lvl>
    <w:lvl w:ilvl="5" w:tplc="0406001B" w:tentative="1">
      <w:start w:val="1"/>
      <w:numFmt w:val="lowerRoman"/>
      <w:lvlText w:val="%6."/>
      <w:lvlJc w:val="right"/>
      <w:pPr>
        <w:ind w:left="5803" w:hanging="180"/>
      </w:pPr>
    </w:lvl>
    <w:lvl w:ilvl="6" w:tplc="0406000F" w:tentative="1">
      <w:start w:val="1"/>
      <w:numFmt w:val="decimal"/>
      <w:lvlText w:val="%7."/>
      <w:lvlJc w:val="left"/>
      <w:pPr>
        <w:ind w:left="6523" w:hanging="360"/>
      </w:pPr>
    </w:lvl>
    <w:lvl w:ilvl="7" w:tplc="04060019" w:tentative="1">
      <w:start w:val="1"/>
      <w:numFmt w:val="lowerLetter"/>
      <w:lvlText w:val="%8."/>
      <w:lvlJc w:val="left"/>
      <w:pPr>
        <w:ind w:left="7243" w:hanging="360"/>
      </w:pPr>
    </w:lvl>
    <w:lvl w:ilvl="8" w:tplc="0406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 w15:restartNumberingAfterBreak="0">
    <w:nsid w:val="13D87A3D"/>
    <w:multiLevelType w:val="hybridMultilevel"/>
    <w:tmpl w:val="EE7E18B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45754"/>
    <w:multiLevelType w:val="multilevel"/>
    <w:tmpl w:val="F89883D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A9561CA"/>
    <w:multiLevelType w:val="hybridMultilevel"/>
    <w:tmpl w:val="B28E6B8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80453"/>
    <w:multiLevelType w:val="hybridMultilevel"/>
    <w:tmpl w:val="0BD076E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70955"/>
    <w:multiLevelType w:val="hybridMultilevel"/>
    <w:tmpl w:val="43DA68B0"/>
    <w:lvl w:ilvl="0" w:tplc="A3C43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E03D6"/>
    <w:multiLevelType w:val="hybridMultilevel"/>
    <w:tmpl w:val="A008C046"/>
    <w:lvl w:ilvl="0" w:tplc="EC1801A6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923" w:hanging="360"/>
      </w:pPr>
    </w:lvl>
    <w:lvl w:ilvl="2" w:tplc="0406001B" w:tentative="1">
      <w:start w:val="1"/>
      <w:numFmt w:val="lowerRoman"/>
      <w:lvlText w:val="%3."/>
      <w:lvlJc w:val="right"/>
      <w:pPr>
        <w:ind w:left="3643" w:hanging="180"/>
      </w:pPr>
    </w:lvl>
    <w:lvl w:ilvl="3" w:tplc="0406000F" w:tentative="1">
      <w:start w:val="1"/>
      <w:numFmt w:val="decimal"/>
      <w:lvlText w:val="%4."/>
      <w:lvlJc w:val="left"/>
      <w:pPr>
        <w:ind w:left="4363" w:hanging="360"/>
      </w:pPr>
    </w:lvl>
    <w:lvl w:ilvl="4" w:tplc="04060019" w:tentative="1">
      <w:start w:val="1"/>
      <w:numFmt w:val="lowerLetter"/>
      <w:lvlText w:val="%5."/>
      <w:lvlJc w:val="left"/>
      <w:pPr>
        <w:ind w:left="5083" w:hanging="360"/>
      </w:pPr>
    </w:lvl>
    <w:lvl w:ilvl="5" w:tplc="0406001B" w:tentative="1">
      <w:start w:val="1"/>
      <w:numFmt w:val="lowerRoman"/>
      <w:lvlText w:val="%6."/>
      <w:lvlJc w:val="right"/>
      <w:pPr>
        <w:ind w:left="5803" w:hanging="180"/>
      </w:pPr>
    </w:lvl>
    <w:lvl w:ilvl="6" w:tplc="0406000F" w:tentative="1">
      <w:start w:val="1"/>
      <w:numFmt w:val="decimal"/>
      <w:lvlText w:val="%7."/>
      <w:lvlJc w:val="left"/>
      <w:pPr>
        <w:ind w:left="6523" w:hanging="360"/>
      </w:pPr>
    </w:lvl>
    <w:lvl w:ilvl="7" w:tplc="04060019" w:tentative="1">
      <w:start w:val="1"/>
      <w:numFmt w:val="lowerLetter"/>
      <w:lvlText w:val="%8."/>
      <w:lvlJc w:val="left"/>
      <w:pPr>
        <w:ind w:left="7243" w:hanging="360"/>
      </w:pPr>
    </w:lvl>
    <w:lvl w:ilvl="8" w:tplc="0406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9" w15:restartNumberingAfterBreak="0">
    <w:nsid w:val="31F41B16"/>
    <w:multiLevelType w:val="hybridMultilevel"/>
    <w:tmpl w:val="8AFEB74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F1357"/>
    <w:multiLevelType w:val="hybridMultilevel"/>
    <w:tmpl w:val="38CC711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D7693"/>
    <w:multiLevelType w:val="multilevel"/>
    <w:tmpl w:val="686A2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2E4484"/>
    <w:multiLevelType w:val="hybridMultilevel"/>
    <w:tmpl w:val="59661DD2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8F40E3E"/>
    <w:multiLevelType w:val="multilevel"/>
    <w:tmpl w:val="49CA1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760F6A"/>
    <w:multiLevelType w:val="multilevel"/>
    <w:tmpl w:val="CE62FFC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FE0576F"/>
    <w:multiLevelType w:val="hybridMultilevel"/>
    <w:tmpl w:val="6CBE4D54"/>
    <w:lvl w:ilvl="0" w:tplc="F81A93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405543"/>
    <w:multiLevelType w:val="hybridMultilevel"/>
    <w:tmpl w:val="47B67BD6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FC85DE4"/>
    <w:multiLevelType w:val="hybridMultilevel"/>
    <w:tmpl w:val="A21469B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316086">
    <w:abstractNumId w:val="15"/>
  </w:num>
  <w:num w:numId="2" w16cid:durableId="2056076119">
    <w:abstractNumId w:val="2"/>
  </w:num>
  <w:num w:numId="3" w16cid:durableId="1237469785">
    <w:abstractNumId w:val="8"/>
  </w:num>
  <w:num w:numId="4" w16cid:durableId="59718370">
    <w:abstractNumId w:val="3"/>
  </w:num>
  <w:num w:numId="5" w16cid:durableId="961308646">
    <w:abstractNumId w:val="7"/>
  </w:num>
  <w:num w:numId="6" w16cid:durableId="815679998">
    <w:abstractNumId w:val="10"/>
  </w:num>
  <w:num w:numId="7" w16cid:durableId="1486893761">
    <w:abstractNumId w:val="9"/>
  </w:num>
  <w:num w:numId="8" w16cid:durableId="1197082068">
    <w:abstractNumId w:val="12"/>
  </w:num>
  <w:num w:numId="9" w16cid:durableId="1390151010">
    <w:abstractNumId w:val="6"/>
  </w:num>
  <w:num w:numId="10" w16cid:durableId="759453085">
    <w:abstractNumId w:val="16"/>
  </w:num>
  <w:num w:numId="11" w16cid:durableId="632059467">
    <w:abstractNumId w:val="5"/>
  </w:num>
  <w:num w:numId="12" w16cid:durableId="2063820974">
    <w:abstractNumId w:val="4"/>
  </w:num>
  <w:num w:numId="13" w16cid:durableId="589968949">
    <w:abstractNumId w:val="0"/>
  </w:num>
  <w:num w:numId="14" w16cid:durableId="1145048982">
    <w:abstractNumId w:val="1"/>
  </w:num>
  <w:num w:numId="15" w16cid:durableId="751123409">
    <w:abstractNumId w:val="1"/>
  </w:num>
  <w:num w:numId="16" w16cid:durableId="250624093">
    <w:abstractNumId w:val="14"/>
  </w:num>
  <w:num w:numId="17" w16cid:durableId="348875441">
    <w:abstractNumId w:val="11"/>
  </w:num>
  <w:num w:numId="18" w16cid:durableId="1187526426">
    <w:abstractNumId w:val="11"/>
    <w:lvlOverride w:ilvl="1">
      <w:startOverride w:val="1"/>
    </w:lvlOverride>
  </w:num>
  <w:num w:numId="19" w16cid:durableId="660235152">
    <w:abstractNumId w:val="13"/>
  </w:num>
  <w:num w:numId="20" w16cid:durableId="6006024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a-DK" w:vendorID="64" w:dllVersion="0" w:nlCheck="1" w:checkStyle="0"/>
  <w:activeWritingStyle w:appName="MSWord" w:lang="da-DK" w:vendorID="64" w:dllVersion="4096" w:nlCheck="1" w:checkStyle="0"/>
  <w:attachedTemplate r:id="rId1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C7"/>
    <w:rsid w:val="00001059"/>
    <w:rsid w:val="0000628B"/>
    <w:rsid w:val="00006566"/>
    <w:rsid w:val="00007BCA"/>
    <w:rsid w:val="00025EBF"/>
    <w:rsid w:val="000277BE"/>
    <w:rsid w:val="000321B1"/>
    <w:rsid w:val="00032DE6"/>
    <w:rsid w:val="0003449A"/>
    <w:rsid w:val="000377E9"/>
    <w:rsid w:val="000545B9"/>
    <w:rsid w:val="00057660"/>
    <w:rsid w:val="0006588D"/>
    <w:rsid w:val="00074432"/>
    <w:rsid w:val="00081234"/>
    <w:rsid w:val="000A1349"/>
    <w:rsid w:val="000A2FA1"/>
    <w:rsid w:val="000A4ABF"/>
    <w:rsid w:val="000A55C4"/>
    <w:rsid w:val="000B2A74"/>
    <w:rsid w:val="000B3579"/>
    <w:rsid w:val="000C1137"/>
    <w:rsid w:val="000D4A66"/>
    <w:rsid w:val="000E1195"/>
    <w:rsid w:val="000E1FA4"/>
    <w:rsid w:val="000E2D40"/>
    <w:rsid w:val="000F058A"/>
    <w:rsid w:val="000F08CC"/>
    <w:rsid w:val="000F4746"/>
    <w:rsid w:val="000F7A12"/>
    <w:rsid w:val="00100627"/>
    <w:rsid w:val="00103400"/>
    <w:rsid w:val="001067E8"/>
    <w:rsid w:val="001113FD"/>
    <w:rsid w:val="0011534A"/>
    <w:rsid w:val="001200B6"/>
    <w:rsid w:val="001240EA"/>
    <w:rsid w:val="00137158"/>
    <w:rsid w:val="001405EA"/>
    <w:rsid w:val="001411A3"/>
    <w:rsid w:val="00150F17"/>
    <w:rsid w:val="00150F61"/>
    <w:rsid w:val="00154CD5"/>
    <w:rsid w:val="0015768D"/>
    <w:rsid w:val="001576B9"/>
    <w:rsid w:val="00161A77"/>
    <w:rsid w:val="00161A9E"/>
    <w:rsid w:val="00162062"/>
    <w:rsid w:val="00166C0D"/>
    <w:rsid w:val="00166DC6"/>
    <w:rsid w:val="00171F9B"/>
    <w:rsid w:val="0017380A"/>
    <w:rsid w:val="00174653"/>
    <w:rsid w:val="00177034"/>
    <w:rsid w:val="0018039F"/>
    <w:rsid w:val="00182C30"/>
    <w:rsid w:val="001914C3"/>
    <w:rsid w:val="00191BC4"/>
    <w:rsid w:val="001A2492"/>
    <w:rsid w:val="001B2451"/>
    <w:rsid w:val="001B3D5F"/>
    <w:rsid w:val="001B62C7"/>
    <w:rsid w:val="001C0918"/>
    <w:rsid w:val="001C5F30"/>
    <w:rsid w:val="001C65A2"/>
    <w:rsid w:val="001C6699"/>
    <w:rsid w:val="001D75AC"/>
    <w:rsid w:val="001D7E10"/>
    <w:rsid w:val="001E0DBF"/>
    <w:rsid w:val="001E6656"/>
    <w:rsid w:val="001E6E14"/>
    <w:rsid w:val="001F04B2"/>
    <w:rsid w:val="001F157E"/>
    <w:rsid w:val="001F31F7"/>
    <w:rsid w:val="00203B47"/>
    <w:rsid w:val="00206A45"/>
    <w:rsid w:val="00211A19"/>
    <w:rsid w:val="00217493"/>
    <w:rsid w:val="00223756"/>
    <w:rsid w:val="002241F8"/>
    <w:rsid w:val="002247C5"/>
    <w:rsid w:val="0022502A"/>
    <w:rsid w:val="00232109"/>
    <w:rsid w:val="00235986"/>
    <w:rsid w:val="00241230"/>
    <w:rsid w:val="00241D80"/>
    <w:rsid w:val="00244E24"/>
    <w:rsid w:val="0024757E"/>
    <w:rsid w:val="00247C1D"/>
    <w:rsid w:val="00247EC1"/>
    <w:rsid w:val="00247F75"/>
    <w:rsid w:val="00252C49"/>
    <w:rsid w:val="002563A7"/>
    <w:rsid w:val="002618AA"/>
    <w:rsid w:val="002626B2"/>
    <w:rsid w:val="00263190"/>
    <w:rsid w:val="00275CEB"/>
    <w:rsid w:val="0028079D"/>
    <w:rsid w:val="00283A2B"/>
    <w:rsid w:val="002852B4"/>
    <w:rsid w:val="00293259"/>
    <w:rsid w:val="00294497"/>
    <w:rsid w:val="0029795B"/>
    <w:rsid w:val="002A214D"/>
    <w:rsid w:val="002B3E03"/>
    <w:rsid w:val="002B6B18"/>
    <w:rsid w:val="002C301B"/>
    <w:rsid w:val="002C3A08"/>
    <w:rsid w:val="002C5E91"/>
    <w:rsid w:val="002C6559"/>
    <w:rsid w:val="002C751F"/>
    <w:rsid w:val="002E0BA6"/>
    <w:rsid w:val="002F1A0C"/>
    <w:rsid w:val="002F2484"/>
    <w:rsid w:val="002F2A94"/>
    <w:rsid w:val="002F2FD2"/>
    <w:rsid w:val="0030009D"/>
    <w:rsid w:val="00304A45"/>
    <w:rsid w:val="00305F07"/>
    <w:rsid w:val="00306186"/>
    <w:rsid w:val="00314D03"/>
    <w:rsid w:val="003169DC"/>
    <w:rsid w:val="00326889"/>
    <w:rsid w:val="00332F34"/>
    <w:rsid w:val="003364C8"/>
    <w:rsid w:val="00337A48"/>
    <w:rsid w:val="00341C32"/>
    <w:rsid w:val="00342CDE"/>
    <w:rsid w:val="00347A86"/>
    <w:rsid w:val="00351F00"/>
    <w:rsid w:val="00353E45"/>
    <w:rsid w:val="00356C56"/>
    <w:rsid w:val="00361F4B"/>
    <w:rsid w:val="003670C3"/>
    <w:rsid w:val="00371EAB"/>
    <w:rsid w:val="00372B86"/>
    <w:rsid w:val="00380B1F"/>
    <w:rsid w:val="00380C54"/>
    <w:rsid w:val="00383528"/>
    <w:rsid w:val="0038447E"/>
    <w:rsid w:val="003852C0"/>
    <w:rsid w:val="00387171"/>
    <w:rsid w:val="00387C5D"/>
    <w:rsid w:val="00387EEA"/>
    <w:rsid w:val="0039352E"/>
    <w:rsid w:val="003A080D"/>
    <w:rsid w:val="003B0910"/>
    <w:rsid w:val="003B0EBD"/>
    <w:rsid w:val="003B538E"/>
    <w:rsid w:val="003B6AB0"/>
    <w:rsid w:val="003B6E52"/>
    <w:rsid w:val="003C7DA4"/>
    <w:rsid w:val="003D3F5B"/>
    <w:rsid w:val="003D5B56"/>
    <w:rsid w:val="003E1EE3"/>
    <w:rsid w:val="003E1F15"/>
    <w:rsid w:val="003E24B3"/>
    <w:rsid w:val="003E4068"/>
    <w:rsid w:val="003F26DC"/>
    <w:rsid w:val="003F5696"/>
    <w:rsid w:val="003F636E"/>
    <w:rsid w:val="003F7CC6"/>
    <w:rsid w:val="004138F1"/>
    <w:rsid w:val="00433752"/>
    <w:rsid w:val="0043DD37"/>
    <w:rsid w:val="00442DAD"/>
    <w:rsid w:val="00451246"/>
    <w:rsid w:val="00453B31"/>
    <w:rsid w:val="00455DB9"/>
    <w:rsid w:val="00455E5B"/>
    <w:rsid w:val="00461296"/>
    <w:rsid w:val="004619C1"/>
    <w:rsid w:val="00462683"/>
    <w:rsid w:val="004654CF"/>
    <w:rsid w:val="00487D44"/>
    <w:rsid w:val="00497F7D"/>
    <w:rsid w:val="004A6B4B"/>
    <w:rsid w:val="004B16A8"/>
    <w:rsid w:val="004B48D6"/>
    <w:rsid w:val="004C00E7"/>
    <w:rsid w:val="004C25BE"/>
    <w:rsid w:val="004C3F79"/>
    <w:rsid w:val="004D0386"/>
    <w:rsid w:val="004D06E9"/>
    <w:rsid w:val="004E0FE9"/>
    <w:rsid w:val="004E1BD6"/>
    <w:rsid w:val="004E3A86"/>
    <w:rsid w:val="004E7217"/>
    <w:rsid w:val="004F5AEF"/>
    <w:rsid w:val="004F71BF"/>
    <w:rsid w:val="005224D7"/>
    <w:rsid w:val="005244CE"/>
    <w:rsid w:val="005367AD"/>
    <w:rsid w:val="00536F9F"/>
    <w:rsid w:val="005470D0"/>
    <w:rsid w:val="0055078D"/>
    <w:rsid w:val="00557D2E"/>
    <w:rsid w:val="005614CD"/>
    <w:rsid w:val="00561EED"/>
    <w:rsid w:val="005647FA"/>
    <w:rsid w:val="005661B4"/>
    <w:rsid w:val="0057190B"/>
    <w:rsid w:val="00571B26"/>
    <w:rsid w:val="00575CFF"/>
    <w:rsid w:val="00582384"/>
    <w:rsid w:val="00583288"/>
    <w:rsid w:val="00585F51"/>
    <w:rsid w:val="005939F2"/>
    <w:rsid w:val="005B23B8"/>
    <w:rsid w:val="005B3369"/>
    <w:rsid w:val="005C3939"/>
    <w:rsid w:val="005C3DC6"/>
    <w:rsid w:val="005D3023"/>
    <w:rsid w:val="005D6FC3"/>
    <w:rsid w:val="006020F7"/>
    <w:rsid w:val="00604BB0"/>
    <w:rsid w:val="00605243"/>
    <w:rsid w:val="006168BC"/>
    <w:rsid w:val="00620566"/>
    <w:rsid w:val="0062311A"/>
    <w:rsid w:val="0062455D"/>
    <w:rsid w:val="0063316D"/>
    <w:rsid w:val="00634E8C"/>
    <w:rsid w:val="0063633A"/>
    <w:rsid w:val="0066039D"/>
    <w:rsid w:val="006675F5"/>
    <w:rsid w:val="00673499"/>
    <w:rsid w:val="00692B06"/>
    <w:rsid w:val="00696588"/>
    <w:rsid w:val="00696FA2"/>
    <w:rsid w:val="006A2840"/>
    <w:rsid w:val="006B0824"/>
    <w:rsid w:val="006B1452"/>
    <w:rsid w:val="006B38FC"/>
    <w:rsid w:val="006B5720"/>
    <w:rsid w:val="006C4087"/>
    <w:rsid w:val="006C52BD"/>
    <w:rsid w:val="006D0276"/>
    <w:rsid w:val="006D30BD"/>
    <w:rsid w:val="006D5C17"/>
    <w:rsid w:val="006E62FB"/>
    <w:rsid w:val="006F40B0"/>
    <w:rsid w:val="006F5E72"/>
    <w:rsid w:val="006F69E5"/>
    <w:rsid w:val="00704A7B"/>
    <w:rsid w:val="00712A55"/>
    <w:rsid w:val="007149FF"/>
    <w:rsid w:val="00724E5E"/>
    <w:rsid w:val="00734AE8"/>
    <w:rsid w:val="007368E5"/>
    <w:rsid w:val="0073749C"/>
    <w:rsid w:val="007470D5"/>
    <w:rsid w:val="007531C1"/>
    <w:rsid w:val="0076054D"/>
    <w:rsid w:val="00762C93"/>
    <w:rsid w:val="00764AEE"/>
    <w:rsid w:val="00771F21"/>
    <w:rsid w:val="00774614"/>
    <w:rsid w:val="007803DC"/>
    <w:rsid w:val="0078547E"/>
    <w:rsid w:val="00790FB7"/>
    <w:rsid w:val="007A17FD"/>
    <w:rsid w:val="007A3C5D"/>
    <w:rsid w:val="007A5762"/>
    <w:rsid w:val="007B12F4"/>
    <w:rsid w:val="007B5FA7"/>
    <w:rsid w:val="007C5266"/>
    <w:rsid w:val="007D162B"/>
    <w:rsid w:val="007D2C18"/>
    <w:rsid w:val="007D3BCC"/>
    <w:rsid w:val="007D6B10"/>
    <w:rsid w:val="007D72F9"/>
    <w:rsid w:val="007E0928"/>
    <w:rsid w:val="007E1386"/>
    <w:rsid w:val="007E1705"/>
    <w:rsid w:val="007E3853"/>
    <w:rsid w:val="007F6678"/>
    <w:rsid w:val="00811DFC"/>
    <w:rsid w:val="00813E3B"/>
    <w:rsid w:val="00815E3A"/>
    <w:rsid w:val="00823BFE"/>
    <w:rsid w:val="00834016"/>
    <w:rsid w:val="00840A61"/>
    <w:rsid w:val="008467FA"/>
    <w:rsid w:val="008529B8"/>
    <w:rsid w:val="0085548B"/>
    <w:rsid w:val="00856BD5"/>
    <w:rsid w:val="0087093A"/>
    <w:rsid w:val="00881E1C"/>
    <w:rsid w:val="0089102E"/>
    <w:rsid w:val="00894359"/>
    <w:rsid w:val="00895C2D"/>
    <w:rsid w:val="008A4940"/>
    <w:rsid w:val="008B0A84"/>
    <w:rsid w:val="008D088E"/>
    <w:rsid w:val="008D5C1A"/>
    <w:rsid w:val="008F019B"/>
    <w:rsid w:val="008F576E"/>
    <w:rsid w:val="008F6196"/>
    <w:rsid w:val="00901E4B"/>
    <w:rsid w:val="009079E5"/>
    <w:rsid w:val="00913F3E"/>
    <w:rsid w:val="0091611F"/>
    <w:rsid w:val="009169CE"/>
    <w:rsid w:val="009215DF"/>
    <w:rsid w:val="00922F39"/>
    <w:rsid w:val="00935DE2"/>
    <w:rsid w:val="0094130E"/>
    <w:rsid w:val="00951296"/>
    <w:rsid w:val="0095272B"/>
    <w:rsid w:val="0095273E"/>
    <w:rsid w:val="00957DFF"/>
    <w:rsid w:val="00966BEB"/>
    <w:rsid w:val="00972174"/>
    <w:rsid w:val="0097756F"/>
    <w:rsid w:val="0098086D"/>
    <w:rsid w:val="00981466"/>
    <w:rsid w:val="00991F99"/>
    <w:rsid w:val="009C057F"/>
    <w:rsid w:val="009C12C1"/>
    <w:rsid w:val="009C5B98"/>
    <w:rsid w:val="009D21FD"/>
    <w:rsid w:val="009D312C"/>
    <w:rsid w:val="009D7DE1"/>
    <w:rsid w:val="009E1567"/>
    <w:rsid w:val="009F380E"/>
    <w:rsid w:val="009F5A02"/>
    <w:rsid w:val="00A000B3"/>
    <w:rsid w:val="00A06E72"/>
    <w:rsid w:val="00A07336"/>
    <w:rsid w:val="00A07E56"/>
    <w:rsid w:val="00A148CF"/>
    <w:rsid w:val="00A15D78"/>
    <w:rsid w:val="00A1711E"/>
    <w:rsid w:val="00A20DC0"/>
    <w:rsid w:val="00A26CF0"/>
    <w:rsid w:val="00A3276E"/>
    <w:rsid w:val="00A338E5"/>
    <w:rsid w:val="00A33AF3"/>
    <w:rsid w:val="00A4116D"/>
    <w:rsid w:val="00A41F25"/>
    <w:rsid w:val="00A45939"/>
    <w:rsid w:val="00A522C4"/>
    <w:rsid w:val="00A54EB8"/>
    <w:rsid w:val="00A5556C"/>
    <w:rsid w:val="00A655B6"/>
    <w:rsid w:val="00A71181"/>
    <w:rsid w:val="00A72B88"/>
    <w:rsid w:val="00A74300"/>
    <w:rsid w:val="00A81764"/>
    <w:rsid w:val="00A84228"/>
    <w:rsid w:val="00A8650B"/>
    <w:rsid w:val="00AA315E"/>
    <w:rsid w:val="00AC3364"/>
    <w:rsid w:val="00AC6465"/>
    <w:rsid w:val="00AC7B56"/>
    <w:rsid w:val="00AC7B88"/>
    <w:rsid w:val="00AF4E5C"/>
    <w:rsid w:val="00AF642B"/>
    <w:rsid w:val="00AF7AF4"/>
    <w:rsid w:val="00B12350"/>
    <w:rsid w:val="00B14A5B"/>
    <w:rsid w:val="00B16511"/>
    <w:rsid w:val="00B202C4"/>
    <w:rsid w:val="00B21C02"/>
    <w:rsid w:val="00B2282E"/>
    <w:rsid w:val="00B29585"/>
    <w:rsid w:val="00B37F98"/>
    <w:rsid w:val="00B43376"/>
    <w:rsid w:val="00B50DDD"/>
    <w:rsid w:val="00B5179C"/>
    <w:rsid w:val="00B53248"/>
    <w:rsid w:val="00B563C0"/>
    <w:rsid w:val="00B62870"/>
    <w:rsid w:val="00B63607"/>
    <w:rsid w:val="00B648A7"/>
    <w:rsid w:val="00B830AB"/>
    <w:rsid w:val="00B85208"/>
    <w:rsid w:val="00B91C64"/>
    <w:rsid w:val="00B926ED"/>
    <w:rsid w:val="00B9495A"/>
    <w:rsid w:val="00BA17D7"/>
    <w:rsid w:val="00BA4149"/>
    <w:rsid w:val="00BC2F01"/>
    <w:rsid w:val="00BC36ED"/>
    <w:rsid w:val="00BE05F0"/>
    <w:rsid w:val="00BE15AF"/>
    <w:rsid w:val="00BE57AA"/>
    <w:rsid w:val="00BF0D23"/>
    <w:rsid w:val="00BF32BB"/>
    <w:rsid w:val="00BF4160"/>
    <w:rsid w:val="00C02D7C"/>
    <w:rsid w:val="00C06EF9"/>
    <w:rsid w:val="00C1045A"/>
    <w:rsid w:val="00C124D1"/>
    <w:rsid w:val="00C175CC"/>
    <w:rsid w:val="00C53B60"/>
    <w:rsid w:val="00C60891"/>
    <w:rsid w:val="00C63187"/>
    <w:rsid w:val="00C651F2"/>
    <w:rsid w:val="00C69BA8"/>
    <w:rsid w:val="00C729F2"/>
    <w:rsid w:val="00C7743C"/>
    <w:rsid w:val="00C81C85"/>
    <w:rsid w:val="00C827C7"/>
    <w:rsid w:val="00C90458"/>
    <w:rsid w:val="00C94848"/>
    <w:rsid w:val="00CA603E"/>
    <w:rsid w:val="00CB36F4"/>
    <w:rsid w:val="00CB42B7"/>
    <w:rsid w:val="00CC2E4E"/>
    <w:rsid w:val="00CC3A20"/>
    <w:rsid w:val="00CC4710"/>
    <w:rsid w:val="00CC70EA"/>
    <w:rsid w:val="00CD1624"/>
    <w:rsid w:val="00CD2F48"/>
    <w:rsid w:val="00CD49A7"/>
    <w:rsid w:val="00CD4DD6"/>
    <w:rsid w:val="00CE4E95"/>
    <w:rsid w:val="00CE50B9"/>
    <w:rsid w:val="00CF01B5"/>
    <w:rsid w:val="00CF0E2A"/>
    <w:rsid w:val="00CF65D9"/>
    <w:rsid w:val="00D03436"/>
    <w:rsid w:val="00D0393D"/>
    <w:rsid w:val="00D03AA6"/>
    <w:rsid w:val="00D04E50"/>
    <w:rsid w:val="00D06118"/>
    <w:rsid w:val="00D07E60"/>
    <w:rsid w:val="00D12458"/>
    <w:rsid w:val="00D15F1A"/>
    <w:rsid w:val="00D15F91"/>
    <w:rsid w:val="00D1E69B"/>
    <w:rsid w:val="00D26EA6"/>
    <w:rsid w:val="00D3250D"/>
    <w:rsid w:val="00D32866"/>
    <w:rsid w:val="00D4125E"/>
    <w:rsid w:val="00D4733F"/>
    <w:rsid w:val="00D47708"/>
    <w:rsid w:val="00D47A8E"/>
    <w:rsid w:val="00D53624"/>
    <w:rsid w:val="00D66AA6"/>
    <w:rsid w:val="00D72986"/>
    <w:rsid w:val="00D7644A"/>
    <w:rsid w:val="00D77930"/>
    <w:rsid w:val="00D828D5"/>
    <w:rsid w:val="00D832E8"/>
    <w:rsid w:val="00D8385A"/>
    <w:rsid w:val="00D845BB"/>
    <w:rsid w:val="00D938BB"/>
    <w:rsid w:val="00D94938"/>
    <w:rsid w:val="00D9504E"/>
    <w:rsid w:val="00DA7DBC"/>
    <w:rsid w:val="00DB4155"/>
    <w:rsid w:val="00DB65B5"/>
    <w:rsid w:val="00DB7EFB"/>
    <w:rsid w:val="00DC17F7"/>
    <w:rsid w:val="00DC3175"/>
    <w:rsid w:val="00DC3AD6"/>
    <w:rsid w:val="00DD44B6"/>
    <w:rsid w:val="00DD4E70"/>
    <w:rsid w:val="00DE1AF1"/>
    <w:rsid w:val="00DE4B75"/>
    <w:rsid w:val="00DE599E"/>
    <w:rsid w:val="00DE7E8C"/>
    <w:rsid w:val="00DF435E"/>
    <w:rsid w:val="00DF484B"/>
    <w:rsid w:val="00DF5B32"/>
    <w:rsid w:val="00DF70B4"/>
    <w:rsid w:val="00DF7EB4"/>
    <w:rsid w:val="00E03219"/>
    <w:rsid w:val="00E04BEC"/>
    <w:rsid w:val="00E131D2"/>
    <w:rsid w:val="00E21C89"/>
    <w:rsid w:val="00E44ABB"/>
    <w:rsid w:val="00E5009E"/>
    <w:rsid w:val="00E66721"/>
    <w:rsid w:val="00E7321D"/>
    <w:rsid w:val="00E80FCC"/>
    <w:rsid w:val="00E82B28"/>
    <w:rsid w:val="00E8337F"/>
    <w:rsid w:val="00E90973"/>
    <w:rsid w:val="00E91483"/>
    <w:rsid w:val="00EA5F2B"/>
    <w:rsid w:val="00EB0A81"/>
    <w:rsid w:val="00EC071C"/>
    <w:rsid w:val="00EC20E7"/>
    <w:rsid w:val="00EC45C0"/>
    <w:rsid w:val="00EC73C3"/>
    <w:rsid w:val="00EC7A28"/>
    <w:rsid w:val="00ED256D"/>
    <w:rsid w:val="00EE3BF6"/>
    <w:rsid w:val="00EE4981"/>
    <w:rsid w:val="00EE6B81"/>
    <w:rsid w:val="00EF7785"/>
    <w:rsid w:val="00F00F43"/>
    <w:rsid w:val="00F01D5A"/>
    <w:rsid w:val="00F046ED"/>
    <w:rsid w:val="00F04BC5"/>
    <w:rsid w:val="00F11C6A"/>
    <w:rsid w:val="00F12A60"/>
    <w:rsid w:val="00F133F1"/>
    <w:rsid w:val="00F14F6F"/>
    <w:rsid w:val="00F3136E"/>
    <w:rsid w:val="00F32C57"/>
    <w:rsid w:val="00F359EA"/>
    <w:rsid w:val="00F36F11"/>
    <w:rsid w:val="00F42873"/>
    <w:rsid w:val="00F42F20"/>
    <w:rsid w:val="00F43E60"/>
    <w:rsid w:val="00F454E2"/>
    <w:rsid w:val="00F46483"/>
    <w:rsid w:val="00F6692D"/>
    <w:rsid w:val="00F779E0"/>
    <w:rsid w:val="00F8750A"/>
    <w:rsid w:val="00F9380B"/>
    <w:rsid w:val="00F93B2A"/>
    <w:rsid w:val="00F948F3"/>
    <w:rsid w:val="00F95C4E"/>
    <w:rsid w:val="00FA2426"/>
    <w:rsid w:val="00FB1D4C"/>
    <w:rsid w:val="00FB54C5"/>
    <w:rsid w:val="00FC1512"/>
    <w:rsid w:val="00FC2F13"/>
    <w:rsid w:val="00FC3171"/>
    <w:rsid w:val="01492FCD"/>
    <w:rsid w:val="014EDEA8"/>
    <w:rsid w:val="0164467E"/>
    <w:rsid w:val="0185B227"/>
    <w:rsid w:val="01D692E4"/>
    <w:rsid w:val="021A6115"/>
    <w:rsid w:val="022F3CD7"/>
    <w:rsid w:val="0254D241"/>
    <w:rsid w:val="0278F526"/>
    <w:rsid w:val="027FDB45"/>
    <w:rsid w:val="0296E0B5"/>
    <w:rsid w:val="02A5FD02"/>
    <w:rsid w:val="0337DB49"/>
    <w:rsid w:val="03B54ACB"/>
    <w:rsid w:val="03CB218D"/>
    <w:rsid w:val="043C0C51"/>
    <w:rsid w:val="046D65DD"/>
    <w:rsid w:val="04CE27B8"/>
    <w:rsid w:val="04D0BCD2"/>
    <w:rsid w:val="0518671C"/>
    <w:rsid w:val="052D02B5"/>
    <w:rsid w:val="052F70AD"/>
    <w:rsid w:val="053285B3"/>
    <w:rsid w:val="057B6C09"/>
    <w:rsid w:val="05F9EF7A"/>
    <w:rsid w:val="0612B358"/>
    <w:rsid w:val="0613ED28"/>
    <w:rsid w:val="0625F9A9"/>
    <w:rsid w:val="06314EBA"/>
    <w:rsid w:val="065457B9"/>
    <w:rsid w:val="067FB181"/>
    <w:rsid w:val="071166EA"/>
    <w:rsid w:val="07D3E32D"/>
    <w:rsid w:val="081BA61E"/>
    <w:rsid w:val="0826D84A"/>
    <w:rsid w:val="08A4A6EA"/>
    <w:rsid w:val="08E08C6C"/>
    <w:rsid w:val="091AA8B0"/>
    <w:rsid w:val="095826D3"/>
    <w:rsid w:val="0A064CC8"/>
    <w:rsid w:val="0A155724"/>
    <w:rsid w:val="0A19B4D5"/>
    <w:rsid w:val="0A225421"/>
    <w:rsid w:val="0A69E756"/>
    <w:rsid w:val="0A82C7D5"/>
    <w:rsid w:val="0A96FE6E"/>
    <w:rsid w:val="0AA70383"/>
    <w:rsid w:val="0AAA3F35"/>
    <w:rsid w:val="0B4B10E5"/>
    <w:rsid w:val="0B8CA677"/>
    <w:rsid w:val="0C37ACBF"/>
    <w:rsid w:val="0C5FC414"/>
    <w:rsid w:val="0CB38A37"/>
    <w:rsid w:val="0CF85837"/>
    <w:rsid w:val="0D017F61"/>
    <w:rsid w:val="0D1BDE36"/>
    <w:rsid w:val="0D2BFB1B"/>
    <w:rsid w:val="0D733EC6"/>
    <w:rsid w:val="0D89FFB7"/>
    <w:rsid w:val="0E17BB4F"/>
    <w:rsid w:val="0E1E7173"/>
    <w:rsid w:val="0E5F749A"/>
    <w:rsid w:val="0E6D0BCD"/>
    <w:rsid w:val="0E90FD0A"/>
    <w:rsid w:val="0F151F78"/>
    <w:rsid w:val="0F1FF457"/>
    <w:rsid w:val="0F24D8E4"/>
    <w:rsid w:val="0F271655"/>
    <w:rsid w:val="0F325774"/>
    <w:rsid w:val="0F3EBC6E"/>
    <w:rsid w:val="0F535A61"/>
    <w:rsid w:val="0FA4B7CF"/>
    <w:rsid w:val="0FA89CB2"/>
    <w:rsid w:val="0FBF841A"/>
    <w:rsid w:val="0FD79D87"/>
    <w:rsid w:val="102CCA94"/>
    <w:rsid w:val="10919943"/>
    <w:rsid w:val="10DE5080"/>
    <w:rsid w:val="1143C222"/>
    <w:rsid w:val="11EAA178"/>
    <w:rsid w:val="1223AB93"/>
    <w:rsid w:val="122CDBDA"/>
    <w:rsid w:val="1273F0F3"/>
    <w:rsid w:val="12B26436"/>
    <w:rsid w:val="12E36AD4"/>
    <w:rsid w:val="13245625"/>
    <w:rsid w:val="133E1713"/>
    <w:rsid w:val="1347A45C"/>
    <w:rsid w:val="1403DECC"/>
    <w:rsid w:val="14040E5D"/>
    <w:rsid w:val="146E03A1"/>
    <w:rsid w:val="147CFEEA"/>
    <w:rsid w:val="150C32E4"/>
    <w:rsid w:val="15104A83"/>
    <w:rsid w:val="1516181F"/>
    <w:rsid w:val="155DE8E3"/>
    <w:rsid w:val="1574BE2A"/>
    <w:rsid w:val="158F28B7"/>
    <w:rsid w:val="15A1D96E"/>
    <w:rsid w:val="15C29531"/>
    <w:rsid w:val="15DC5C6F"/>
    <w:rsid w:val="164C5370"/>
    <w:rsid w:val="1654B645"/>
    <w:rsid w:val="165B8FE6"/>
    <w:rsid w:val="16718168"/>
    <w:rsid w:val="1753DA11"/>
    <w:rsid w:val="176E7DD8"/>
    <w:rsid w:val="17B9A2B2"/>
    <w:rsid w:val="17D0B203"/>
    <w:rsid w:val="17ECE2BD"/>
    <w:rsid w:val="17F8F6BA"/>
    <w:rsid w:val="189C992E"/>
    <w:rsid w:val="19331AC0"/>
    <w:rsid w:val="198BD316"/>
    <w:rsid w:val="19BA37DC"/>
    <w:rsid w:val="19EF9F5C"/>
    <w:rsid w:val="1AA4C0CF"/>
    <w:rsid w:val="1AAFAB85"/>
    <w:rsid w:val="1ABE2FD9"/>
    <w:rsid w:val="1B14F46D"/>
    <w:rsid w:val="1BC0EE80"/>
    <w:rsid w:val="1C8AA5DA"/>
    <w:rsid w:val="1CBD2E2E"/>
    <w:rsid w:val="1CE5866B"/>
    <w:rsid w:val="1CFDBDF0"/>
    <w:rsid w:val="1D0B5F99"/>
    <w:rsid w:val="1D45DC25"/>
    <w:rsid w:val="1D5F40AE"/>
    <w:rsid w:val="1D7EBD7C"/>
    <w:rsid w:val="1DFF67C9"/>
    <w:rsid w:val="1EBC3DE7"/>
    <w:rsid w:val="1F152118"/>
    <w:rsid w:val="1F3A829D"/>
    <w:rsid w:val="1F495CA2"/>
    <w:rsid w:val="1F6FF279"/>
    <w:rsid w:val="1FB7E1F3"/>
    <w:rsid w:val="1FECAFEE"/>
    <w:rsid w:val="204FAE07"/>
    <w:rsid w:val="20C323AD"/>
    <w:rsid w:val="21336F70"/>
    <w:rsid w:val="21E950BF"/>
    <w:rsid w:val="22321FE6"/>
    <w:rsid w:val="2247ADE2"/>
    <w:rsid w:val="226DFD4A"/>
    <w:rsid w:val="22A26744"/>
    <w:rsid w:val="22B0E920"/>
    <w:rsid w:val="2364B935"/>
    <w:rsid w:val="23729377"/>
    <w:rsid w:val="23AD132F"/>
    <w:rsid w:val="24063F16"/>
    <w:rsid w:val="241C51C2"/>
    <w:rsid w:val="2473D96D"/>
    <w:rsid w:val="2498BDA5"/>
    <w:rsid w:val="2592E5FC"/>
    <w:rsid w:val="25C4CD3E"/>
    <w:rsid w:val="25D812E2"/>
    <w:rsid w:val="2616A08E"/>
    <w:rsid w:val="26413642"/>
    <w:rsid w:val="26A1951B"/>
    <w:rsid w:val="26A2058C"/>
    <w:rsid w:val="27B03E70"/>
    <w:rsid w:val="27B794D9"/>
    <w:rsid w:val="27B851D7"/>
    <w:rsid w:val="27C61C8B"/>
    <w:rsid w:val="27CDB0AC"/>
    <w:rsid w:val="27CEBB36"/>
    <w:rsid w:val="2826AE37"/>
    <w:rsid w:val="289DC0E6"/>
    <w:rsid w:val="2915A6BD"/>
    <w:rsid w:val="29703CDB"/>
    <w:rsid w:val="29A015D8"/>
    <w:rsid w:val="29ADEDEF"/>
    <w:rsid w:val="29B162C6"/>
    <w:rsid w:val="29BB5587"/>
    <w:rsid w:val="29CBA12E"/>
    <w:rsid w:val="29E5BFA2"/>
    <w:rsid w:val="29EDDCCE"/>
    <w:rsid w:val="2A9EE9FB"/>
    <w:rsid w:val="2AAE125D"/>
    <w:rsid w:val="2ABC6191"/>
    <w:rsid w:val="2AE4FC0A"/>
    <w:rsid w:val="2B017A9B"/>
    <w:rsid w:val="2B08DF72"/>
    <w:rsid w:val="2B0C6E9D"/>
    <w:rsid w:val="2B1788D7"/>
    <w:rsid w:val="2B316600"/>
    <w:rsid w:val="2B4F225D"/>
    <w:rsid w:val="2B56C75D"/>
    <w:rsid w:val="2BC306BA"/>
    <w:rsid w:val="2BC9A0EB"/>
    <w:rsid w:val="2BC9C918"/>
    <w:rsid w:val="2C854C09"/>
    <w:rsid w:val="2CB477E5"/>
    <w:rsid w:val="2CDF57C8"/>
    <w:rsid w:val="2D0417EC"/>
    <w:rsid w:val="2D6B52D0"/>
    <w:rsid w:val="2D980E55"/>
    <w:rsid w:val="2DB10DFE"/>
    <w:rsid w:val="2DB73121"/>
    <w:rsid w:val="2DCE0629"/>
    <w:rsid w:val="2DD977BB"/>
    <w:rsid w:val="2E036AEC"/>
    <w:rsid w:val="2E709742"/>
    <w:rsid w:val="2E9C55D4"/>
    <w:rsid w:val="2EE267DB"/>
    <w:rsid w:val="2EE8BA75"/>
    <w:rsid w:val="2F3947C0"/>
    <w:rsid w:val="2F70BBDD"/>
    <w:rsid w:val="2F907D42"/>
    <w:rsid w:val="2FA25241"/>
    <w:rsid w:val="302C6A81"/>
    <w:rsid w:val="3038BEA1"/>
    <w:rsid w:val="306455A8"/>
    <w:rsid w:val="30BF7FAB"/>
    <w:rsid w:val="310148F0"/>
    <w:rsid w:val="318B9DC2"/>
    <w:rsid w:val="31C50D4F"/>
    <w:rsid w:val="31FD2E2D"/>
    <w:rsid w:val="32356D88"/>
    <w:rsid w:val="3257E4C1"/>
    <w:rsid w:val="325A1561"/>
    <w:rsid w:val="326068A1"/>
    <w:rsid w:val="3286828C"/>
    <w:rsid w:val="32BD79B9"/>
    <w:rsid w:val="3303967B"/>
    <w:rsid w:val="3335940E"/>
    <w:rsid w:val="335D1F46"/>
    <w:rsid w:val="337A3A03"/>
    <w:rsid w:val="33A11F05"/>
    <w:rsid w:val="33BFC01D"/>
    <w:rsid w:val="33BFF03E"/>
    <w:rsid w:val="33F666B9"/>
    <w:rsid w:val="3417BDF1"/>
    <w:rsid w:val="3454B67B"/>
    <w:rsid w:val="346C5BC5"/>
    <w:rsid w:val="34F35F48"/>
    <w:rsid w:val="34FFEFB6"/>
    <w:rsid w:val="3505EFD6"/>
    <w:rsid w:val="357A25D2"/>
    <w:rsid w:val="357B4115"/>
    <w:rsid w:val="35E609C2"/>
    <w:rsid w:val="362B5C6C"/>
    <w:rsid w:val="364AA86A"/>
    <w:rsid w:val="365EFA3B"/>
    <w:rsid w:val="36B63CB9"/>
    <w:rsid w:val="36EE8F78"/>
    <w:rsid w:val="36F2C2F2"/>
    <w:rsid w:val="3762A279"/>
    <w:rsid w:val="3765F2DE"/>
    <w:rsid w:val="37DE6E72"/>
    <w:rsid w:val="37E96E7F"/>
    <w:rsid w:val="3849B5E7"/>
    <w:rsid w:val="38AACA75"/>
    <w:rsid w:val="3942778F"/>
    <w:rsid w:val="3964E231"/>
    <w:rsid w:val="39B3CFC4"/>
    <w:rsid w:val="39E8433F"/>
    <w:rsid w:val="39ED7A0E"/>
    <w:rsid w:val="3A064D23"/>
    <w:rsid w:val="3A32A8AE"/>
    <w:rsid w:val="3A35EAC3"/>
    <w:rsid w:val="3A53BC04"/>
    <w:rsid w:val="3A69A04C"/>
    <w:rsid w:val="3A79754C"/>
    <w:rsid w:val="3AC29840"/>
    <w:rsid w:val="3B07F8A3"/>
    <w:rsid w:val="3B84FECF"/>
    <w:rsid w:val="3C2F854A"/>
    <w:rsid w:val="3C555861"/>
    <w:rsid w:val="3D1B18E2"/>
    <w:rsid w:val="3D1F6F90"/>
    <w:rsid w:val="3D21BD72"/>
    <w:rsid w:val="3D33C89A"/>
    <w:rsid w:val="3D96B547"/>
    <w:rsid w:val="3DE7184E"/>
    <w:rsid w:val="3E46687C"/>
    <w:rsid w:val="3E48254C"/>
    <w:rsid w:val="3E5537CF"/>
    <w:rsid w:val="3EAB158C"/>
    <w:rsid w:val="3ED9B902"/>
    <w:rsid w:val="3F12978E"/>
    <w:rsid w:val="3F2A46F8"/>
    <w:rsid w:val="3F8C0EE6"/>
    <w:rsid w:val="3F8F2712"/>
    <w:rsid w:val="403CC2C3"/>
    <w:rsid w:val="406848F6"/>
    <w:rsid w:val="40807066"/>
    <w:rsid w:val="40C3CF32"/>
    <w:rsid w:val="40EB217B"/>
    <w:rsid w:val="417095CC"/>
    <w:rsid w:val="41833776"/>
    <w:rsid w:val="41A10820"/>
    <w:rsid w:val="41FFE58C"/>
    <w:rsid w:val="421F0123"/>
    <w:rsid w:val="4225E00D"/>
    <w:rsid w:val="423DCEC4"/>
    <w:rsid w:val="42737DF6"/>
    <w:rsid w:val="42B63131"/>
    <w:rsid w:val="42D06772"/>
    <w:rsid w:val="43C0E5B3"/>
    <w:rsid w:val="43EAD39F"/>
    <w:rsid w:val="44061A09"/>
    <w:rsid w:val="445F4A4B"/>
    <w:rsid w:val="4570D174"/>
    <w:rsid w:val="45D8DC1D"/>
    <w:rsid w:val="45FEDD19"/>
    <w:rsid w:val="463035E4"/>
    <w:rsid w:val="46439043"/>
    <w:rsid w:val="464D09C1"/>
    <w:rsid w:val="4655357C"/>
    <w:rsid w:val="46C0AD0A"/>
    <w:rsid w:val="46D06765"/>
    <w:rsid w:val="4704CFA5"/>
    <w:rsid w:val="470C28C2"/>
    <w:rsid w:val="473DF49E"/>
    <w:rsid w:val="4793E141"/>
    <w:rsid w:val="47C3CAE5"/>
    <w:rsid w:val="47D78678"/>
    <w:rsid w:val="481D139A"/>
    <w:rsid w:val="4833A0CF"/>
    <w:rsid w:val="487DF94A"/>
    <w:rsid w:val="48DC016A"/>
    <w:rsid w:val="48E2C8F2"/>
    <w:rsid w:val="48F55CEC"/>
    <w:rsid w:val="49320650"/>
    <w:rsid w:val="496A84CB"/>
    <w:rsid w:val="49788425"/>
    <w:rsid w:val="499A3F1C"/>
    <w:rsid w:val="49A0236D"/>
    <w:rsid w:val="49BFFE92"/>
    <w:rsid w:val="49DAF08A"/>
    <w:rsid w:val="49E949C8"/>
    <w:rsid w:val="49E96C33"/>
    <w:rsid w:val="49F14402"/>
    <w:rsid w:val="49FE0546"/>
    <w:rsid w:val="4AA992EF"/>
    <w:rsid w:val="4B8F9753"/>
    <w:rsid w:val="4B951282"/>
    <w:rsid w:val="4BB2E54B"/>
    <w:rsid w:val="4BB7F5BB"/>
    <w:rsid w:val="4BDC7055"/>
    <w:rsid w:val="4BEBEEBB"/>
    <w:rsid w:val="4BF63FAE"/>
    <w:rsid w:val="4C4EFF87"/>
    <w:rsid w:val="4CB13AB4"/>
    <w:rsid w:val="4CC829EE"/>
    <w:rsid w:val="4CE83424"/>
    <w:rsid w:val="4D0EB5D3"/>
    <w:rsid w:val="4D83E8DC"/>
    <w:rsid w:val="4DF99765"/>
    <w:rsid w:val="4DFE6C40"/>
    <w:rsid w:val="4E2577D6"/>
    <w:rsid w:val="4E48418E"/>
    <w:rsid w:val="4E4CA080"/>
    <w:rsid w:val="4EA97EE2"/>
    <w:rsid w:val="4EB450FC"/>
    <w:rsid w:val="4EBDACFD"/>
    <w:rsid w:val="4EF72C78"/>
    <w:rsid w:val="4F1DAE59"/>
    <w:rsid w:val="4F52E985"/>
    <w:rsid w:val="4F74BBB6"/>
    <w:rsid w:val="4F839B95"/>
    <w:rsid w:val="4F8917C1"/>
    <w:rsid w:val="4FFFFD98"/>
    <w:rsid w:val="50204BFC"/>
    <w:rsid w:val="506B6752"/>
    <w:rsid w:val="509A4E94"/>
    <w:rsid w:val="50B97345"/>
    <w:rsid w:val="511C3EDE"/>
    <w:rsid w:val="512120E6"/>
    <w:rsid w:val="513DB99E"/>
    <w:rsid w:val="51788A90"/>
    <w:rsid w:val="517EAB0E"/>
    <w:rsid w:val="51C4B861"/>
    <w:rsid w:val="51FCF5AC"/>
    <w:rsid w:val="52243D8C"/>
    <w:rsid w:val="52798771"/>
    <w:rsid w:val="5299EC99"/>
    <w:rsid w:val="52B1B553"/>
    <w:rsid w:val="52C013C6"/>
    <w:rsid w:val="52C8C48C"/>
    <w:rsid w:val="52CABF2B"/>
    <w:rsid w:val="53054E58"/>
    <w:rsid w:val="53432F30"/>
    <w:rsid w:val="53463C50"/>
    <w:rsid w:val="538DE5AF"/>
    <w:rsid w:val="53ADEAE0"/>
    <w:rsid w:val="53B675FC"/>
    <w:rsid w:val="53D18D16"/>
    <w:rsid w:val="54715BE4"/>
    <w:rsid w:val="54AA5DD6"/>
    <w:rsid w:val="54D116C4"/>
    <w:rsid w:val="5501B492"/>
    <w:rsid w:val="5502B691"/>
    <w:rsid w:val="551E19F5"/>
    <w:rsid w:val="55B9DD4A"/>
    <w:rsid w:val="55DE3CE9"/>
    <w:rsid w:val="561AC940"/>
    <w:rsid w:val="56C0AEAF"/>
    <w:rsid w:val="56FBBAA7"/>
    <w:rsid w:val="5787C6D7"/>
    <w:rsid w:val="579482E7"/>
    <w:rsid w:val="57C2AD5B"/>
    <w:rsid w:val="57DAE937"/>
    <w:rsid w:val="58887BD9"/>
    <w:rsid w:val="588D407E"/>
    <w:rsid w:val="58DE0913"/>
    <w:rsid w:val="58F18A84"/>
    <w:rsid w:val="591E0CDA"/>
    <w:rsid w:val="592703A3"/>
    <w:rsid w:val="592A64AE"/>
    <w:rsid w:val="59C190AB"/>
    <w:rsid w:val="59CA20A3"/>
    <w:rsid w:val="5A088641"/>
    <w:rsid w:val="5A4460C4"/>
    <w:rsid w:val="5A794DFD"/>
    <w:rsid w:val="5AC207C9"/>
    <w:rsid w:val="5AD42707"/>
    <w:rsid w:val="5B283111"/>
    <w:rsid w:val="5B33A7FB"/>
    <w:rsid w:val="5B33CC34"/>
    <w:rsid w:val="5C0C38CE"/>
    <w:rsid w:val="5C64A4D4"/>
    <w:rsid w:val="5C7D1466"/>
    <w:rsid w:val="5CBA5D4B"/>
    <w:rsid w:val="5D1B1CAF"/>
    <w:rsid w:val="5DA25922"/>
    <w:rsid w:val="5DA68162"/>
    <w:rsid w:val="5DC64207"/>
    <w:rsid w:val="5E288DAD"/>
    <w:rsid w:val="5E77B95A"/>
    <w:rsid w:val="5F741CA8"/>
    <w:rsid w:val="5F781D00"/>
    <w:rsid w:val="5F8923AE"/>
    <w:rsid w:val="5FEB0625"/>
    <w:rsid w:val="5FF90391"/>
    <w:rsid w:val="606DEA26"/>
    <w:rsid w:val="608C2E46"/>
    <w:rsid w:val="6140CB3C"/>
    <w:rsid w:val="61B0B8A8"/>
    <w:rsid w:val="61C84E09"/>
    <w:rsid w:val="61C876CE"/>
    <w:rsid w:val="61FEB356"/>
    <w:rsid w:val="620022E8"/>
    <w:rsid w:val="6216F9DB"/>
    <w:rsid w:val="627DDDFD"/>
    <w:rsid w:val="62FB95BC"/>
    <w:rsid w:val="637EE193"/>
    <w:rsid w:val="6418D36D"/>
    <w:rsid w:val="64435686"/>
    <w:rsid w:val="646397C5"/>
    <w:rsid w:val="647906B2"/>
    <w:rsid w:val="6484AB94"/>
    <w:rsid w:val="648F6B00"/>
    <w:rsid w:val="653CFC04"/>
    <w:rsid w:val="654775DD"/>
    <w:rsid w:val="6550FB5B"/>
    <w:rsid w:val="65A72DDD"/>
    <w:rsid w:val="65BB0653"/>
    <w:rsid w:val="65BDEF2D"/>
    <w:rsid w:val="660E44FD"/>
    <w:rsid w:val="660F95DA"/>
    <w:rsid w:val="6639C5C6"/>
    <w:rsid w:val="6654350B"/>
    <w:rsid w:val="667236DD"/>
    <w:rsid w:val="6695DC15"/>
    <w:rsid w:val="669E905B"/>
    <w:rsid w:val="66D26F83"/>
    <w:rsid w:val="66DFBE90"/>
    <w:rsid w:val="672A46D2"/>
    <w:rsid w:val="672D3017"/>
    <w:rsid w:val="6749F86E"/>
    <w:rsid w:val="67596127"/>
    <w:rsid w:val="67C8868A"/>
    <w:rsid w:val="67CF59C5"/>
    <w:rsid w:val="67E80D96"/>
    <w:rsid w:val="67EF849D"/>
    <w:rsid w:val="67F2DA0A"/>
    <w:rsid w:val="680BF21F"/>
    <w:rsid w:val="682F6EF0"/>
    <w:rsid w:val="686A9AC7"/>
    <w:rsid w:val="69571538"/>
    <w:rsid w:val="6971E7B0"/>
    <w:rsid w:val="699B2823"/>
    <w:rsid w:val="69BCE3DB"/>
    <w:rsid w:val="6A43616E"/>
    <w:rsid w:val="6A8BDFC7"/>
    <w:rsid w:val="6AB36083"/>
    <w:rsid w:val="6B21D9F6"/>
    <w:rsid w:val="6B3AE6F8"/>
    <w:rsid w:val="6B824625"/>
    <w:rsid w:val="6BC6307B"/>
    <w:rsid w:val="6BFC8AB1"/>
    <w:rsid w:val="6C1B72E7"/>
    <w:rsid w:val="6C44FCCE"/>
    <w:rsid w:val="6C4FECD3"/>
    <w:rsid w:val="6CDC934B"/>
    <w:rsid w:val="6CE0D72E"/>
    <w:rsid w:val="6D19570A"/>
    <w:rsid w:val="6D49011C"/>
    <w:rsid w:val="6D6CE22E"/>
    <w:rsid w:val="6DB9B60C"/>
    <w:rsid w:val="6DBF90E0"/>
    <w:rsid w:val="6DE8236D"/>
    <w:rsid w:val="6E3C2B99"/>
    <w:rsid w:val="6E85124A"/>
    <w:rsid w:val="6F032BE4"/>
    <w:rsid w:val="6F124F9A"/>
    <w:rsid w:val="6F12DEF2"/>
    <w:rsid w:val="6F1B6057"/>
    <w:rsid w:val="6F59369C"/>
    <w:rsid w:val="6F6D8D4C"/>
    <w:rsid w:val="6FAECE84"/>
    <w:rsid w:val="6FB50824"/>
    <w:rsid w:val="702B3730"/>
    <w:rsid w:val="70A53E86"/>
    <w:rsid w:val="70F57D45"/>
    <w:rsid w:val="7112EECC"/>
    <w:rsid w:val="711A48A3"/>
    <w:rsid w:val="71246F7A"/>
    <w:rsid w:val="71899C44"/>
    <w:rsid w:val="71DB3ADE"/>
    <w:rsid w:val="725CCA2C"/>
    <w:rsid w:val="72C6EB33"/>
    <w:rsid w:val="735C61A4"/>
    <w:rsid w:val="735CD149"/>
    <w:rsid w:val="737BA93C"/>
    <w:rsid w:val="73BDF6DD"/>
    <w:rsid w:val="73E216CC"/>
    <w:rsid w:val="73F8EE42"/>
    <w:rsid w:val="74159D06"/>
    <w:rsid w:val="7443C96D"/>
    <w:rsid w:val="7444D95B"/>
    <w:rsid w:val="744CD0C4"/>
    <w:rsid w:val="74B8B476"/>
    <w:rsid w:val="74C54C03"/>
    <w:rsid w:val="74F5520E"/>
    <w:rsid w:val="7547D353"/>
    <w:rsid w:val="757EB4A2"/>
    <w:rsid w:val="7585BD16"/>
    <w:rsid w:val="75E83037"/>
    <w:rsid w:val="760ADBE5"/>
    <w:rsid w:val="76521DF7"/>
    <w:rsid w:val="765FEDE1"/>
    <w:rsid w:val="76668E5D"/>
    <w:rsid w:val="7670D084"/>
    <w:rsid w:val="76A2E984"/>
    <w:rsid w:val="76F8A04A"/>
    <w:rsid w:val="76F93B2D"/>
    <w:rsid w:val="7734F4BA"/>
    <w:rsid w:val="774BA0B6"/>
    <w:rsid w:val="7755706C"/>
    <w:rsid w:val="77717080"/>
    <w:rsid w:val="77A6889F"/>
    <w:rsid w:val="77DB4FBE"/>
    <w:rsid w:val="77F6C8C7"/>
    <w:rsid w:val="7807EC26"/>
    <w:rsid w:val="78246AA2"/>
    <w:rsid w:val="78BB44AD"/>
    <w:rsid w:val="78DFDD4F"/>
    <w:rsid w:val="78FD4B99"/>
    <w:rsid w:val="792CBC7E"/>
    <w:rsid w:val="793A8670"/>
    <w:rsid w:val="79DB7F86"/>
    <w:rsid w:val="7A14BEF7"/>
    <w:rsid w:val="7A5AEC68"/>
    <w:rsid w:val="7A630205"/>
    <w:rsid w:val="7B35CCCA"/>
    <w:rsid w:val="7B6D7C75"/>
    <w:rsid w:val="7B7CFF7B"/>
    <w:rsid w:val="7BC9BE19"/>
    <w:rsid w:val="7BCC1C4E"/>
    <w:rsid w:val="7BF32B1E"/>
    <w:rsid w:val="7C014796"/>
    <w:rsid w:val="7C221F6A"/>
    <w:rsid w:val="7C349331"/>
    <w:rsid w:val="7C6CF13D"/>
    <w:rsid w:val="7CB806DC"/>
    <w:rsid w:val="7CBFC2F5"/>
    <w:rsid w:val="7CCE1CC1"/>
    <w:rsid w:val="7D3827DD"/>
    <w:rsid w:val="7D4F38E7"/>
    <w:rsid w:val="7D559CBB"/>
    <w:rsid w:val="7DBC9B3C"/>
    <w:rsid w:val="7DBD31B1"/>
    <w:rsid w:val="7DC0D899"/>
    <w:rsid w:val="7E5FC60E"/>
    <w:rsid w:val="7E697450"/>
    <w:rsid w:val="7E93D597"/>
    <w:rsid w:val="7E950266"/>
    <w:rsid w:val="7EA33D6F"/>
    <w:rsid w:val="7F086554"/>
    <w:rsid w:val="7F51CA74"/>
    <w:rsid w:val="7F673C9E"/>
    <w:rsid w:val="7F8FD8D1"/>
    <w:rsid w:val="7F904F02"/>
    <w:rsid w:val="7FE9ADB1"/>
    <w:rsid w:val="7FEED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C3DB53"/>
  <w15:chartTrackingRefBased/>
  <w15:docId w15:val="{C7ED95A1-8740-4C3A-A9E9-203ACE1E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da-DK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Courier New" w:hAnsi="Courier New" w:cs="Courier New"/>
      <w:sz w:val="4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D44B6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DD44B6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332F3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-Gitter">
    <w:name w:val="Table Grid"/>
    <w:basedOn w:val="Tabel-Normal"/>
    <w:uiPriority w:val="59"/>
    <w:rsid w:val="00BC2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3276E"/>
    <w:rPr>
      <w:color w:val="0563C1"/>
      <w:u w:val="single"/>
    </w:rPr>
  </w:style>
  <w:style w:type="character" w:styleId="Ulstomtale">
    <w:name w:val="Unresolved Mention"/>
    <w:uiPriority w:val="99"/>
    <w:semiHidden/>
    <w:unhideWhenUsed/>
    <w:rsid w:val="00A3276E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E03219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link w:val="Sidehoved"/>
    <w:uiPriority w:val="99"/>
    <w:rsid w:val="00E03219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E03219"/>
    <w:pPr>
      <w:tabs>
        <w:tab w:val="center" w:pos="4513"/>
        <w:tab w:val="right" w:pos="9026"/>
      </w:tabs>
    </w:pPr>
  </w:style>
  <w:style w:type="character" w:customStyle="1" w:styleId="SidefodTegn">
    <w:name w:val="Sidefod Tegn"/>
    <w:link w:val="Sidefod"/>
    <w:uiPriority w:val="99"/>
    <w:rsid w:val="00E03219"/>
    <w:rPr>
      <w:sz w:val="24"/>
      <w:szCs w:val="24"/>
    </w:rPr>
  </w:style>
  <w:style w:type="paragraph" w:styleId="Korrektur">
    <w:name w:val="Revision"/>
    <w:hidden/>
    <w:uiPriority w:val="99"/>
    <w:semiHidden/>
    <w:rsid w:val="00895C2D"/>
    <w:rPr>
      <w:sz w:val="24"/>
      <w:szCs w:val="24"/>
      <w:lang w:eastAsia="da-DK"/>
    </w:rPr>
  </w:style>
  <w:style w:type="paragraph" w:styleId="NormalWeb">
    <w:name w:val="Normal (Web)"/>
    <w:basedOn w:val="Normal"/>
    <w:uiPriority w:val="99"/>
    <w:unhideWhenUsed/>
    <w:rsid w:val="000E2D4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679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70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7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7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44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66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44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8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76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29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1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89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457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91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4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0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43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594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65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35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48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29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6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9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nordea.dk/erhverv/legitimer-dig-onlin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Gadstrup%20Kirke\Application%20Data\Microsoft\Skabeloner\Gadstrup%20Kirke%20Johann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7E218C365E6D4FB4AB88D8384CFCF4" ma:contentTypeVersion="17" ma:contentTypeDescription="Create a new document." ma:contentTypeScope="" ma:versionID="a36dddbf9fb627ae475e791479982dce">
  <xsd:schema xmlns:xsd="http://www.w3.org/2001/XMLSchema" xmlns:xs="http://www.w3.org/2001/XMLSchema" xmlns:p="http://schemas.microsoft.com/office/2006/metadata/properties" xmlns:ns3="08f4ba1f-cde4-4d67-a289-3d50985f65ab" xmlns:ns4="eee2019b-1924-4f39-9aff-e97244ea10e2" targetNamespace="http://schemas.microsoft.com/office/2006/metadata/properties" ma:root="true" ma:fieldsID="40e4166b802fa194dab03484fbb7dbaa" ns3:_="" ns4:_="">
    <xsd:import namespace="08f4ba1f-cde4-4d67-a289-3d50985f65ab"/>
    <xsd:import namespace="eee2019b-1924-4f39-9aff-e97244ea10e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4ba1f-cde4-4d67-a289-3d50985f65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2019b-1924-4f39-9aff-e97244ea10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BA246-5014-4404-815F-8FF0E8CC34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5E95CD-30F4-4D71-BE1D-27C573E7A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4ba1f-cde4-4d67-a289-3d50985f65ab"/>
    <ds:schemaRef ds:uri="eee2019b-1924-4f39-9aff-e97244ea10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C575AF-AB64-46D9-80E3-517D4978C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Gadstrup Kirke Johannes</Template>
  <TotalTime>141</TotalTime>
  <Pages>1</Pages>
  <Words>164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Gadstrup Kirke</vt:lpstr>
    </vt:vector>
  </TitlesOfParts>
  <Company>DellComputerCorporation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Gadstrup Kirke</dc:title>
  <dc:subject/>
  <dc:creator>Henning Storm</dc:creator>
  <cp:keywords/>
  <dc:description/>
  <cp:lastModifiedBy>Bruger</cp:lastModifiedBy>
  <cp:revision>6</cp:revision>
  <cp:lastPrinted>2026-03-19T15:18:00Z</cp:lastPrinted>
  <dcterms:created xsi:type="dcterms:W3CDTF">2026-09-22T14:39:00Z</dcterms:created>
  <dcterms:modified xsi:type="dcterms:W3CDTF">2026-09-22T16:51:00Z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0x010100717E218C365E6D4FB4AB88D8384CFCF4</vt:lpwstr>
  </property>
  <property fmtid="{D5CDD505-2E9C-101B-9397-08002B2CF9AE}" pid="3" name="_activity">
    <vt:lpwstr/>
  </property>
</Properties>
</file>